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468"/>
      </w:tblGrid>
      <w:tr w:rsidR="00EB0CCF" w14:paraId="4E2C8D09" w14:textId="77777777" w:rsidTr="00EB0CCF">
        <w:tc>
          <w:tcPr>
            <w:tcW w:w="9468" w:type="dxa"/>
            <w:shd w:val="clear" w:color="auto" w:fill="000000" w:themeFill="text1"/>
          </w:tcPr>
          <w:p w14:paraId="4E2C8D08" w14:textId="2E8E3428" w:rsidR="00EB0CCF" w:rsidRPr="0006645E" w:rsidRDefault="0084087A" w:rsidP="00B742C5">
            <w:pPr>
              <w:spacing w:before="120" w:after="120"/>
              <w:jc w:val="center"/>
              <w:rPr>
                <w:rFonts w:ascii="Cambria" w:hAnsi="Cambria"/>
                <w:b/>
                <w:caps/>
                <w:sz w:val="24"/>
                <w:szCs w:val="24"/>
              </w:rPr>
            </w:pPr>
            <w:bookmarkStart w:id="0" w:name="_Toc223496797"/>
            <w:bookmarkStart w:id="1" w:name="_Toc190656345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9FBD59" wp14:editId="0BFBEFF6">
                  <wp:simplePos x="0" y="0"/>
                  <wp:positionH relativeFrom="column">
                    <wp:posOffset>5570220</wp:posOffset>
                  </wp:positionH>
                  <wp:positionV relativeFrom="paragraph">
                    <wp:posOffset>1270</wp:posOffset>
                  </wp:positionV>
                  <wp:extent cx="274320" cy="274320"/>
                  <wp:effectExtent l="0" t="0" r="0" b="0"/>
                  <wp:wrapNone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ou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1EF9">
              <w:rPr>
                <w:rFonts w:ascii="Cambria" w:hAnsi="Cambria"/>
                <w:b/>
                <w:caps/>
                <w:sz w:val="24"/>
                <w:szCs w:val="24"/>
              </w:rPr>
              <w:t>Handout 3.</w:t>
            </w:r>
            <w:r w:rsidR="00B742C5">
              <w:rPr>
                <w:rFonts w:ascii="Cambria" w:hAnsi="Cambria"/>
                <w:b/>
                <w:caps/>
                <w:sz w:val="24"/>
                <w:szCs w:val="24"/>
              </w:rPr>
              <w:t>2</w:t>
            </w:r>
            <w:r w:rsidR="00EB0CCF" w:rsidRPr="00EB0CCF">
              <w:rPr>
                <w:rFonts w:ascii="Cambria" w:hAnsi="Cambria"/>
                <w:b/>
                <w:caps/>
                <w:sz w:val="24"/>
                <w:szCs w:val="24"/>
              </w:rPr>
              <w:t xml:space="preserve">: </w:t>
            </w:r>
            <w:r w:rsidR="00306A03">
              <w:rPr>
                <w:rFonts w:ascii="Cambria" w:hAnsi="Cambria"/>
                <w:b/>
                <w:caps/>
                <w:sz w:val="24"/>
                <w:szCs w:val="24"/>
              </w:rPr>
              <w:t>Facilitation</w:t>
            </w:r>
            <w:r w:rsidR="00EB0CCF" w:rsidRPr="00EB0CCF">
              <w:rPr>
                <w:rFonts w:ascii="Cambria" w:hAnsi="Cambria"/>
                <w:b/>
                <w:caps/>
                <w:sz w:val="24"/>
                <w:szCs w:val="24"/>
              </w:rPr>
              <w:t xml:space="preserve"> Feedback </w:t>
            </w:r>
            <w:r w:rsidR="0044091C">
              <w:rPr>
                <w:rFonts w:ascii="Cambria" w:hAnsi="Cambria"/>
                <w:b/>
                <w:caps/>
                <w:sz w:val="24"/>
                <w:szCs w:val="24"/>
              </w:rPr>
              <w:t>checklist</w:t>
            </w:r>
          </w:p>
        </w:tc>
      </w:tr>
    </w:tbl>
    <w:p w14:paraId="4E2C8D0A" w14:textId="77777777" w:rsidR="00EB0CCF" w:rsidRPr="00864995" w:rsidRDefault="00EB0CCF" w:rsidP="00864995">
      <w:pPr>
        <w:spacing w:line="240" w:lineRule="auto"/>
        <w:rPr>
          <w:rFonts w:asciiTheme="majorHAnsi" w:hAnsiTheme="majorHAnsi"/>
          <w:b/>
        </w:rPr>
      </w:pPr>
    </w:p>
    <w:p w14:paraId="4E2C8D0B" w14:textId="1743A7A7" w:rsidR="00E409EE" w:rsidRPr="00864995" w:rsidRDefault="00E409EE" w:rsidP="00864995">
      <w:pPr>
        <w:spacing w:line="240" w:lineRule="auto"/>
        <w:rPr>
          <w:rFonts w:asciiTheme="majorHAnsi" w:hAnsiTheme="majorHAnsi"/>
        </w:rPr>
      </w:pPr>
      <w:r w:rsidRPr="00864995">
        <w:rPr>
          <w:rFonts w:asciiTheme="majorHAnsi" w:hAnsiTheme="majorHAnsi"/>
          <w:b/>
          <w:sz w:val="24"/>
          <w:szCs w:val="24"/>
        </w:rPr>
        <w:t>Instructions:</w:t>
      </w:r>
      <w:r w:rsidRPr="00864995">
        <w:rPr>
          <w:rFonts w:asciiTheme="majorHAnsi" w:hAnsiTheme="majorHAnsi"/>
          <w:sz w:val="24"/>
          <w:szCs w:val="24"/>
        </w:rPr>
        <w:t xml:space="preserve"> Course facilitators will complete this checklist after each </w:t>
      </w:r>
      <w:r w:rsidR="00306A03">
        <w:rPr>
          <w:rFonts w:asciiTheme="majorHAnsi" w:hAnsiTheme="majorHAnsi"/>
          <w:sz w:val="24"/>
          <w:szCs w:val="24"/>
        </w:rPr>
        <w:t>facilitation presentation</w:t>
      </w:r>
      <w:r w:rsidRPr="00864995">
        <w:rPr>
          <w:rFonts w:asciiTheme="majorHAnsi" w:hAnsiTheme="majorHAnsi"/>
          <w:sz w:val="24"/>
          <w:szCs w:val="24"/>
        </w:rPr>
        <w:t xml:space="preserve"> and </w:t>
      </w:r>
      <w:r w:rsidR="009A3C38" w:rsidRPr="00864995">
        <w:rPr>
          <w:rFonts w:asciiTheme="majorHAnsi" w:hAnsiTheme="majorHAnsi"/>
          <w:sz w:val="24"/>
          <w:szCs w:val="24"/>
        </w:rPr>
        <w:t xml:space="preserve">give the completed </w:t>
      </w:r>
      <w:r w:rsidR="007C1E15" w:rsidRPr="00864995">
        <w:rPr>
          <w:rFonts w:asciiTheme="majorHAnsi" w:hAnsiTheme="majorHAnsi"/>
          <w:sz w:val="24"/>
          <w:szCs w:val="24"/>
        </w:rPr>
        <w:t>checklist to</w:t>
      </w:r>
      <w:r w:rsidRPr="00864995">
        <w:rPr>
          <w:rFonts w:asciiTheme="majorHAnsi" w:hAnsiTheme="majorHAnsi"/>
          <w:sz w:val="24"/>
          <w:szCs w:val="24"/>
        </w:rPr>
        <w:t xml:space="preserve"> the presenter.</w:t>
      </w:r>
      <w:r w:rsidRPr="00864995">
        <w:rPr>
          <w:rFonts w:asciiTheme="majorHAnsi" w:hAnsiTheme="majorHAnsi"/>
          <w:noProof/>
          <w:sz w:val="24"/>
          <w:szCs w:val="24"/>
        </w:rPr>
        <w:t xml:space="preserve"> </w:t>
      </w:r>
    </w:p>
    <w:p w14:paraId="4E2C8D0C" w14:textId="77777777" w:rsidR="00E409EE" w:rsidRPr="00864995" w:rsidRDefault="00E409EE" w:rsidP="00864995">
      <w:pPr>
        <w:spacing w:line="240" w:lineRule="auto"/>
        <w:rPr>
          <w:rFonts w:asciiTheme="majorHAnsi" w:hAnsiTheme="maj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6840"/>
      </w:tblGrid>
      <w:tr w:rsidR="00E409EE" w:rsidRPr="00FD55EB" w14:paraId="4E2C8D0F" w14:textId="77777777" w:rsidTr="00760121">
        <w:tc>
          <w:tcPr>
            <w:tcW w:w="2520" w:type="dxa"/>
            <w:shd w:val="clear" w:color="auto" w:fill="000000" w:themeFill="text1"/>
          </w:tcPr>
          <w:p w14:paraId="4E2C8D0D" w14:textId="77777777" w:rsidR="00E409EE" w:rsidRPr="00FD55EB" w:rsidRDefault="00E409EE" w:rsidP="00760121">
            <w:pPr>
              <w:spacing w:before="100" w:after="100"/>
              <w:rPr>
                <w:rFonts w:ascii="Cambria" w:hAnsi="Cambria"/>
                <w:b/>
              </w:rPr>
            </w:pPr>
            <w:r w:rsidRPr="00FD55EB">
              <w:rPr>
                <w:rFonts w:ascii="Cambria" w:hAnsi="Cambria"/>
                <w:b/>
              </w:rPr>
              <w:t>Presenter’s Name</w:t>
            </w:r>
          </w:p>
        </w:tc>
        <w:tc>
          <w:tcPr>
            <w:tcW w:w="6840" w:type="dxa"/>
          </w:tcPr>
          <w:p w14:paraId="4E2C8D0E" w14:textId="77777777" w:rsidR="00E409EE" w:rsidRPr="00FD55EB" w:rsidRDefault="00E409EE" w:rsidP="00760121">
            <w:pPr>
              <w:rPr>
                <w:rFonts w:ascii="Cambria" w:hAnsi="Cambria"/>
              </w:rPr>
            </w:pPr>
          </w:p>
        </w:tc>
      </w:tr>
    </w:tbl>
    <w:p w14:paraId="4E2C8D10" w14:textId="77777777" w:rsidR="00E409EE" w:rsidRPr="00FD55EB" w:rsidRDefault="00E409EE" w:rsidP="00E409EE">
      <w:pPr>
        <w:rPr>
          <w:rFonts w:ascii="Cambria" w:hAnsi="Cambria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E409EE" w:rsidRPr="00CD0713" w14:paraId="4E2C8D12" w14:textId="77777777" w:rsidTr="00760121">
        <w:trPr>
          <w:tblHeader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11" w14:textId="7D3FE511" w:rsidR="00E409EE" w:rsidRPr="00CD0713" w:rsidRDefault="00306A03" w:rsidP="00306A03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</w:pP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5 Minute Facilitation</w:t>
            </w:r>
            <w:r w:rsidR="00E409EE"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Feedback</w:t>
            </w:r>
            <w:r w:rsidR="00E409EE"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Checklist</w:t>
            </w:r>
          </w:p>
        </w:tc>
      </w:tr>
      <w:tr w:rsidR="00E409EE" w:rsidRPr="00CD0713" w14:paraId="4E2C8D16" w14:textId="77777777" w:rsidTr="00760121">
        <w:trPr>
          <w:tblHeader/>
          <w:jc w:val="center"/>
        </w:trPr>
        <w:tc>
          <w:tcPr>
            <w:tcW w:w="6152" w:type="dxa"/>
            <w:shd w:val="clear" w:color="auto" w:fill="D9D9D9" w:themeFill="background1" w:themeFillShade="D9"/>
            <w:vAlign w:val="center"/>
          </w:tcPr>
          <w:p w14:paraId="4E2C8D13" w14:textId="77777777" w:rsidR="00E409EE" w:rsidRPr="00CD0713" w:rsidRDefault="00E409EE" w:rsidP="00760121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i w:val="0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4"/>
                <w:szCs w:val="24"/>
              </w:rPr>
              <w:t>Skills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E2C8D14" w14:textId="77777777" w:rsidR="00E409EE" w:rsidRPr="00CD0713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Demonstrated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4E2C8D15" w14:textId="77777777" w:rsidR="00E409EE" w:rsidRPr="00CD0713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Needs Improvement</w:t>
            </w:r>
          </w:p>
        </w:tc>
      </w:tr>
      <w:tr w:rsidR="00E409EE" w:rsidRPr="009E2E82" w14:paraId="4E2C8D18" w14:textId="77777777" w:rsidTr="00760121">
        <w:trPr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17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Appropriate Eye Contact</w:t>
            </w:r>
          </w:p>
        </w:tc>
      </w:tr>
      <w:tr w:rsidR="00E409EE" w:rsidRPr="009E2E82" w14:paraId="4E2C8D1E" w14:textId="77777777" w:rsidTr="00760121">
        <w:trPr>
          <w:jc w:val="center"/>
        </w:trPr>
        <w:tc>
          <w:tcPr>
            <w:tcW w:w="6152" w:type="dxa"/>
          </w:tcPr>
          <w:p w14:paraId="4E2C8D19" w14:textId="4E6A0D67" w:rsidR="00E409EE" w:rsidRPr="009E2E82" w:rsidRDefault="00616CF0" w:rsidP="00306A03">
            <w:pPr>
              <w:pStyle w:val="TableBullet2"/>
            </w:pPr>
            <w:r>
              <w:t>Looked at people’s eyes</w:t>
            </w:r>
          </w:p>
          <w:p w14:paraId="4E2C8D1A" w14:textId="38BCBC61" w:rsidR="00E409EE" w:rsidRPr="009E2E82" w:rsidRDefault="00E409EE" w:rsidP="00306A03">
            <w:pPr>
              <w:pStyle w:val="TableBullet2"/>
            </w:pPr>
            <w:r w:rsidRPr="009E2E82">
              <w:t>Continually s</w:t>
            </w:r>
            <w:r w:rsidR="00616CF0">
              <w:t>canned the group with your eyes</w:t>
            </w:r>
          </w:p>
          <w:p w14:paraId="4E2C8D1B" w14:textId="2B96851A" w:rsidR="00E409EE" w:rsidRPr="009E2E82" w:rsidRDefault="00616CF0" w:rsidP="00306A03">
            <w:pPr>
              <w:pStyle w:val="TableBullet2"/>
            </w:pPr>
            <w:r>
              <w:t>Looked at the whole group</w:t>
            </w:r>
          </w:p>
        </w:tc>
        <w:tc>
          <w:tcPr>
            <w:tcW w:w="1620" w:type="dxa"/>
          </w:tcPr>
          <w:p w14:paraId="4E2C8D1C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1D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22" w14:textId="77777777" w:rsidTr="007601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E2C8D1F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Body Movement</w:t>
            </w:r>
          </w:p>
        </w:tc>
        <w:tc>
          <w:tcPr>
            <w:tcW w:w="1620" w:type="dxa"/>
            <w:shd w:val="clear" w:color="auto" w:fill="000000" w:themeFill="text1"/>
          </w:tcPr>
          <w:p w14:paraId="4E2C8D20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4E2C8D21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E409EE" w:rsidRPr="009E2E82" w14:paraId="4E2C8D29" w14:textId="77777777" w:rsidTr="00760121">
        <w:trPr>
          <w:jc w:val="center"/>
        </w:trPr>
        <w:tc>
          <w:tcPr>
            <w:tcW w:w="6152" w:type="dxa"/>
          </w:tcPr>
          <w:p w14:paraId="4E2C8D23" w14:textId="00A4752C" w:rsidR="00E409EE" w:rsidRPr="009E2E82" w:rsidRDefault="00E409EE" w:rsidP="00306A03">
            <w:pPr>
              <w:pStyle w:val="TableBullet2"/>
            </w:pPr>
            <w:r w:rsidRPr="009E2E82">
              <w:t>F</w:t>
            </w:r>
            <w:r w:rsidR="00616CF0">
              <w:t>aced the majority of the people</w:t>
            </w:r>
          </w:p>
          <w:p w14:paraId="4E2C8D24" w14:textId="01A7605E" w:rsidR="00E409EE" w:rsidRPr="009E2E82" w:rsidRDefault="00E409EE" w:rsidP="00306A03">
            <w:pPr>
              <w:pStyle w:val="TableBullet2"/>
            </w:pPr>
            <w:r w:rsidRPr="009E2E82">
              <w:t>V</w:t>
            </w:r>
            <w:r w:rsidR="00616CF0">
              <w:t>aried your position in the room</w:t>
            </w:r>
          </w:p>
          <w:p w14:paraId="4E2C8D25" w14:textId="6C3F6DF3" w:rsidR="00E409EE" w:rsidRPr="009E2E82" w:rsidRDefault="00616CF0" w:rsidP="00306A03">
            <w:pPr>
              <w:pStyle w:val="TableBullet2"/>
            </w:pPr>
            <w:r>
              <w:t>Stood with good posture</w:t>
            </w:r>
          </w:p>
          <w:p w14:paraId="4E2C8D26" w14:textId="75A5AC72" w:rsidR="00E409EE" w:rsidRPr="009E2E82" w:rsidRDefault="00E409EE" w:rsidP="00306A03">
            <w:pPr>
              <w:pStyle w:val="TableBullet2"/>
            </w:pPr>
            <w:r w:rsidRPr="009E2E82">
              <w:t>Walke</w:t>
            </w:r>
            <w:r w:rsidR="00616CF0">
              <w:t>d toward people when they spoke</w:t>
            </w:r>
          </w:p>
        </w:tc>
        <w:tc>
          <w:tcPr>
            <w:tcW w:w="1620" w:type="dxa"/>
          </w:tcPr>
          <w:p w14:paraId="4E2C8D27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28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2D" w14:textId="77777777" w:rsidTr="007601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4E2C8D2A" w14:textId="77777777" w:rsidR="00E409EE" w:rsidRPr="009E2E82" w:rsidRDefault="00E409EE" w:rsidP="00306A03">
            <w:pPr>
              <w:pStyle w:val="ListParagraph"/>
              <w:keepNext/>
              <w:keepLines/>
              <w:numPr>
                <w:ilvl w:val="0"/>
                <w:numId w:val="13"/>
              </w:numPr>
              <w:spacing w:beforeLines="20" w:before="48" w:afterLines="20" w:after="48" w:line="240" w:lineRule="auto"/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9E2E82">
              <w:rPr>
                <w:rFonts w:asciiTheme="majorHAnsi" w:hAnsiTheme="majorHAnsi" w:cs="Arial"/>
                <w:b/>
                <w:color w:val="FFFFFF" w:themeColor="background1"/>
              </w:rPr>
              <w:t>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4E2C8D2B" w14:textId="77777777" w:rsidR="00E409EE" w:rsidRPr="009E2E82" w:rsidRDefault="00E409EE" w:rsidP="007601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4E2C8D2C" w14:textId="77777777" w:rsidR="00E409EE" w:rsidRPr="009E2E82" w:rsidRDefault="00E409EE" w:rsidP="007601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</w:tr>
      <w:tr w:rsidR="00E409EE" w:rsidRPr="009E2E82" w14:paraId="4E2C8D31" w14:textId="77777777" w:rsidTr="007601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8D2E" w14:textId="6BC7F42E" w:rsidR="00E409EE" w:rsidRPr="009E2E82" w:rsidRDefault="00E409EE" w:rsidP="00306A03">
            <w:pPr>
              <w:pStyle w:val="TableBullet2"/>
            </w:pPr>
            <w:r w:rsidRPr="009E2E82">
              <w:t>Use</w:t>
            </w:r>
            <w:r w:rsidR="00616CF0">
              <w:t>d natural and engaging 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8D2F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8D30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35" w14:textId="77777777" w:rsidTr="007601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E2C8D32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Facial Expressions</w:t>
            </w:r>
          </w:p>
        </w:tc>
        <w:tc>
          <w:tcPr>
            <w:tcW w:w="1620" w:type="dxa"/>
            <w:shd w:val="clear" w:color="auto" w:fill="000000" w:themeFill="text1"/>
          </w:tcPr>
          <w:p w14:paraId="4E2C8D33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4E2C8D34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E409EE" w:rsidRPr="009E2E82" w14:paraId="4E2C8D3A" w14:textId="77777777" w:rsidTr="00760121">
        <w:trPr>
          <w:jc w:val="center"/>
        </w:trPr>
        <w:tc>
          <w:tcPr>
            <w:tcW w:w="6152" w:type="dxa"/>
          </w:tcPr>
          <w:p w14:paraId="4E2C8D36" w14:textId="2DC968C2" w:rsidR="00E409EE" w:rsidRPr="009E2E82" w:rsidRDefault="00616CF0" w:rsidP="00306A03">
            <w:pPr>
              <w:pStyle w:val="TableBullet2"/>
            </w:pPr>
            <w:r>
              <w:t>Smiled and was enthusiastic</w:t>
            </w:r>
          </w:p>
          <w:p w14:paraId="4E2C8D37" w14:textId="6FD052E3" w:rsidR="00E409EE" w:rsidRPr="009E2E82" w:rsidRDefault="00E409EE" w:rsidP="00306A03">
            <w:pPr>
              <w:pStyle w:val="TableBullet2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t xml:space="preserve">Had </w:t>
            </w:r>
            <w:r w:rsidR="00616CF0">
              <w:rPr>
                <w:rFonts w:asciiTheme="majorHAnsi" w:hAnsiTheme="majorHAnsi" w:cs="Arial"/>
              </w:rPr>
              <w:t>an open, friendly expression</w:t>
            </w:r>
          </w:p>
        </w:tc>
        <w:tc>
          <w:tcPr>
            <w:tcW w:w="1620" w:type="dxa"/>
          </w:tcPr>
          <w:p w14:paraId="4E2C8D38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39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3E" w14:textId="77777777" w:rsidTr="007601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E2C8D3B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tabs>
                <w:tab w:val="left" w:pos="377"/>
              </w:tabs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Voice/Speech</w:t>
            </w:r>
          </w:p>
        </w:tc>
        <w:tc>
          <w:tcPr>
            <w:tcW w:w="1620" w:type="dxa"/>
            <w:shd w:val="clear" w:color="auto" w:fill="000000" w:themeFill="text1"/>
          </w:tcPr>
          <w:p w14:paraId="4E2C8D3C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4E2C8D3D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E409EE" w:rsidRPr="009E2E82" w14:paraId="4E2C8D45" w14:textId="77777777" w:rsidTr="00760121">
        <w:trPr>
          <w:trHeight w:val="1200"/>
          <w:jc w:val="center"/>
        </w:trPr>
        <w:tc>
          <w:tcPr>
            <w:tcW w:w="6152" w:type="dxa"/>
          </w:tcPr>
          <w:p w14:paraId="4E2C8D3F" w14:textId="23635565" w:rsidR="00E409EE" w:rsidRPr="009E2E82" w:rsidRDefault="00E409EE" w:rsidP="00306A03">
            <w:pPr>
              <w:pStyle w:val="TableBullet2"/>
            </w:pPr>
            <w:r w:rsidRPr="009E2E82">
              <w:t>S</w:t>
            </w:r>
            <w:r w:rsidR="00616CF0">
              <w:t>poke loudly enough to be heard</w:t>
            </w:r>
          </w:p>
          <w:p w14:paraId="4E2C8D40" w14:textId="2CC08F34" w:rsidR="00E409EE" w:rsidRPr="009E2E82" w:rsidRDefault="00E409EE" w:rsidP="00306A03">
            <w:pPr>
              <w:pStyle w:val="TableBullet2"/>
            </w:pPr>
            <w:r w:rsidRPr="009E2E82">
              <w:t>Varied the pitc</w:t>
            </w:r>
            <w:r w:rsidR="00616CF0">
              <w:t>h and pace of the presentation</w:t>
            </w:r>
          </w:p>
          <w:p w14:paraId="4E2C8D41" w14:textId="7C3FFB15" w:rsidR="00E409EE" w:rsidRPr="009E2E82" w:rsidRDefault="00E409EE" w:rsidP="00306A03">
            <w:pPr>
              <w:pStyle w:val="TableBullet2"/>
            </w:pPr>
            <w:r w:rsidRPr="009E2E82">
              <w:t>S</w:t>
            </w:r>
            <w:r w:rsidR="00616CF0">
              <w:t>lowed down for important points</w:t>
            </w:r>
          </w:p>
          <w:p w14:paraId="4E2C8D42" w14:textId="62DA1ABB" w:rsidR="00E409EE" w:rsidRPr="009E2E82" w:rsidRDefault="00616CF0" w:rsidP="00306A03">
            <w:pPr>
              <w:pStyle w:val="TableBullet2"/>
            </w:pPr>
            <w:r>
              <w:t>Used pauses and transitions</w:t>
            </w:r>
          </w:p>
        </w:tc>
        <w:tc>
          <w:tcPr>
            <w:tcW w:w="1620" w:type="dxa"/>
          </w:tcPr>
          <w:p w14:paraId="4E2C8D43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44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47" w14:textId="77777777" w:rsidTr="007601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46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Asking Questions</w:t>
            </w:r>
          </w:p>
        </w:tc>
      </w:tr>
      <w:tr w:rsidR="00E409EE" w:rsidRPr="009E2E82" w14:paraId="4E2C8D4C" w14:textId="77777777" w:rsidTr="00760121">
        <w:trPr>
          <w:trHeight w:val="624"/>
          <w:jc w:val="center"/>
        </w:trPr>
        <w:tc>
          <w:tcPr>
            <w:tcW w:w="6152" w:type="dxa"/>
          </w:tcPr>
          <w:p w14:paraId="4E2C8D48" w14:textId="1F960218" w:rsidR="00E409EE" w:rsidRPr="009E2E82" w:rsidRDefault="00616CF0" w:rsidP="00306A03">
            <w:pPr>
              <w:pStyle w:val="TableBullet2"/>
            </w:pPr>
            <w:r>
              <w:t>Asked clear, concise questions</w:t>
            </w:r>
          </w:p>
          <w:p w14:paraId="4E2C8D49" w14:textId="6569DF42" w:rsidR="00E409EE" w:rsidRPr="009E2E82" w:rsidRDefault="00E409EE" w:rsidP="00306A03">
            <w:pPr>
              <w:pStyle w:val="TableBullet2"/>
            </w:pPr>
            <w:r w:rsidRPr="009E2E82">
              <w:t xml:space="preserve">Focused </w:t>
            </w:r>
            <w:r w:rsidR="00616CF0">
              <w:t>each question on a single issue</w:t>
            </w:r>
          </w:p>
        </w:tc>
        <w:tc>
          <w:tcPr>
            <w:tcW w:w="1620" w:type="dxa"/>
          </w:tcPr>
          <w:p w14:paraId="4E2C8D4A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4B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4E" w14:textId="77777777" w:rsidTr="007601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4D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Listening</w:t>
            </w:r>
          </w:p>
        </w:tc>
      </w:tr>
      <w:tr w:rsidR="00E409EE" w:rsidRPr="009E2E82" w14:paraId="4E2C8D55" w14:textId="77777777" w:rsidTr="00760121">
        <w:trPr>
          <w:trHeight w:val="255"/>
          <w:jc w:val="center"/>
        </w:trPr>
        <w:tc>
          <w:tcPr>
            <w:tcW w:w="6152" w:type="dxa"/>
          </w:tcPr>
          <w:p w14:paraId="4E2C8D4F" w14:textId="44448953" w:rsidR="00E409EE" w:rsidRPr="009E2E82" w:rsidRDefault="00616CF0" w:rsidP="00306A03">
            <w:pPr>
              <w:pStyle w:val="TableBullet2"/>
            </w:pPr>
            <w:r>
              <w:t>Kept an open mind</w:t>
            </w:r>
          </w:p>
          <w:p w14:paraId="4E2C8D50" w14:textId="1C24AF5B" w:rsidR="00E409EE" w:rsidRPr="009E2E82" w:rsidRDefault="00E409EE" w:rsidP="00306A03">
            <w:pPr>
              <w:pStyle w:val="TableBullet2"/>
            </w:pPr>
            <w:r w:rsidRPr="009E2E82">
              <w:t>Listened ac</w:t>
            </w:r>
            <w:r w:rsidR="00616CF0">
              <w:t>curately to what was being said</w:t>
            </w:r>
          </w:p>
          <w:p w14:paraId="4E2C8D51" w14:textId="1DF241DD" w:rsidR="00E409EE" w:rsidRPr="009E2E82" w:rsidRDefault="00E409EE" w:rsidP="00306A03">
            <w:pPr>
              <w:pStyle w:val="TableBullet2"/>
            </w:pPr>
            <w:r w:rsidRPr="009E2E82">
              <w:t>Considered the speaker’s nonver</w:t>
            </w:r>
            <w:r w:rsidR="00616CF0">
              <w:t>bal behaviors and tone of voice</w:t>
            </w:r>
          </w:p>
          <w:p w14:paraId="4E2C8D52" w14:textId="25741017" w:rsidR="00E409EE" w:rsidRPr="009E2E82" w:rsidRDefault="00E409EE" w:rsidP="00306A03">
            <w:pPr>
              <w:pStyle w:val="TableBullet2"/>
            </w:pPr>
            <w:r w:rsidRPr="009E2E82">
              <w:t>Responded in a man</w:t>
            </w:r>
            <w:r w:rsidR="00616CF0">
              <w:t>ner that demonstrated listening</w:t>
            </w:r>
          </w:p>
        </w:tc>
        <w:tc>
          <w:tcPr>
            <w:tcW w:w="1620" w:type="dxa"/>
          </w:tcPr>
          <w:p w14:paraId="4E2C8D53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54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CD0713" w14:paraId="4E2C8D57" w14:textId="77777777" w:rsidTr="007601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56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lastRenderedPageBreak/>
              <w:t>Providing Clear Instruction</w:t>
            </w:r>
          </w:p>
        </w:tc>
      </w:tr>
      <w:tr w:rsidR="00E409EE" w:rsidRPr="00CD0713" w14:paraId="4E2C8D5C" w14:textId="77777777" w:rsidTr="00760121">
        <w:trPr>
          <w:trHeight w:val="750"/>
          <w:jc w:val="center"/>
        </w:trPr>
        <w:tc>
          <w:tcPr>
            <w:tcW w:w="6152" w:type="dxa"/>
          </w:tcPr>
          <w:p w14:paraId="4E2C8D58" w14:textId="36DC34DB" w:rsidR="00E409EE" w:rsidRPr="009E2E82" w:rsidRDefault="00E409EE" w:rsidP="00306A03">
            <w:pPr>
              <w:pStyle w:val="TableBullet2"/>
            </w:pPr>
            <w:r w:rsidRPr="009E2E82">
              <w:t>Present</w:t>
            </w:r>
            <w:r>
              <w:t>ed</w:t>
            </w:r>
            <w:r w:rsidR="00616CF0">
              <w:t xml:space="preserve"> clear and simple instruction</w:t>
            </w:r>
          </w:p>
          <w:p w14:paraId="4E2C8D59" w14:textId="5F786707" w:rsidR="00E409EE" w:rsidRPr="009E2E82" w:rsidRDefault="00E409EE" w:rsidP="00306A03">
            <w:pPr>
              <w:pStyle w:val="TableBullet2"/>
            </w:pPr>
            <w:r w:rsidRPr="009E2E82">
              <w:t>Used examples, illustrations, or pr</w:t>
            </w:r>
            <w:r w:rsidR="00616CF0">
              <w:t>ops (items) to promote learning</w:t>
            </w:r>
          </w:p>
        </w:tc>
        <w:tc>
          <w:tcPr>
            <w:tcW w:w="1620" w:type="dxa"/>
          </w:tcPr>
          <w:p w14:paraId="4E2C8D5A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5B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</w:tbl>
    <w:p w14:paraId="4E2C8D5D" w14:textId="77777777" w:rsidR="00E409EE" w:rsidRDefault="00E409EE" w:rsidP="00E409EE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23"/>
      </w:tblGrid>
      <w:tr w:rsidR="00E409EE" w:rsidRPr="00CD0713" w14:paraId="4E2C8D5F" w14:textId="77777777" w:rsidTr="00760121">
        <w:trPr>
          <w:trHeight w:val="6384"/>
          <w:jc w:val="center"/>
        </w:trPr>
        <w:tc>
          <w:tcPr>
            <w:tcW w:w="9423" w:type="dxa"/>
          </w:tcPr>
          <w:p w14:paraId="4E2C8D5E" w14:textId="77777777" w:rsidR="00E409EE" w:rsidRPr="00CD0713" w:rsidRDefault="00E409EE" w:rsidP="00760121">
            <w:pPr>
              <w:spacing w:beforeLines="20" w:before="48" w:afterLines="20" w:after="48"/>
              <w:rPr>
                <w:rFonts w:asciiTheme="majorHAnsi" w:hAnsiTheme="majorHAnsi" w:cs="Arial"/>
                <w:b/>
              </w:rPr>
            </w:pPr>
            <w:r w:rsidRPr="00CD0713">
              <w:rPr>
                <w:rFonts w:asciiTheme="majorHAnsi" w:hAnsiTheme="majorHAnsi" w:cs="Arial"/>
                <w:b/>
              </w:rPr>
              <w:t>Notes on areas for improvement:</w:t>
            </w:r>
          </w:p>
        </w:tc>
      </w:tr>
      <w:bookmarkEnd w:id="0"/>
      <w:bookmarkEnd w:id="1"/>
    </w:tbl>
    <w:p w14:paraId="4E2C8D60" w14:textId="7E0391F0" w:rsidR="00306A03" w:rsidRDefault="00306A03" w:rsidP="00334ACE">
      <w:pPr>
        <w:pStyle w:val="ATAHeading2"/>
      </w:pPr>
    </w:p>
    <w:p w14:paraId="6A028D62" w14:textId="77777777" w:rsidR="00306A03" w:rsidRDefault="00306A03">
      <w:pPr>
        <w:spacing w:line="240" w:lineRule="auto"/>
        <w:rPr>
          <w:rFonts w:ascii="Cambria" w:eastAsia="Times New Roman" w:hAnsi="Cambria"/>
          <w:b/>
        </w:rPr>
      </w:pPr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6840"/>
      </w:tblGrid>
      <w:tr w:rsidR="00306A03" w:rsidRPr="00FD55EB" w14:paraId="32906374" w14:textId="77777777" w:rsidTr="00DC4A21">
        <w:tc>
          <w:tcPr>
            <w:tcW w:w="2520" w:type="dxa"/>
            <w:shd w:val="clear" w:color="auto" w:fill="000000" w:themeFill="text1"/>
          </w:tcPr>
          <w:p w14:paraId="7EF6E9B3" w14:textId="77777777" w:rsidR="00306A03" w:rsidRPr="00FD55EB" w:rsidRDefault="00306A03" w:rsidP="00DC4A21">
            <w:pPr>
              <w:spacing w:before="100" w:after="100"/>
              <w:rPr>
                <w:rFonts w:ascii="Cambria" w:hAnsi="Cambria"/>
                <w:b/>
              </w:rPr>
            </w:pPr>
            <w:r w:rsidRPr="00FD55EB">
              <w:rPr>
                <w:rFonts w:ascii="Cambria" w:hAnsi="Cambria"/>
                <w:b/>
              </w:rPr>
              <w:lastRenderedPageBreak/>
              <w:t>Presenter’s Name</w:t>
            </w:r>
          </w:p>
        </w:tc>
        <w:tc>
          <w:tcPr>
            <w:tcW w:w="6840" w:type="dxa"/>
          </w:tcPr>
          <w:p w14:paraId="617076F4" w14:textId="77777777" w:rsidR="00306A03" w:rsidRPr="00FD55EB" w:rsidRDefault="00306A03" w:rsidP="00DC4A21">
            <w:pPr>
              <w:rPr>
                <w:rFonts w:ascii="Cambria" w:hAnsi="Cambria"/>
              </w:rPr>
            </w:pPr>
          </w:p>
        </w:tc>
      </w:tr>
    </w:tbl>
    <w:p w14:paraId="684439CC" w14:textId="77777777" w:rsidR="00306A03" w:rsidRPr="00FD55EB" w:rsidRDefault="00306A03" w:rsidP="00306A03">
      <w:pPr>
        <w:rPr>
          <w:rFonts w:ascii="Cambria" w:hAnsi="Cambria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306A03" w:rsidRPr="00CD0713" w14:paraId="30508700" w14:textId="77777777" w:rsidTr="00DC4A21">
        <w:trPr>
          <w:tblHeader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1C6A2D17" w14:textId="040CA030" w:rsidR="00306A03" w:rsidRPr="00CD0713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</w:pP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20 Minute Facilitation</w:t>
            </w: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Feedback</w:t>
            </w: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Checklist</w:t>
            </w:r>
          </w:p>
        </w:tc>
      </w:tr>
      <w:tr w:rsidR="00306A03" w:rsidRPr="00CD0713" w14:paraId="04AF40E4" w14:textId="77777777" w:rsidTr="00DC4A21">
        <w:trPr>
          <w:tblHeader/>
          <w:jc w:val="center"/>
        </w:trPr>
        <w:tc>
          <w:tcPr>
            <w:tcW w:w="6152" w:type="dxa"/>
            <w:shd w:val="clear" w:color="auto" w:fill="D9D9D9" w:themeFill="background1" w:themeFillShade="D9"/>
            <w:vAlign w:val="center"/>
          </w:tcPr>
          <w:p w14:paraId="1C57D4F5" w14:textId="77777777" w:rsidR="00306A03" w:rsidRPr="00CD0713" w:rsidRDefault="00306A03" w:rsidP="00DC4A21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i w:val="0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4"/>
                <w:szCs w:val="24"/>
              </w:rPr>
              <w:t>Skills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0917931" w14:textId="77777777" w:rsidR="00306A03" w:rsidRPr="00CD0713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Demonstrated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17E343DD" w14:textId="77777777" w:rsidR="00306A03" w:rsidRPr="00CD0713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Needs Improvement</w:t>
            </w:r>
          </w:p>
        </w:tc>
      </w:tr>
      <w:tr w:rsidR="00306A03" w:rsidRPr="009E2E82" w14:paraId="4181B5C6" w14:textId="77777777" w:rsidTr="00DC4A21">
        <w:trPr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525928DE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Appropriate Eye Contact</w:t>
            </w:r>
          </w:p>
        </w:tc>
      </w:tr>
      <w:tr w:rsidR="00306A03" w:rsidRPr="009E2E82" w14:paraId="183BF9F7" w14:textId="77777777" w:rsidTr="00DC4A21">
        <w:trPr>
          <w:jc w:val="center"/>
        </w:trPr>
        <w:tc>
          <w:tcPr>
            <w:tcW w:w="6152" w:type="dxa"/>
          </w:tcPr>
          <w:p w14:paraId="282740B4" w14:textId="2F4D7C8B" w:rsidR="00306A03" w:rsidRPr="009E2E82" w:rsidRDefault="00616CF0" w:rsidP="00306A03">
            <w:pPr>
              <w:pStyle w:val="TableBullet2"/>
            </w:pPr>
            <w:r>
              <w:t>Looked at people’s eyes</w:t>
            </w:r>
          </w:p>
          <w:p w14:paraId="04E9EFB8" w14:textId="51D44F31" w:rsidR="00306A03" w:rsidRPr="009E2E82" w:rsidRDefault="00306A03" w:rsidP="00306A03">
            <w:pPr>
              <w:pStyle w:val="TableBullet2"/>
            </w:pPr>
            <w:r w:rsidRPr="009E2E82">
              <w:t>Continually s</w:t>
            </w:r>
            <w:r w:rsidR="00616CF0">
              <w:t>canned the group with your eyes</w:t>
            </w:r>
          </w:p>
          <w:p w14:paraId="1D9E0D69" w14:textId="5EFD024D" w:rsidR="00306A03" w:rsidRPr="009E2E82" w:rsidRDefault="00616CF0" w:rsidP="00306A03">
            <w:pPr>
              <w:pStyle w:val="TableBullet2"/>
            </w:pPr>
            <w:r>
              <w:t>Looked at the whole group</w:t>
            </w:r>
          </w:p>
        </w:tc>
        <w:tc>
          <w:tcPr>
            <w:tcW w:w="1620" w:type="dxa"/>
          </w:tcPr>
          <w:p w14:paraId="53752506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501A33A4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3DFC2882" w14:textId="77777777" w:rsidTr="00DC4A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FF134F9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Body Movement</w:t>
            </w:r>
          </w:p>
        </w:tc>
        <w:tc>
          <w:tcPr>
            <w:tcW w:w="1620" w:type="dxa"/>
            <w:shd w:val="clear" w:color="auto" w:fill="000000" w:themeFill="text1"/>
          </w:tcPr>
          <w:p w14:paraId="738A0FCB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128CC8B3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306A03" w:rsidRPr="009E2E82" w14:paraId="3693C324" w14:textId="77777777" w:rsidTr="00DC4A21">
        <w:trPr>
          <w:jc w:val="center"/>
        </w:trPr>
        <w:tc>
          <w:tcPr>
            <w:tcW w:w="6152" w:type="dxa"/>
          </w:tcPr>
          <w:p w14:paraId="0DAAE6E2" w14:textId="71C5E49B" w:rsidR="00306A03" w:rsidRPr="00306A03" w:rsidRDefault="00306A03" w:rsidP="00306A03">
            <w:pPr>
              <w:pStyle w:val="TableBullet2"/>
            </w:pPr>
            <w:r w:rsidRPr="00306A03">
              <w:t>F</w:t>
            </w:r>
            <w:r w:rsidR="00616CF0">
              <w:t>aced the majority of the people</w:t>
            </w:r>
          </w:p>
          <w:p w14:paraId="3EC38FA4" w14:textId="61EFC575" w:rsidR="00306A03" w:rsidRPr="00306A03" w:rsidRDefault="00306A03" w:rsidP="00306A03">
            <w:pPr>
              <w:pStyle w:val="TableBullet2"/>
            </w:pPr>
            <w:r>
              <w:t>V</w:t>
            </w:r>
            <w:r w:rsidR="00616CF0">
              <w:t>aried your position in the room</w:t>
            </w:r>
          </w:p>
          <w:p w14:paraId="68E8DBE5" w14:textId="5C14AC22" w:rsidR="00306A03" w:rsidRPr="00306A03" w:rsidRDefault="00616CF0" w:rsidP="00306A03">
            <w:pPr>
              <w:pStyle w:val="TableBullet2"/>
            </w:pPr>
            <w:r>
              <w:t>Stood with good posture</w:t>
            </w:r>
          </w:p>
          <w:p w14:paraId="4848DF7F" w14:textId="7D1846D7" w:rsidR="00306A03" w:rsidRPr="00306A03" w:rsidRDefault="00306A03" w:rsidP="00306A03">
            <w:pPr>
              <w:pStyle w:val="TableBullet2"/>
            </w:pPr>
            <w:r w:rsidRPr="00306A03">
              <w:t>Walke</w:t>
            </w:r>
            <w:r w:rsidR="00616CF0">
              <w:t>d toward people when they spoke</w:t>
            </w:r>
          </w:p>
        </w:tc>
        <w:tc>
          <w:tcPr>
            <w:tcW w:w="1620" w:type="dxa"/>
          </w:tcPr>
          <w:p w14:paraId="2EB2D5EB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1DC5567D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1FEDA59E" w14:textId="77777777" w:rsidTr="00DC4A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5DB20BBA" w14:textId="77777777" w:rsidR="00306A03" w:rsidRPr="009E2E82" w:rsidRDefault="00306A03" w:rsidP="00306A03">
            <w:pPr>
              <w:pStyle w:val="ListParagraph"/>
              <w:keepNext/>
              <w:keepLines/>
              <w:numPr>
                <w:ilvl w:val="0"/>
                <w:numId w:val="18"/>
              </w:numPr>
              <w:spacing w:beforeLines="20" w:before="48" w:afterLines="20" w:after="48" w:line="240" w:lineRule="auto"/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9E2E82">
              <w:rPr>
                <w:rFonts w:asciiTheme="majorHAnsi" w:hAnsiTheme="majorHAnsi" w:cs="Arial"/>
                <w:b/>
                <w:color w:val="FFFFFF" w:themeColor="background1"/>
              </w:rPr>
              <w:t>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1278BBA2" w14:textId="77777777" w:rsidR="00306A03" w:rsidRPr="009E2E82" w:rsidRDefault="00306A03" w:rsidP="00DC4A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3CC30042" w14:textId="77777777" w:rsidR="00306A03" w:rsidRPr="009E2E82" w:rsidRDefault="00306A03" w:rsidP="00DC4A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</w:tr>
      <w:tr w:rsidR="00306A03" w:rsidRPr="009E2E82" w14:paraId="368160F5" w14:textId="77777777" w:rsidTr="00DC4A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565E" w14:textId="0F36CF01" w:rsidR="00306A03" w:rsidRPr="00306A03" w:rsidRDefault="00306A03" w:rsidP="00306A03">
            <w:pPr>
              <w:pStyle w:val="TableBullet2"/>
            </w:pPr>
            <w:r w:rsidRPr="00306A03">
              <w:t>Use</w:t>
            </w:r>
            <w:r w:rsidR="00616CF0">
              <w:t>d natural and engaging 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94849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70757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4197E959" w14:textId="77777777" w:rsidTr="00DC4A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1C71745E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Facial Expressions</w:t>
            </w:r>
          </w:p>
        </w:tc>
        <w:tc>
          <w:tcPr>
            <w:tcW w:w="1620" w:type="dxa"/>
            <w:shd w:val="clear" w:color="auto" w:fill="000000" w:themeFill="text1"/>
          </w:tcPr>
          <w:p w14:paraId="4789FA10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134B0F55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306A03" w:rsidRPr="009E2E82" w14:paraId="530596A8" w14:textId="77777777" w:rsidTr="00DC4A21">
        <w:trPr>
          <w:jc w:val="center"/>
        </w:trPr>
        <w:tc>
          <w:tcPr>
            <w:tcW w:w="6152" w:type="dxa"/>
          </w:tcPr>
          <w:p w14:paraId="7BDFE162" w14:textId="30230EB4" w:rsidR="00306A03" w:rsidRPr="00306A03" w:rsidRDefault="00616CF0" w:rsidP="00306A03">
            <w:pPr>
              <w:pStyle w:val="TableBullet2"/>
            </w:pPr>
            <w:r>
              <w:t>Smiled and was enthusiastic</w:t>
            </w:r>
          </w:p>
          <w:p w14:paraId="56D65593" w14:textId="7D48D5CE" w:rsidR="00306A03" w:rsidRPr="009E2E82" w:rsidRDefault="00306A03" w:rsidP="00306A03">
            <w:pPr>
              <w:pStyle w:val="TableBullet2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t>H</w:t>
            </w:r>
            <w:r w:rsidR="00616CF0">
              <w:rPr>
                <w:rFonts w:asciiTheme="majorHAnsi" w:hAnsiTheme="majorHAnsi" w:cs="Arial"/>
              </w:rPr>
              <w:t>ad an open, friendly expression</w:t>
            </w:r>
          </w:p>
        </w:tc>
        <w:tc>
          <w:tcPr>
            <w:tcW w:w="1620" w:type="dxa"/>
          </w:tcPr>
          <w:p w14:paraId="779DD4AC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7CF4B661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23805680" w14:textId="77777777" w:rsidTr="00DC4A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187188C5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377"/>
              </w:tabs>
              <w:spacing w:beforeLines="20" w:before="48" w:afterLines="20" w:after="48"/>
              <w:ind w:left="377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Voice/Speech</w:t>
            </w:r>
          </w:p>
        </w:tc>
        <w:tc>
          <w:tcPr>
            <w:tcW w:w="1620" w:type="dxa"/>
            <w:shd w:val="clear" w:color="auto" w:fill="000000" w:themeFill="text1"/>
          </w:tcPr>
          <w:p w14:paraId="5698A9F5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39BD0547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306A03" w:rsidRPr="009E2E82" w14:paraId="6B74DBD2" w14:textId="77777777" w:rsidTr="00DC4A21">
        <w:trPr>
          <w:trHeight w:val="1200"/>
          <w:jc w:val="center"/>
        </w:trPr>
        <w:tc>
          <w:tcPr>
            <w:tcW w:w="6152" w:type="dxa"/>
          </w:tcPr>
          <w:p w14:paraId="0D8340F3" w14:textId="4C2DAC00" w:rsidR="00306A03" w:rsidRPr="00306A03" w:rsidRDefault="00306A03" w:rsidP="00306A03">
            <w:pPr>
              <w:pStyle w:val="TableBullet2"/>
            </w:pPr>
            <w:r w:rsidRPr="00306A03">
              <w:t>S</w:t>
            </w:r>
            <w:r w:rsidR="00616CF0">
              <w:t>poke loudly enough to be heard</w:t>
            </w:r>
          </w:p>
          <w:p w14:paraId="7F5F5296" w14:textId="338123CB" w:rsidR="00306A03" w:rsidRPr="00306A03" w:rsidRDefault="00306A03" w:rsidP="00306A03">
            <w:pPr>
              <w:pStyle w:val="TableBullet2"/>
            </w:pPr>
            <w:r w:rsidRPr="00306A03">
              <w:t>Varied the pitc</w:t>
            </w:r>
            <w:r w:rsidR="00616CF0">
              <w:t>h and pace of the presentation.</w:t>
            </w:r>
          </w:p>
          <w:p w14:paraId="06F03A0F" w14:textId="2D2B2DBD" w:rsidR="00306A03" w:rsidRPr="00306A03" w:rsidRDefault="00306A03" w:rsidP="00306A03">
            <w:pPr>
              <w:pStyle w:val="TableBullet2"/>
            </w:pPr>
            <w:r w:rsidRPr="00306A03">
              <w:t>S</w:t>
            </w:r>
            <w:r w:rsidR="00616CF0">
              <w:t>lowed down for important points</w:t>
            </w:r>
          </w:p>
          <w:p w14:paraId="48F004C6" w14:textId="4B68CBC0" w:rsidR="00306A03" w:rsidRPr="00306A03" w:rsidRDefault="00616CF0" w:rsidP="00306A03">
            <w:pPr>
              <w:pStyle w:val="TableBullet2"/>
            </w:pPr>
            <w:r>
              <w:t>Used pauses and transitions</w:t>
            </w:r>
          </w:p>
        </w:tc>
        <w:tc>
          <w:tcPr>
            <w:tcW w:w="1620" w:type="dxa"/>
          </w:tcPr>
          <w:p w14:paraId="3AF40A07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3F31902D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1C780AAE" w14:textId="77777777" w:rsidTr="00DC4A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7D220072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Asking Questions</w:t>
            </w:r>
          </w:p>
        </w:tc>
      </w:tr>
      <w:tr w:rsidR="00306A03" w:rsidRPr="009E2E82" w14:paraId="741AAF74" w14:textId="77777777" w:rsidTr="00DC4A21">
        <w:trPr>
          <w:trHeight w:val="624"/>
          <w:jc w:val="center"/>
        </w:trPr>
        <w:tc>
          <w:tcPr>
            <w:tcW w:w="6152" w:type="dxa"/>
          </w:tcPr>
          <w:p w14:paraId="443E7307" w14:textId="7B628E37" w:rsidR="00306A03" w:rsidRPr="009E2E82" w:rsidRDefault="00616CF0" w:rsidP="00306A03">
            <w:pPr>
              <w:pStyle w:val="TableBullet2"/>
            </w:pPr>
            <w:r>
              <w:t>Asked clear, concise questions</w:t>
            </w:r>
          </w:p>
          <w:p w14:paraId="2ACFA7C4" w14:textId="2A880B3E" w:rsidR="00306A03" w:rsidRPr="009E2E82" w:rsidRDefault="00306A03" w:rsidP="00306A03">
            <w:pPr>
              <w:pStyle w:val="TableBullet2"/>
            </w:pPr>
            <w:r w:rsidRPr="009E2E82">
              <w:t xml:space="preserve">Focused </w:t>
            </w:r>
            <w:r w:rsidR="00616CF0">
              <w:t>each question on a single issue</w:t>
            </w:r>
          </w:p>
        </w:tc>
        <w:tc>
          <w:tcPr>
            <w:tcW w:w="1620" w:type="dxa"/>
          </w:tcPr>
          <w:p w14:paraId="7B63C3F8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3D620305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6426AAAD" w14:textId="77777777" w:rsidTr="00DC4A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3EC9F0C6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Listening</w:t>
            </w:r>
          </w:p>
        </w:tc>
      </w:tr>
      <w:tr w:rsidR="00306A03" w:rsidRPr="009E2E82" w14:paraId="0DA4E8F3" w14:textId="77777777" w:rsidTr="00DC4A21">
        <w:trPr>
          <w:trHeight w:val="255"/>
          <w:jc w:val="center"/>
        </w:trPr>
        <w:tc>
          <w:tcPr>
            <w:tcW w:w="6152" w:type="dxa"/>
          </w:tcPr>
          <w:p w14:paraId="3A6EAB61" w14:textId="4200BFE7" w:rsidR="00306A03" w:rsidRPr="00306A03" w:rsidRDefault="00616CF0" w:rsidP="00306A03">
            <w:pPr>
              <w:pStyle w:val="TableBullet2"/>
            </w:pPr>
            <w:r>
              <w:t>Kept an open mind</w:t>
            </w:r>
            <w:r w:rsidR="00306A03" w:rsidRPr="00306A03">
              <w:t xml:space="preserve"> </w:t>
            </w:r>
          </w:p>
          <w:p w14:paraId="42B17DBB" w14:textId="663E0692" w:rsidR="00306A03" w:rsidRPr="00306A03" w:rsidRDefault="00306A03" w:rsidP="00306A03">
            <w:pPr>
              <w:pStyle w:val="TableBullet2"/>
            </w:pPr>
            <w:r w:rsidRPr="00306A03">
              <w:t>Listened ac</w:t>
            </w:r>
            <w:r w:rsidR="00616CF0">
              <w:t>curately to what was being said</w:t>
            </w:r>
          </w:p>
          <w:p w14:paraId="2E315271" w14:textId="2D2947A4" w:rsidR="00306A03" w:rsidRPr="00306A03" w:rsidRDefault="00306A03" w:rsidP="00306A03">
            <w:pPr>
              <w:pStyle w:val="TableBullet2"/>
            </w:pPr>
            <w:r w:rsidRPr="00306A03">
              <w:t>Considered the speaker’s nonver</w:t>
            </w:r>
            <w:r w:rsidR="00616CF0">
              <w:t>bal behaviors and tone of voice</w:t>
            </w:r>
          </w:p>
          <w:p w14:paraId="353474EB" w14:textId="69A6A15B" w:rsidR="00306A03" w:rsidRPr="00306A03" w:rsidRDefault="00306A03" w:rsidP="00306A03">
            <w:pPr>
              <w:pStyle w:val="TableBullet2"/>
            </w:pPr>
            <w:r w:rsidRPr="00306A03">
              <w:t>Responded in a man</w:t>
            </w:r>
            <w:r w:rsidR="00616CF0">
              <w:t>ner that demonstrated listening</w:t>
            </w:r>
          </w:p>
        </w:tc>
        <w:tc>
          <w:tcPr>
            <w:tcW w:w="1620" w:type="dxa"/>
          </w:tcPr>
          <w:p w14:paraId="38763A3B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2AA4C1A0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CD0713" w14:paraId="5616D781" w14:textId="77777777" w:rsidTr="00DC4A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0A89733E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Providing Clear Instruction</w:t>
            </w:r>
          </w:p>
        </w:tc>
      </w:tr>
      <w:tr w:rsidR="00306A03" w:rsidRPr="00CD0713" w14:paraId="09C6E3E6" w14:textId="77777777" w:rsidTr="00DC4A21">
        <w:trPr>
          <w:trHeight w:val="750"/>
          <w:jc w:val="center"/>
        </w:trPr>
        <w:tc>
          <w:tcPr>
            <w:tcW w:w="6152" w:type="dxa"/>
          </w:tcPr>
          <w:p w14:paraId="455662BA" w14:textId="7EEF8449" w:rsidR="00306A03" w:rsidRPr="00306A03" w:rsidRDefault="00306A03" w:rsidP="00306A03">
            <w:pPr>
              <w:pStyle w:val="TableBullet2"/>
            </w:pPr>
            <w:r w:rsidRPr="00306A03">
              <w:t>Present</w:t>
            </w:r>
            <w:r w:rsidR="00616CF0">
              <w:t>ed clear and simple instruction</w:t>
            </w:r>
          </w:p>
          <w:p w14:paraId="1E1664DF" w14:textId="7A342801" w:rsidR="00306A03" w:rsidRPr="00306A03" w:rsidRDefault="00306A03" w:rsidP="00306A03">
            <w:pPr>
              <w:pStyle w:val="TableBullet2"/>
            </w:pPr>
            <w:r w:rsidRPr="00306A03">
              <w:t>Used examples, illustrations, or pr</w:t>
            </w:r>
            <w:r w:rsidR="00616CF0">
              <w:t>ops (items) to promote learning</w:t>
            </w:r>
          </w:p>
        </w:tc>
        <w:tc>
          <w:tcPr>
            <w:tcW w:w="1620" w:type="dxa"/>
          </w:tcPr>
          <w:p w14:paraId="5C2876AF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175DEFD8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</w:tbl>
    <w:p w14:paraId="2E21AB66" w14:textId="77777777" w:rsidR="00306A03" w:rsidRDefault="00306A03" w:rsidP="00306A03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23"/>
      </w:tblGrid>
      <w:tr w:rsidR="00306A03" w:rsidRPr="00CD0713" w14:paraId="4736617D" w14:textId="77777777" w:rsidTr="00DC4A21">
        <w:trPr>
          <w:trHeight w:val="6384"/>
          <w:jc w:val="center"/>
        </w:trPr>
        <w:tc>
          <w:tcPr>
            <w:tcW w:w="9423" w:type="dxa"/>
          </w:tcPr>
          <w:p w14:paraId="5CB92E69" w14:textId="77777777" w:rsidR="00306A03" w:rsidRPr="00CD0713" w:rsidRDefault="00306A03" w:rsidP="00DC4A21">
            <w:pPr>
              <w:spacing w:beforeLines="20" w:before="48" w:afterLines="20" w:after="48"/>
              <w:rPr>
                <w:rFonts w:asciiTheme="majorHAnsi" w:hAnsiTheme="majorHAnsi" w:cs="Arial"/>
                <w:b/>
              </w:rPr>
            </w:pPr>
            <w:r w:rsidRPr="00CD0713">
              <w:rPr>
                <w:rFonts w:asciiTheme="majorHAnsi" w:hAnsiTheme="majorHAnsi" w:cs="Arial"/>
                <w:b/>
              </w:rPr>
              <w:lastRenderedPageBreak/>
              <w:t>Notes on areas for improvement:</w:t>
            </w:r>
          </w:p>
        </w:tc>
      </w:tr>
    </w:tbl>
    <w:p w14:paraId="3D764A0C" w14:textId="77777777" w:rsidR="004C2AFB" w:rsidRDefault="004C2AFB" w:rsidP="00334ACE">
      <w:pPr>
        <w:pStyle w:val="ATAHeading2"/>
      </w:pPr>
    </w:p>
    <w:sectPr w:rsidR="004C2AFB" w:rsidSect="003E14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C8D65" w14:textId="77777777" w:rsidR="001931BD" w:rsidRDefault="001931BD" w:rsidP="00A87EBE">
      <w:pPr>
        <w:spacing w:line="240" w:lineRule="auto"/>
      </w:pPr>
      <w:r>
        <w:separator/>
      </w:r>
    </w:p>
  </w:endnote>
  <w:endnote w:type="continuationSeparator" w:id="0">
    <w:p w14:paraId="4E2C8D66" w14:textId="77777777" w:rsidR="001931BD" w:rsidRDefault="001931BD" w:rsidP="00A87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B7533" w14:textId="77777777" w:rsidR="00486093" w:rsidRDefault="004860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486093" w:rsidRPr="00486093" w14:paraId="3F56F784" w14:textId="77777777" w:rsidTr="00486093">
      <w:tc>
        <w:tcPr>
          <w:tcW w:w="9360" w:type="dxa"/>
          <w:shd w:val="clear" w:color="auto" w:fill="auto"/>
        </w:tcPr>
        <w:p w14:paraId="13F529F2" w14:textId="4FBA9978" w:rsidR="00486093" w:rsidRPr="00486093" w:rsidRDefault="00526676" w:rsidP="00486093">
          <w:pPr>
            <w:pBdr>
              <w:top w:val="single" w:sz="4" w:space="1" w:color="auto"/>
            </w:pBdr>
            <w:tabs>
              <w:tab w:val="left" w:pos="0"/>
              <w:tab w:val="right" w:pos="9350"/>
            </w:tabs>
            <w:rPr>
              <w:rFonts w:ascii="Arial" w:eastAsia="Arial Unicode MS" w:hAnsi="Arial" w:cs="Arial"/>
              <w:sz w:val="18"/>
              <w:szCs w:val="18"/>
            </w:rPr>
          </w:pPr>
          <w:r>
            <w:rPr>
              <w:rStyle w:val="FooterChar"/>
              <w:rFonts w:eastAsia="Calibri" w:cs="Arial"/>
              <w:sz w:val="18"/>
              <w:szCs w:val="18"/>
            </w:rPr>
            <w:t>CISR</w:t>
          </w:r>
          <w:r w:rsidR="00486093">
            <w:rPr>
              <w:rStyle w:val="FooterChar"/>
              <w:rFonts w:eastAsia="Calibri" w:cs="Arial"/>
              <w:sz w:val="18"/>
              <w:szCs w:val="18"/>
            </w:rPr>
            <w:t xml:space="preserve"> Train-the-Trainer v1</w:t>
          </w:r>
          <w:r w:rsidR="00486093" w:rsidRPr="00041E8C">
            <w:rPr>
              <w:rStyle w:val="FooterChar"/>
              <w:rFonts w:eastAsia="Calibri" w:cs="Arial"/>
              <w:sz w:val="18"/>
              <w:szCs w:val="18"/>
            </w:rPr>
            <w:t>.</w:t>
          </w:r>
          <w:r>
            <w:rPr>
              <w:rStyle w:val="FooterChar"/>
              <w:rFonts w:eastAsia="Calibri" w:cs="Arial"/>
              <w:sz w:val="18"/>
              <w:szCs w:val="18"/>
            </w:rPr>
            <w:t>0</w:t>
          </w:r>
          <w:bookmarkStart w:id="2" w:name="_GoBack"/>
          <w:bookmarkEnd w:id="2"/>
          <w:r w:rsidR="00486093">
            <w:rPr>
              <w:rStyle w:val="FooterChar"/>
              <w:rFonts w:eastAsia="Calibri" w:cs="Arial"/>
              <w:sz w:val="18"/>
              <w:szCs w:val="18"/>
            </w:rPr>
            <w:t>0</w:t>
          </w:r>
          <w:r w:rsidR="00486093">
            <w:rPr>
              <w:rStyle w:val="FooterChar"/>
              <w:rFonts w:eastAsia="Arial Unicode MS" w:cs="Arial"/>
              <w:sz w:val="18"/>
              <w:szCs w:val="18"/>
            </w:rPr>
            <w:tab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t xml:space="preserve">Page 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instrText xml:space="preserve"> PAGE </w:instrTex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>
            <w:rPr>
              <w:rFonts w:ascii="Arial" w:eastAsia="Arial Unicode MS" w:hAnsi="Arial" w:cs="Arial"/>
              <w:noProof/>
              <w:sz w:val="18"/>
              <w:szCs w:val="18"/>
            </w:rPr>
            <w:t>1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t xml:space="preserve"> of 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instrText xml:space="preserve"> NUMPAGES  \# "0"  \* MERGEFORMAT </w:instrTex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>
            <w:rPr>
              <w:rFonts w:ascii="Arial" w:eastAsia="Arial Unicode MS" w:hAnsi="Arial" w:cs="Arial"/>
              <w:noProof/>
              <w:sz w:val="18"/>
              <w:szCs w:val="18"/>
            </w:rPr>
            <w:t>4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</w:p>
      </w:tc>
    </w:tr>
  </w:tbl>
  <w:p w14:paraId="4E2C8D69" w14:textId="77777777" w:rsidR="00DB573C" w:rsidRDefault="00DB573C" w:rsidP="006A6B37">
    <w:pPr>
      <w:tabs>
        <w:tab w:val="right" w:pos="8640"/>
      </w:tabs>
      <w:jc w:val="center"/>
      <w:rPr>
        <w:rFonts w:eastAsia="Arial Unicode MS"/>
      </w:rPr>
    </w:pPr>
    <w:r w:rsidRPr="00041E8C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744B3" w14:textId="77777777" w:rsidR="00486093" w:rsidRDefault="004860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C8D63" w14:textId="77777777" w:rsidR="001931BD" w:rsidRDefault="001931BD" w:rsidP="00A87EBE">
      <w:pPr>
        <w:spacing w:line="240" w:lineRule="auto"/>
      </w:pPr>
      <w:r>
        <w:separator/>
      </w:r>
    </w:p>
  </w:footnote>
  <w:footnote w:type="continuationSeparator" w:id="0">
    <w:p w14:paraId="4E2C8D64" w14:textId="77777777" w:rsidR="001931BD" w:rsidRDefault="001931BD" w:rsidP="00A87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9C212" w14:textId="77777777" w:rsidR="00486093" w:rsidRDefault="004860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C8D67" w14:textId="67459BF4" w:rsidR="00DB573C" w:rsidRPr="00387900" w:rsidRDefault="00334ACE" w:rsidP="00387900">
    <w:pPr>
      <w:pStyle w:val="Header"/>
      <w:tabs>
        <w:tab w:val="clear" w:pos="4320"/>
        <w:tab w:val="clear" w:pos="8280"/>
        <w:tab w:val="right" w:pos="9350"/>
      </w:tabs>
      <w:rPr>
        <w:sz w:val="18"/>
        <w:szCs w:val="18"/>
      </w:rPr>
    </w:pPr>
    <w:r w:rsidRPr="00334ACE">
      <w:rPr>
        <w:sz w:val="18"/>
        <w:szCs w:val="18"/>
      </w:rPr>
      <w:t xml:space="preserve">Module 3: </w:t>
    </w:r>
    <w:r w:rsidR="00306A03">
      <w:rPr>
        <w:sz w:val="18"/>
        <w:szCs w:val="18"/>
      </w:rPr>
      <w:t>Facilitating Training</w:t>
    </w:r>
    <w:r w:rsidR="00DB573C" w:rsidRPr="005F2E92">
      <w:rPr>
        <w:sz w:val="18"/>
        <w:szCs w:val="18"/>
      </w:rPr>
      <w:tab/>
    </w:r>
    <w:r w:rsidR="005A1EF9">
      <w:rPr>
        <w:sz w:val="18"/>
        <w:szCs w:val="18"/>
      </w:rPr>
      <w:t>Handout 3.</w:t>
    </w:r>
    <w:r w:rsidR="00B742C5">
      <w:rPr>
        <w:sz w:val="18"/>
        <w:szCs w:val="18"/>
      </w:rPr>
      <w:t>2</w:t>
    </w:r>
    <w:r>
      <w:rPr>
        <w:sz w:val="18"/>
        <w:szCs w:val="18"/>
      </w:rPr>
      <w:t xml:space="preserve">: </w:t>
    </w:r>
    <w:r w:rsidR="00306A03">
      <w:rPr>
        <w:sz w:val="18"/>
        <w:szCs w:val="18"/>
      </w:rPr>
      <w:t>Facilitation</w:t>
    </w:r>
    <w:r>
      <w:rPr>
        <w:sz w:val="18"/>
        <w:szCs w:val="18"/>
      </w:rPr>
      <w:t xml:space="preserve"> Feedback Checklist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D603C" w14:textId="77777777" w:rsidR="00486093" w:rsidRDefault="004860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6460"/>
    <w:multiLevelType w:val="hybridMultilevel"/>
    <w:tmpl w:val="FBE06024"/>
    <w:lvl w:ilvl="0" w:tplc="EF96F78A">
      <w:start w:val="1"/>
      <w:numFmt w:val="decimal"/>
      <w:pStyle w:val="ATABodyNumLevel03"/>
      <w:lvlText w:val="%1."/>
      <w:lvlJc w:val="left"/>
      <w:pPr>
        <w:ind w:left="180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DA299C"/>
    <w:multiLevelType w:val="hybridMultilevel"/>
    <w:tmpl w:val="8E26E9FE"/>
    <w:lvl w:ilvl="0" w:tplc="5B68FD34">
      <w:start w:val="1"/>
      <w:numFmt w:val="bullet"/>
      <w:pStyle w:val="ATABodyBullet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F166A"/>
    <w:multiLevelType w:val="multilevel"/>
    <w:tmpl w:val="C3B22C50"/>
    <w:lvl w:ilvl="0">
      <w:start w:val="1"/>
      <w:numFmt w:val="bullet"/>
      <w:pStyle w:val="ATABodyBulletLevel0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0DA2930"/>
    <w:multiLevelType w:val="hybridMultilevel"/>
    <w:tmpl w:val="6B24E09E"/>
    <w:lvl w:ilvl="0" w:tplc="B9021B3C">
      <w:start w:val="1"/>
      <w:numFmt w:val="decimal"/>
      <w:pStyle w:val="Number81"/>
      <w:lvlText w:val="8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75A51"/>
    <w:multiLevelType w:val="hybridMultilevel"/>
    <w:tmpl w:val="7680946C"/>
    <w:lvl w:ilvl="0" w:tplc="F91649F0">
      <w:start w:val="1"/>
      <w:numFmt w:val="decimal"/>
      <w:pStyle w:val="Number71"/>
      <w:lvlText w:val="7.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D5E1D"/>
    <w:multiLevelType w:val="hybridMultilevel"/>
    <w:tmpl w:val="78D85AEE"/>
    <w:lvl w:ilvl="0" w:tplc="85301E0C">
      <w:start w:val="1"/>
      <w:numFmt w:val="decimal"/>
      <w:pStyle w:val="ATABodyNumLevel02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AA746D"/>
    <w:multiLevelType w:val="multilevel"/>
    <w:tmpl w:val="97F878E2"/>
    <w:styleLink w:val="ATA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D05573D"/>
    <w:multiLevelType w:val="hybridMultilevel"/>
    <w:tmpl w:val="D0D40086"/>
    <w:lvl w:ilvl="0" w:tplc="51965850">
      <w:start w:val="1"/>
      <w:numFmt w:val="lowerLetter"/>
      <w:pStyle w:val="ATABody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463C46"/>
    <w:multiLevelType w:val="hybridMultilevel"/>
    <w:tmpl w:val="8AC6752A"/>
    <w:lvl w:ilvl="0" w:tplc="28966C76">
      <w:start w:val="1"/>
      <w:numFmt w:val="bullet"/>
      <w:pStyle w:val="ATAFacNote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DA280B"/>
    <w:multiLevelType w:val="hybridMultilevel"/>
    <w:tmpl w:val="8D986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2E5976"/>
    <w:multiLevelType w:val="hybridMultilevel"/>
    <w:tmpl w:val="322AFA3C"/>
    <w:lvl w:ilvl="0" w:tplc="C4FA3BD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B2726E"/>
    <w:multiLevelType w:val="hybridMultilevel"/>
    <w:tmpl w:val="E5826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3A5F8F"/>
    <w:multiLevelType w:val="hybridMultilevel"/>
    <w:tmpl w:val="55D05C74"/>
    <w:lvl w:ilvl="0" w:tplc="7A8A9F24">
      <w:start w:val="1"/>
      <w:numFmt w:val="bullet"/>
      <w:pStyle w:val="ATAFacNot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711850"/>
    <w:multiLevelType w:val="hybridMultilevel"/>
    <w:tmpl w:val="CAA2544E"/>
    <w:lvl w:ilvl="0" w:tplc="7ABE4CFC">
      <w:start w:val="1"/>
      <w:numFmt w:val="bullet"/>
      <w:pStyle w:val="ATASlideFacNote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EC5718"/>
    <w:multiLevelType w:val="multilevel"/>
    <w:tmpl w:val="058E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02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D022F53"/>
    <w:multiLevelType w:val="hybridMultilevel"/>
    <w:tmpl w:val="64C68BEA"/>
    <w:lvl w:ilvl="0" w:tplc="3E12B78A">
      <w:start w:val="1"/>
      <w:numFmt w:val="decimal"/>
      <w:pStyle w:val="ATABodyNumLevel01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8">
    <w:nsid w:val="726271DB"/>
    <w:multiLevelType w:val="multilevel"/>
    <w:tmpl w:val="168EB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67D72A6"/>
    <w:multiLevelType w:val="hybridMultilevel"/>
    <w:tmpl w:val="6CDCA622"/>
    <w:lvl w:ilvl="0" w:tplc="ED9E5132">
      <w:start w:val="1"/>
      <w:numFmt w:val="bullet"/>
      <w:pStyle w:val="ATASlideFacNoteLevel01"/>
      <w:lvlText w:val=""/>
      <w:lvlJc w:val="left"/>
      <w:pPr>
        <w:ind w:left="1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7C7618E7"/>
    <w:multiLevelType w:val="multilevel"/>
    <w:tmpl w:val="E0860576"/>
    <w:lvl w:ilvl="0">
      <w:start w:val="1"/>
      <w:numFmt w:val="decimal"/>
      <w:pStyle w:val="ATAOutlineNumbere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1"/>
  </w:num>
  <w:num w:numId="8">
    <w:abstractNumId w:val="5"/>
  </w:num>
  <w:num w:numId="9">
    <w:abstractNumId w:val="0"/>
  </w:num>
  <w:num w:numId="10">
    <w:abstractNumId w:val="18"/>
  </w:num>
  <w:num w:numId="11">
    <w:abstractNumId w:val="16"/>
  </w:num>
  <w:num w:numId="12">
    <w:abstractNumId w:val="2"/>
  </w:num>
  <w:num w:numId="13">
    <w:abstractNumId w:val="13"/>
  </w:num>
  <w:num w:numId="14">
    <w:abstractNumId w:val="8"/>
  </w:num>
  <w:num w:numId="15">
    <w:abstractNumId w:val="11"/>
  </w:num>
  <w:num w:numId="16">
    <w:abstractNumId w:val="7"/>
  </w:num>
  <w:num w:numId="17">
    <w:abstractNumId w:val="17"/>
  </w:num>
  <w:num w:numId="18">
    <w:abstractNumId w:val="10"/>
  </w:num>
  <w:num w:numId="19">
    <w:abstractNumId w:val="12"/>
  </w:num>
  <w:num w:numId="20">
    <w:abstractNumId w:val="4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22"/>
    <w:rsid w:val="0000036D"/>
    <w:rsid w:val="000013F5"/>
    <w:rsid w:val="00001B0C"/>
    <w:rsid w:val="0000492A"/>
    <w:rsid w:val="0000697C"/>
    <w:rsid w:val="00006A69"/>
    <w:rsid w:val="00010CB1"/>
    <w:rsid w:val="00011A2E"/>
    <w:rsid w:val="000126A2"/>
    <w:rsid w:val="00013256"/>
    <w:rsid w:val="0001473E"/>
    <w:rsid w:val="00015F94"/>
    <w:rsid w:val="000162EB"/>
    <w:rsid w:val="00020461"/>
    <w:rsid w:val="0002313B"/>
    <w:rsid w:val="0002329C"/>
    <w:rsid w:val="00024E9D"/>
    <w:rsid w:val="00026BE1"/>
    <w:rsid w:val="00027E5E"/>
    <w:rsid w:val="00031B74"/>
    <w:rsid w:val="00031C0A"/>
    <w:rsid w:val="0003241C"/>
    <w:rsid w:val="00032579"/>
    <w:rsid w:val="00034531"/>
    <w:rsid w:val="000351D7"/>
    <w:rsid w:val="00036094"/>
    <w:rsid w:val="00037001"/>
    <w:rsid w:val="000419C8"/>
    <w:rsid w:val="00041E8C"/>
    <w:rsid w:val="00042080"/>
    <w:rsid w:val="0004238C"/>
    <w:rsid w:val="0004256B"/>
    <w:rsid w:val="000430BB"/>
    <w:rsid w:val="00044038"/>
    <w:rsid w:val="0004444B"/>
    <w:rsid w:val="00045E90"/>
    <w:rsid w:val="000463D3"/>
    <w:rsid w:val="00047232"/>
    <w:rsid w:val="00047BAB"/>
    <w:rsid w:val="000517D3"/>
    <w:rsid w:val="00052063"/>
    <w:rsid w:val="00055DAB"/>
    <w:rsid w:val="00060EC2"/>
    <w:rsid w:val="00061A1F"/>
    <w:rsid w:val="000639A7"/>
    <w:rsid w:val="0006645E"/>
    <w:rsid w:val="00070B76"/>
    <w:rsid w:val="00071098"/>
    <w:rsid w:val="00071F67"/>
    <w:rsid w:val="00072312"/>
    <w:rsid w:val="0007652C"/>
    <w:rsid w:val="00077AF2"/>
    <w:rsid w:val="00077D38"/>
    <w:rsid w:val="000816A8"/>
    <w:rsid w:val="00082BC9"/>
    <w:rsid w:val="00083C93"/>
    <w:rsid w:val="000843D9"/>
    <w:rsid w:val="00084A67"/>
    <w:rsid w:val="00085348"/>
    <w:rsid w:val="00085686"/>
    <w:rsid w:val="0009003D"/>
    <w:rsid w:val="000901AD"/>
    <w:rsid w:val="00092306"/>
    <w:rsid w:val="00093210"/>
    <w:rsid w:val="00094202"/>
    <w:rsid w:val="00095115"/>
    <w:rsid w:val="00095786"/>
    <w:rsid w:val="00097631"/>
    <w:rsid w:val="000979F7"/>
    <w:rsid w:val="000A0A53"/>
    <w:rsid w:val="000A25A1"/>
    <w:rsid w:val="000A3442"/>
    <w:rsid w:val="000A349F"/>
    <w:rsid w:val="000A4D2E"/>
    <w:rsid w:val="000A5C93"/>
    <w:rsid w:val="000A6F7E"/>
    <w:rsid w:val="000B2F78"/>
    <w:rsid w:val="000B4384"/>
    <w:rsid w:val="000B4696"/>
    <w:rsid w:val="000B52F0"/>
    <w:rsid w:val="000B5CC6"/>
    <w:rsid w:val="000B6B13"/>
    <w:rsid w:val="000C00AB"/>
    <w:rsid w:val="000C19D1"/>
    <w:rsid w:val="000C230D"/>
    <w:rsid w:val="000C3A4E"/>
    <w:rsid w:val="000C57F1"/>
    <w:rsid w:val="000C6406"/>
    <w:rsid w:val="000C6785"/>
    <w:rsid w:val="000C794B"/>
    <w:rsid w:val="000C7D34"/>
    <w:rsid w:val="000C7E6D"/>
    <w:rsid w:val="000D0922"/>
    <w:rsid w:val="000D5697"/>
    <w:rsid w:val="000D6BFC"/>
    <w:rsid w:val="000D7235"/>
    <w:rsid w:val="000D7C00"/>
    <w:rsid w:val="000E3ABB"/>
    <w:rsid w:val="000E4797"/>
    <w:rsid w:val="000E79F8"/>
    <w:rsid w:val="000E7A79"/>
    <w:rsid w:val="000E7BC7"/>
    <w:rsid w:val="000F0277"/>
    <w:rsid w:val="000F0803"/>
    <w:rsid w:val="000F1CD9"/>
    <w:rsid w:val="000F3993"/>
    <w:rsid w:val="000F3E0F"/>
    <w:rsid w:val="000F4F1E"/>
    <w:rsid w:val="000F5A3E"/>
    <w:rsid w:val="000F5AC0"/>
    <w:rsid w:val="000F61CC"/>
    <w:rsid w:val="00100487"/>
    <w:rsid w:val="00102179"/>
    <w:rsid w:val="00103963"/>
    <w:rsid w:val="00105A42"/>
    <w:rsid w:val="001061F7"/>
    <w:rsid w:val="00106262"/>
    <w:rsid w:val="001067AA"/>
    <w:rsid w:val="001073A7"/>
    <w:rsid w:val="00111EF0"/>
    <w:rsid w:val="00112185"/>
    <w:rsid w:val="001122A4"/>
    <w:rsid w:val="0011435E"/>
    <w:rsid w:val="00114526"/>
    <w:rsid w:val="001174B7"/>
    <w:rsid w:val="0011786D"/>
    <w:rsid w:val="00121614"/>
    <w:rsid w:val="00123A7D"/>
    <w:rsid w:val="00124114"/>
    <w:rsid w:val="00125E74"/>
    <w:rsid w:val="00126660"/>
    <w:rsid w:val="001306DA"/>
    <w:rsid w:val="001316A6"/>
    <w:rsid w:val="0013182E"/>
    <w:rsid w:val="00132517"/>
    <w:rsid w:val="0013442F"/>
    <w:rsid w:val="001353C1"/>
    <w:rsid w:val="001353E5"/>
    <w:rsid w:val="0013663A"/>
    <w:rsid w:val="00136CB3"/>
    <w:rsid w:val="00137094"/>
    <w:rsid w:val="001411FA"/>
    <w:rsid w:val="00142B5A"/>
    <w:rsid w:val="001435AE"/>
    <w:rsid w:val="00145D01"/>
    <w:rsid w:val="00146ACC"/>
    <w:rsid w:val="00146FD3"/>
    <w:rsid w:val="0014791F"/>
    <w:rsid w:val="0015181B"/>
    <w:rsid w:val="0015212C"/>
    <w:rsid w:val="00154FF3"/>
    <w:rsid w:val="00156CBC"/>
    <w:rsid w:val="001570DD"/>
    <w:rsid w:val="00157851"/>
    <w:rsid w:val="00162302"/>
    <w:rsid w:val="0016339A"/>
    <w:rsid w:val="00163549"/>
    <w:rsid w:val="0016437B"/>
    <w:rsid w:val="001727C6"/>
    <w:rsid w:val="00174218"/>
    <w:rsid w:val="001758FC"/>
    <w:rsid w:val="00176536"/>
    <w:rsid w:val="00177A91"/>
    <w:rsid w:val="00180882"/>
    <w:rsid w:val="00180A49"/>
    <w:rsid w:val="0018159A"/>
    <w:rsid w:val="001816F3"/>
    <w:rsid w:val="00181F85"/>
    <w:rsid w:val="0018212E"/>
    <w:rsid w:val="001823D1"/>
    <w:rsid w:val="00182EAA"/>
    <w:rsid w:val="00186DDA"/>
    <w:rsid w:val="0018783F"/>
    <w:rsid w:val="00191149"/>
    <w:rsid w:val="00191511"/>
    <w:rsid w:val="0019244C"/>
    <w:rsid w:val="001931BD"/>
    <w:rsid w:val="001943E6"/>
    <w:rsid w:val="0019569B"/>
    <w:rsid w:val="001962B8"/>
    <w:rsid w:val="001973E1"/>
    <w:rsid w:val="001976F2"/>
    <w:rsid w:val="00197932"/>
    <w:rsid w:val="00197CC4"/>
    <w:rsid w:val="001A0B9D"/>
    <w:rsid w:val="001A1F71"/>
    <w:rsid w:val="001A33C8"/>
    <w:rsid w:val="001A38BE"/>
    <w:rsid w:val="001A502C"/>
    <w:rsid w:val="001A5B1B"/>
    <w:rsid w:val="001B0E01"/>
    <w:rsid w:val="001B175B"/>
    <w:rsid w:val="001B1B26"/>
    <w:rsid w:val="001B29BA"/>
    <w:rsid w:val="001B406C"/>
    <w:rsid w:val="001B4126"/>
    <w:rsid w:val="001B5B12"/>
    <w:rsid w:val="001B5BFE"/>
    <w:rsid w:val="001B6BDA"/>
    <w:rsid w:val="001B78F1"/>
    <w:rsid w:val="001C1520"/>
    <w:rsid w:val="001C2813"/>
    <w:rsid w:val="001C47B8"/>
    <w:rsid w:val="001C47C1"/>
    <w:rsid w:val="001C5905"/>
    <w:rsid w:val="001C5938"/>
    <w:rsid w:val="001C7F25"/>
    <w:rsid w:val="001D066B"/>
    <w:rsid w:val="001D25BF"/>
    <w:rsid w:val="001D4650"/>
    <w:rsid w:val="001D474F"/>
    <w:rsid w:val="001D7E84"/>
    <w:rsid w:val="001E0392"/>
    <w:rsid w:val="001E0693"/>
    <w:rsid w:val="001E1440"/>
    <w:rsid w:val="001E3C85"/>
    <w:rsid w:val="001E469D"/>
    <w:rsid w:val="001E5758"/>
    <w:rsid w:val="001E633F"/>
    <w:rsid w:val="001E7579"/>
    <w:rsid w:val="001F0358"/>
    <w:rsid w:val="001F151A"/>
    <w:rsid w:val="001F1CAE"/>
    <w:rsid w:val="001F427E"/>
    <w:rsid w:val="001F546F"/>
    <w:rsid w:val="001F56E2"/>
    <w:rsid w:val="001F7ED7"/>
    <w:rsid w:val="002001E7"/>
    <w:rsid w:val="00200452"/>
    <w:rsid w:val="00205EEE"/>
    <w:rsid w:val="00206255"/>
    <w:rsid w:val="002130ED"/>
    <w:rsid w:val="00215FB2"/>
    <w:rsid w:val="0021613C"/>
    <w:rsid w:val="00217091"/>
    <w:rsid w:val="00217E29"/>
    <w:rsid w:val="00217F38"/>
    <w:rsid w:val="002207D3"/>
    <w:rsid w:val="0022108F"/>
    <w:rsid w:val="002210D7"/>
    <w:rsid w:val="00222D04"/>
    <w:rsid w:val="00222D12"/>
    <w:rsid w:val="002234D4"/>
    <w:rsid w:val="00224394"/>
    <w:rsid w:val="002248E7"/>
    <w:rsid w:val="00226973"/>
    <w:rsid w:val="0022774B"/>
    <w:rsid w:val="00227BDD"/>
    <w:rsid w:val="00230B0A"/>
    <w:rsid w:val="002319FC"/>
    <w:rsid w:val="00233135"/>
    <w:rsid w:val="00233423"/>
    <w:rsid w:val="002334F3"/>
    <w:rsid w:val="00234138"/>
    <w:rsid w:val="00234E9C"/>
    <w:rsid w:val="0023612C"/>
    <w:rsid w:val="002369CF"/>
    <w:rsid w:val="002371D5"/>
    <w:rsid w:val="00242E08"/>
    <w:rsid w:val="0024341F"/>
    <w:rsid w:val="002437AC"/>
    <w:rsid w:val="002442F0"/>
    <w:rsid w:val="002444A5"/>
    <w:rsid w:val="00244D05"/>
    <w:rsid w:val="0024532E"/>
    <w:rsid w:val="00245726"/>
    <w:rsid w:val="002461F4"/>
    <w:rsid w:val="00246817"/>
    <w:rsid w:val="00246FB9"/>
    <w:rsid w:val="002505A3"/>
    <w:rsid w:val="00250B7E"/>
    <w:rsid w:val="002514BC"/>
    <w:rsid w:val="002523C1"/>
    <w:rsid w:val="002527BD"/>
    <w:rsid w:val="002565BC"/>
    <w:rsid w:val="00256B06"/>
    <w:rsid w:val="002571AC"/>
    <w:rsid w:val="00260165"/>
    <w:rsid w:val="00260F58"/>
    <w:rsid w:val="002613D9"/>
    <w:rsid w:val="00261DBF"/>
    <w:rsid w:val="00263DCE"/>
    <w:rsid w:val="00263E8F"/>
    <w:rsid w:val="00263E96"/>
    <w:rsid w:val="00266182"/>
    <w:rsid w:val="00267395"/>
    <w:rsid w:val="002700DC"/>
    <w:rsid w:val="00270B15"/>
    <w:rsid w:val="0027299E"/>
    <w:rsid w:val="00272DC9"/>
    <w:rsid w:val="0027466F"/>
    <w:rsid w:val="00277B5C"/>
    <w:rsid w:val="00277D81"/>
    <w:rsid w:val="002801F3"/>
    <w:rsid w:val="002854BB"/>
    <w:rsid w:val="002860D7"/>
    <w:rsid w:val="0028693A"/>
    <w:rsid w:val="00287CF9"/>
    <w:rsid w:val="00290E07"/>
    <w:rsid w:val="00291385"/>
    <w:rsid w:val="00291B2C"/>
    <w:rsid w:val="002928E3"/>
    <w:rsid w:val="0029344A"/>
    <w:rsid w:val="002A0394"/>
    <w:rsid w:val="002A0DD0"/>
    <w:rsid w:val="002A1FC4"/>
    <w:rsid w:val="002A2379"/>
    <w:rsid w:val="002A2E27"/>
    <w:rsid w:val="002A3DC5"/>
    <w:rsid w:val="002A4D82"/>
    <w:rsid w:val="002A706E"/>
    <w:rsid w:val="002A76DC"/>
    <w:rsid w:val="002B19CC"/>
    <w:rsid w:val="002B2652"/>
    <w:rsid w:val="002B4B51"/>
    <w:rsid w:val="002B4DD1"/>
    <w:rsid w:val="002B7390"/>
    <w:rsid w:val="002C118B"/>
    <w:rsid w:val="002C215E"/>
    <w:rsid w:val="002C29BD"/>
    <w:rsid w:val="002C32D0"/>
    <w:rsid w:val="002C3794"/>
    <w:rsid w:val="002C4B81"/>
    <w:rsid w:val="002C4DCB"/>
    <w:rsid w:val="002D5283"/>
    <w:rsid w:val="002D6745"/>
    <w:rsid w:val="002D67CB"/>
    <w:rsid w:val="002E13D3"/>
    <w:rsid w:val="002E1655"/>
    <w:rsid w:val="002E17D1"/>
    <w:rsid w:val="002E1F2C"/>
    <w:rsid w:val="002E3910"/>
    <w:rsid w:val="002E4A17"/>
    <w:rsid w:val="002E4B08"/>
    <w:rsid w:val="002E4DE6"/>
    <w:rsid w:val="002E4FE9"/>
    <w:rsid w:val="002E5C6E"/>
    <w:rsid w:val="002E6620"/>
    <w:rsid w:val="002E6B8C"/>
    <w:rsid w:val="002F1BF2"/>
    <w:rsid w:val="002F3D5F"/>
    <w:rsid w:val="002F617C"/>
    <w:rsid w:val="002F6BAF"/>
    <w:rsid w:val="00300C3C"/>
    <w:rsid w:val="0030255F"/>
    <w:rsid w:val="00303576"/>
    <w:rsid w:val="003042FD"/>
    <w:rsid w:val="00304868"/>
    <w:rsid w:val="003056B0"/>
    <w:rsid w:val="00306A03"/>
    <w:rsid w:val="003100D3"/>
    <w:rsid w:val="00312076"/>
    <w:rsid w:val="00313004"/>
    <w:rsid w:val="00313294"/>
    <w:rsid w:val="00314CB9"/>
    <w:rsid w:val="00315AA1"/>
    <w:rsid w:val="00316646"/>
    <w:rsid w:val="003168F9"/>
    <w:rsid w:val="00321AAB"/>
    <w:rsid w:val="00321D54"/>
    <w:rsid w:val="00327062"/>
    <w:rsid w:val="003270A2"/>
    <w:rsid w:val="0032796A"/>
    <w:rsid w:val="003323A8"/>
    <w:rsid w:val="00332522"/>
    <w:rsid w:val="00332660"/>
    <w:rsid w:val="0033307A"/>
    <w:rsid w:val="00333CFD"/>
    <w:rsid w:val="00334678"/>
    <w:rsid w:val="003346AF"/>
    <w:rsid w:val="0033484B"/>
    <w:rsid w:val="00334ACE"/>
    <w:rsid w:val="0033544E"/>
    <w:rsid w:val="003369DA"/>
    <w:rsid w:val="00337462"/>
    <w:rsid w:val="00341040"/>
    <w:rsid w:val="00341283"/>
    <w:rsid w:val="00341306"/>
    <w:rsid w:val="00342890"/>
    <w:rsid w:val="003434B3"/>
    <w:rsid w:val="00343BE0"/>
    <w:rsid w:val="00345634"/>
    <w:rsid w:val="003463FC"/>
    <w:rsid w:val="003469A5"/>
    <w:rsid w:val="00347BFB"/>
    <w:rsid w:val="003503AC"/>
    <w:rsid w:val="003504F0"/>
    <w:rsid w:val="00350706"/>
    <w:rsid w:val="00351C03"/>
    <w:rsid w:val="00357549"/>
    <w:rsid w:val="003610F9"/>
    <w:rsid w:val="00362D5D"/>
    <w:rsid w:val="003631B8"/>
    <w:rsid w:val="0036506E"/>
    <w:rsid w:val="0036623F"/>
    <w:rsid w:val="00370BF0"/>
    <w:rsid w:val="00371265"/>
    <w:rsid w:val="00372D7F"/>
    <w:rsid w:val="003750E6"/>
    <w:rsid w:val="0038040F"/>
    <w:rsid w:val="0038042D"/>
    <w:rsid w:val="003806F0"/>
    <w:rsid w:val="003823CE"/>
    <w:rsid w:val="0038331C"/>
    <w:rsid w:val="00384FA6"/>
    <w:rsid w:val="0038535A"/>
    <w:rsid w:val="00386373"/>
    <w:rsid w:val="00386964"/>
    <w:rsid w:val="00386D16"/>
    <w:rsid w:val="00387264"/>
    <w:rsid w:val="00387900"/>
    <w:rsid w:val="003879FA"/>
    <w:rsid w:val="0039291E"/>
    <w:rsid w:val="00393044"/>
    <w:rsid w:val="003947D0"/>
    <w:rsid w:val="00396B1C"/>
    <w:rsid w:val="00396F73"/>
    <w:rsid w:val="00397A08"/>
    <w:rsid w:val="00397BF4"/>
    <w:rsid w:val="003A101B"/>
    <w:rsid w:val="003A3018"/>
    <w:rsid w:val="003A4472"/>
    <w:rsid w:val="003A44FE"/>
    <w:rsid w:val="003A4A33"/>
    <w:rsid w:val="003A6392"/>
    <w:rsid w:val="003A6974"/>
    <w:rsid w:val="003A6E6B"/>
    <w:rsid w:val="003A7244"/>
    <w:rsid w:val="003B056C"/>
    <w:rsid w:val="003B3189"/>
    <w:rsid w:val="003B346F"/>
    <w:rsid w:val="003B43E0"/>
    <w:rsid w:val="003B5E40"/>
    <w:rsid w:val="003B6E04"/>
    <w:rsid w:val="003B7C75"/>
    <w:rsid w:val="003C06BA"/>
    <w:rsid w:val="003C114D"/>
    <w:rsid w:val="003C2C95"/>
    <w:rsid w:val="003C2DC8"/>
    <w:rsid w:val="003C3FE1"/>
    <w:rsid w:val="003C4030"/>
    <w:rsid w:val="003C40BC"/>
    <w:rsid w:val="003C66B7"/>
    <w:rsid w:val="003C7C11"/>
    <w:rsid w:val="003D1BC7"/>
    <w:rsid w:val="003D1F2E"/>
    <w:rsid w:val="003D3D66"/>
    <w:rsid w:val="003D5B3A"/>
    <w:rsid w:val="003D7719"/>
    <w:rsid w:val="003E01CA"/>
    <w:rsid w:val="003E06B9"/>
    <w:rsid w:val="003E0E34"/>
    <w:rsid w:val="003E14CF"/>
    <w:rsid w:val="003E1ADC"/>
    <w:rsid w:val="003E2B3C"/>
    <w:rsid w:val="003E304E"/>
    <w:rsid w:val="003E350C"/>
    <w:rsid w:val="003E3A8C"/>
    <w:rsid w:val="003E4646"/>
    <w:rsid w:val="003E64F4"/>
    <w:rsid w:val="003E7BF8"/>
    <w:rsid w:val="003F198C"/>
    <w:rsid w:val="003F3CE8"/>
    <w:rsid w:val="003F4798"/>
    <w:rsid w:val="003F4FDD"/>
    <w:rsid w:val="003F5264"/>
    <w:rsid w:val="003F52FF"/>
    <w:rsid w:val="003F533A"/>
    <w:rsid w:val="003F5642"/>
    <w:rsid w:val="003F5B0C"/>
    <w:rsid w:val="003F606C"/>
    <w:rsid w:val="003F7C2A"/>
    <w:rsid w:val="00400E55"/>
    <w:rsid w:val="00401FB2"/>
    <w:rsid w:val="00403072"/>
    <w:rsid w:val="004030D5"/>
    <w:rsid w:val="0041011F"/>
    <w:rsid w:val="00413297"/>
    <w:rsid w:val="0041550A"/>
    <w:rsid w:val="004177F7"/>
    <w:rsid w:val="004216F7"/>
    <w:rsid w:val="004218F2"/>
    <w:rsid w:val="00421DA9"/>
    <w:rsid w:val="0042297C"/>
    <w:rsid w:val="00424093"/>
    <w:rsid w:val="00425F9E"/>
    <w:rsid w:val="00432E79"/>
    <w:rsid w:val="004343F1"/>
    <w:rsid w:val="0043488C"/>
    <w:rsid w:val="00434E22"/>
    <w:rsid w:val="004354D3"/>
    <w:rsid w:val="00435AEF"/>
    <w:rsid w:val="0044091C"/>
    <w:rsid w:val="00442F67"/>
    <w:rsid w:val="00444CD3"/>
    <w:rsid w:val="00450BE0"/>
    <w:rsid w:val="00451012"/>
    <w:rsid w:val="0045160C"/>
    <w:rsid w:val="00452C5E"/>
    <w:rsid w:val="00454B31"/>
    <w:rsid w:val="004567B2"/>
    <w:rsid w:val="004567D7"/>
    <w:rsid w:val="00457C1D"/>
    <w:rsid w:val="00460268"/>
    <w:rsid w:val="004612F5"/>
    <w:rsid w:val="0046195F"/>
    <w:rsid w:val="00464508"/>
    <w:rsid w:val="00465BF6"/>
    <w:rsid w:val="00466EFB"/>
    <w:rsid w:val="0046721A"/>
    <w:rsid w:val="00467939"/>
    <w:rsid w:val="004710D7"/>
    <w:rsid w:val="00472FCF"/>
    <w:rsid w:val="00473698"/>
    <w:rsid w:val="004745DE"/>
    <w:rsid w:val="00475392"/>
    <w:rsid w:val="00475C47"/>
    <w:rsid w:val="00476469"/>
    <w:rsid w:val="004765D5"/>
    <w:rsid w:val="00477C93"/>
    <w:rsid w:val="00480CBC"/>
    <w:rsid w:val="00480E27"/>
    <w:rsid w:val="00481914"/>
    <w:rsid w:val="00481A5A"/>
    <w:rsid w:val="004839FA"/>
    <w:rsid w:val="00484DC9"/>
    <w:rsid w:val="00485664"/>
    <w:rsid w:val="00486093"/>
    <w:rsid w:val="00487433"/>
    <w:rsid w:val="00487957"/>
    <w:rsid w:val="00491C5C"/>
    <w:rsid w:val="004925F2"/>
    <w:rsid w:val="00492BB4"/>
    <w:rsid w:val="00492C5D"/>
    <w:rsid w:val="00494B90"/>
    <w:rsid w:val="00494F19"/>
    <w:rsid w:val="00496506"/>
    <w:rsid w:val="00497F73"/>
    <w:rsid w:val="004A1211"/>
    <w:rsid w:val="004A255C"/>
    <w:rsid w:val="004A28A5"/>
    <w:rsid w:val="004A3973"/>
    <w:rsid w:val="004A4CE6"/>
    <w:rsid w:val="004A6220"/>
    <w:rsid w:val="004B0A51"/>
    <w:rsid w:val="004B0B31"/>
    <w:rsid w:val="004B0D0E"/>
    <w:rsid w:val="004B1E4C"/>
    <w:rsid w:val="004B27D9"/>
    <w:rsid w:val="004B55A8"/>
    <w:rsid w:val="004B5A8A"/>
    <w:rsid w:val="004C058E"/>
    <w:rsid w:val="004C1291"/>
    <w:rsid w:val="004C1B9E"/>
    <w:rsid w:val="004C2AFB"/>
    <w:rsid w:val="004C389C"/>
    <w:rsid w:val="004C560E"/>
    <w:rsid w:val="004C61FD"/>
    <w:rsid w:val="004C66D4"/>
    <w:rsid w:val="004C69F2"/>
    <w:rsid w:val="004C71E3"/>
    <w:rsid w:val="004D0A54"/>
    <w:rsid w:val="004D1A13"/>
    <w:rsid w:val="004D1AB8"/>
    <w:rsid w:val="004D23B3"/>
    <w:rsid w:val="004D275E"/>
    <w:rsid w:val="004D3D63"/>
    <w:rsid w:val="004D3FFA"/>
    <w:rsid w:val="004D4A0B"/>
    <w:rsid w:val="004D69B3"/>
    <w:rsid w:val="004D6EEC"/>
    <w:rsid w:val="004D6FD3"/>
    <w:rsid w:val="004E0EA2"/>
    <w:rsid w:val="004E56DA"/>
    <w:rsid w:val="004E697A"/>
    <w:rsid w:val="004E6FE5"/>
    <w:rsid w:val="004E73C4"/>
    <w:rsid w:val="004F158B"/>
    <w:rsid w:val="004F2D70"/>
    <w:rsid w:val="004F2D72"/>
    <w:rsid w:val="004F3995"/>
    <w:rsid w:val="004F4EF4"/>
    <w:rsid w:val="0050150D"/>
    <w:rsid w:val="00501B37"/>
    <w:rsid w:val="00502E60"/>
    <w:rsid w:val="0050319C"/>
    <w:rsid w:val="005036DD"/>
    <w:rsid w:val="0050481C"/>
    <w:rsid w:val="005062E1"/>
    <w:rsid w:val="00506314"/>
    <w:rsid w:val="00510283"/>
    <w:rsid w:val="00510F02"/>
    <w:rsid w:val="00513B7B"/>
    <w:rsid w:val="00514072"/>
    <w:rsid w:val="00514216"/>
    <w:rsid w:val="005144D4"/>
    <w:rsid w:val="00514765"/>
    <w:rsid w:val="0051533A"/>
    <w:rsid w:val="00515ACB"/>
    <w:rsid w:val="005161EF"/>
    <w:rsid w:val="00517E22"/>
    <w:rsid w:val="005217F1"/>
    <w:rsid w:val="00522915"/>
    <w:rsid w:val="00525052"/>
    <w:rsid w:val="00525671"/>
    <w:rsid w:val="00525B33"/>
    <w:rsid w:val="0052621A"/>
    <w:rsid w:val="00526676"/>
    <w:rsid w:val="00526C90"/>
    <w:rsid w:val="00532BF9"/>
    <w:rsid w:val="00532F3B"/>
    <w:rsid w:val="0053668D"/>
    <w:rsid w:val="00537C69"/>
    <w:rsid w:val="00541379"/>
    <w:rsid w:val="0054374C"/>
    <w:rsid w:val="00543A67"/>
    <w:rsid w:val="005478DC"/>
    <w:rsid w:val="00551988"/>
    <w:rsid w:val="00551EF7"/>
    <w:rsid w:val="00552366"/>
    <w:rsid w:val="005533EE"/>
    <w:rsid w:val="00553AE4"/>
    <w:rsid w:val="00561A9B"/>
    <w:rsid w:val="005625AF"/>
    <w:rsid w:val="005636F7"/>
    <w:rsid w:val="0056568A"/>
    <w:rsid w:val="00567A24"/>
    <w:rsid w:val="00567CAC"/>
    <w:rsid w:val="005708BA"/>
    <w:rsid w:val="00571B32"/>
    <w:rsid w:val="00571D95"/>
    <w:rsid w:val="00573A46"/>
    <w:rsid w:val="00573A7C"/>
    <w:rsid w:val="00575936"/>
    <w:rsid w:val="00575E1D"/>
    <w:rsid w:val="00576967"/>
    <w:rsid w:val="0057725B"/>
    <w:rsid w:val="00577ABE"/>
    <w:rsid w:val="0058060A"/>
    <w:rsid w:val="0058070D"/>
    <w:rsid w:val="00580FA7"/>
    <w:rsid w:val="00581324"/>
    <w:rsid w:val="005813EF"/>
    <w:rsid w:val="005819D9"/>
    <w:rsid w:val="00581EA5"/>
    <w:rsid w:val="005826D0"/>
    <w:rsid w:val="00583FCF"/>
    <w:rsid w:val="0058776D"/>
    <w:rsid w:val="005913D7"/>
    <w:rsid w:val="005925F6"/>
    <w:rsid w:val="00593AB1"/>
    <w:rsid w:val="00594A7F"/>
    <w:rsid w:val="00595404"/>
    <w:rsid w:val="00596001"/>
    <w:rsid w:val="005972C1"/>
    <w:rsid w:val="005A05E1"/>
    <w:rsid w:val="005A1EF9"/>
    <w:rsid w:val="005A1FF8"/>
    <w:rsid w:val="005A2BFF"/>
    <w:rsid w:val="005A4A6A"/>
    <w:rsid w:val="005A6062"/>
    <w:rsid w:val="005A6080"/>
    <w:rsid w:val="005A6FEC"/>
    <w:rsid w:val="005B0728"/>
    <w:rsid w:val="005B07D6"/>
    <w:rsid w:val="005B0BE2"/>
    <w:rsid w:val="005B13FF"/>
    <w:rsid w:val="005B17D2"/>
    <w:rsid w:val="005B4380"/>
    <w:rsid w:val="005B4676"/>
    <w:rsid w:val="005B53C0"/>
    <w:rsid w:val="005B58F7"/>
    <w:rsid w:val="005B7E3A"/>
    <w:rsid w:val="005C1BF7"/>
    <w:rsid w:val="005C1D99"/>
    <w:rsid w:val="005C208D"/>
    <w:rsid w:val="005C2351"/>
    <w:rsid w:val="005C4BDC"/>
    <w:rsid w:val="005C51F4"/>
    <w:rsid w:val="005C5D89"/>
    <w:rsid w:val="005C6956"/>
    <w:rsid w:val="005C7CB6"/>
    <w:rsid w:val="005D0CE4"/>
    <w:rsid w:val="005D4203"/>
    <w:rsid w:val="005D4234"/>
    <w:rsid w:val="005D46FA"/>
    <w:rsid w:val="005D5205"/>
    <w:rsid w:val="005D6E25"/>
    <w:rsid w:val="005D72FB"/>
    <w:rsid w:val="005E0178"/>
    <w:rsid w:val="005E0951"/>
    <w:rsid w:val="005E09BC"/>
    <w:rsid w:val="005E18D1"/>
    <w:rsid w:val="005E2827"/>
    <w:rsid w:val="005E352F"/>
    <w:rsid w:val="005E54C1"/>
    <w:rsid w:val="005E54C2"/>
    <w:rsid w:val="005E6063"/>
    <w:rsid w:val="005E73B4"/>
    <w:rsid w:val="005F08F8"/>
    <w:rsid w:val="005F1CD0"/>
    <w:rsid w:val="005F2E92"/>
    <w:rsid w:val="005F3BF2"/>
    <w:rsid w:val="005F633E"/>
    <w:rsid w:val="0060139B"/>
    <w:rsid w:val="00601855"/>
    <w:rsid w:val="00603A22"/>
    <w:rsid w:val="006049FE"/>
    <w:rsid w:val="006074B4"/>
    <w:rsid w:val="00611765"/>
    <w:rsid w:val="00612434"/>
    <w:rsid w:val="00613140"/>
    <w:rsid w:val="006142E4"/>
    <w:rsid w:val="00614F9A"/>
    <w:rsid w:val="00616A2A"/>
    <w:rsid w:val="00616CF0"/>
    <w:rsid w:val="00617ED0"/>
    <w:rsid w:val="00620402"/>
    <w:rsid w:val="006207B0"/>
    <w:rsid w:val="00620C39"/>
    <w:rsid w:val="0062199F"/>
    <w:rsid w:val="00621AF7"/>
    <w:rsid w:val="00621DA1"/>
    <w:rsid w:val="006227A1"/>
    <w:rsid w:val="0062315F"/>
    <w:rsid w:val="00625121"/>
    <w:rsid w:val="006251D0"/>
    <w:rsid w:val="00625612"/>
    <w:rsid w:val="00626B42"/>
    <w:rsid w:val="00627473"/>
    <w:rsid w:val="00627B9A"/>
    <w:rsid w:val="006320A4"/>
    <w:rsid w:val="0063587C"/>
    <w:rsid w:val="00637A5F"/>
    <w:rsid w:val="00641AF6"/>
    <w:rsid w:val="00641D4D"/>
    <w:rsid w:val="00641DDD"/>
    <w:rsid w:val="0064443A"/>
    <w:rsid w:val="00644A4C"/>
    <w:rsid w:val="006476E7"/>
    <w:rsid w:val="00653BD8"/>
    <w:rsid w:val="00656D0D"/>
    <w:rsid w:val="006623BA"/>
    <w:rsid w:val="006634F2"/>
    <w:rsid w:val="00663BF7"/>
    <w:rsid w:val="00666C64"/>
    <w:rsid w:val="0067022C"/>
    <w:rsid w:val="0067043A"/>
    <w:rsid w:val="00671EED"/>
    <w:rsid w:val="00672112"/>
    <w:rsid w:val="0067465D"/>
    <w:rsid w:val="00675764"/>
    <w:rsid w:val="006769FD"/>
    <w:rsid w:val="00676DFA"/>
    <w:rsid w:val="006777FE"/>
    <w:rsid w:val="006804EE"/>
    <w:rsid w:val="00680C1E"/>
    <w:rsid w:val="006819B2"/>
    <w:rsid w:val="00681CB3"/>
    <w:rsid w:val="006840BF"/>
    <w:rsid w:val="006851F5"/>
    <w:rsid w:val="006859E3"/>
    <w:rsid w:val="00686540"/>
    <w:rsid w:val="006868A8"/>
    <w:rsid w:val="00686E4F"/>
    <w:rsid w:val="006947A6"/>
    <w:rsid w:val="006966DE"/>
    <w:rsid w:val="006969D0"/>
    <w:rsid w:val="006A574D"/>
    <w:rsid w:val="006A5C01"/>
    <w:rsid w:val="006A61E7"/>
    <w:rsid w:val="006A6B37"/>
    <w:rsid w:val="006A736E"/>
    <w:rsid w:val="006A77A1"/>
    <w:rsid w:val="006A7C73"/>
    <w:rsid w:val="006B2F1A"/>
    <w:rsid w:val="006B30C2"/>
    <w:rsid w:val="006B310E"/>
    <w:rsid w:val="006B449C"/>
    <w:rsid w:val="006B4683"/>
    <w:rsid w:val="006B5FA7"/>
    <w:rsid w:val="006B6C36"/>
    <w:rsid w:val="006B7D52"/>
    <w:rsid w:val="006C0922"/>
    <w:rsid w:val="006C1866"/>
    <w:rsid w:val="006C2040"/>
    <w:rsid w:val="006C21C3"/>
    <w:rsid w:val="006C2C74"/>
    <w:rsid w:val="006C4A87"/>
    <w:rsid w:val="006C5822"/>
    <w:rsid w:val="006C5AE4"/>
    <w:rsid w:val="006C5F17"/>
    <w:rsid w:val="006C7568"/>
    <w:rsid w:val="006D02B2"/>
    <w:rsid w:val="006D0652"/>
    <w:rsid w:val="006D0B52"/>
    <w:rsid w:val="006D0C77"/>
    <w:rsid w:val="006D2083"/>
    <w:rsid w:val="006D4660"/>
    <w:rsid w:val="006D4E5A"/>
    <w:rsid w:val="006D59AC"/>
    <w:rsid w:val="006D7050"/>
    <w:rsid w:val="006E103C"/>
    <w:rsid w:val="006E1714"/>
    <w:rsid w:val="006E679D"/>
    <w:rsid w:val="006E68AE"/>
    <w:rsid w:val="006E7A33"/>
    <w:rsid w:val="006E7A7B"/>
    <w:rsid w:val="006F14E2"/>
    <w:rsid w:val="006F24C2"/>
    <w:rsid w:val="006F26C0"/>
    <w:rsid w:val="006F3358"/>
    <w:rsid w:val="006F4B1D"/>
    <w:rsid w:val="006F54D5"/>
    <w:rsid w:val="006F6814"/>
    <w:rsid w:val="006F6CBB"/>
    <w:rsid w:val="0070041A"/>
    <w:rsid w:val="00700E75"/>
    <w:rsid w:val="00702EAC"/>
    <w:rsid w:val="007038C8"/>
    <w:rsid w:val="007044EF"/>
    <w:rsid w:val="007055B8"/>
    <w:rsid w:val="0070594D"/>
    <w:rsid w:val="007068AE"/>
    <w:rsid w:val="00707E73"/>
    <w:rsid w:val="00707EDD"/>
    <w:rsid w:val="0071009B"/>
    <w:rsid w:val="00710252"/>
    <w:rsid w:val="00711609"/>
    <w:rsid w:val="00712787"/>
    <w:rsid w:val="00712E78"/>
    <w:rsid w:val="007130C9"/>
    <w:rsid w:val="0071437B"/>
    <w:rsid w:val="00715AA3"/>
    <w:rsid w:val="00716292"/>
    <w:rsid w:val="00721100"/>
    <w:rsid w:val="00721E14"/>
    <w:rsid w:val="00730C2D"/>
    <w:rsid w:val="00731A97"/>
    <w:rsid w:val="00733C0A"/>
    <w:rsid w:val="00734284"/>
    <w:rsid w:val="00735735"/>
    <w:rsid w:val="0073603A"/>
    <w:rsid w:val="007410A9"/>
    <w:rsid w:val="00744E90"/>
    <w:rsid w:val="007463FD"/>
    <w:rsid w:val="0074789A"/>
    <w:rsid w:val="00747B36"/>
    <w:rsid w:val="00750541"/>
    <w:rsid w:val="007511AD"/>
    <w:rsid w:val="00753C12"/>
    <w:rsid w:val="00754303"/>
    <w:rsid w:val="00754AB0"/>
    <w:rsid w:val="007568BF"/>
    <w:rsid w:val="00757C44"/>
    <w:rsid w:val="00760121"/>
    <w:rsid w:val="007615C5"/>
    <w:rsid w:val="00761E7E"/>
    <w:rsid w:val="00763A74"/>
    <w:rsid w:val="00763D76"/>
    <w:rsid w:val="007651E6"/>
    <w:rsid w:val="00766571"/>
    <w:rsid w:val="00767E4E"/>
    <w:rsid w:val="007725AF"/>
    <w:rsid w:val="007764FD"/>
    <w:rsid w:val="00777993"/>
    <w:rsid w:val="00780DE5"/>
    <w:rsid w:val="00780F8D"/>
    <w:rsid w:val="00781727"/>
    <w:rsid w:val="00782C86"/>
    <w:rsid w:val="00785E09"/>
    <w:rsid w:val="00791580"/>
    <w:rsid w:val="00793D84"/>
    <w:rsid w:val="007A1232"/>
    <w:rsid w:val="007A4738"/>
    <w:rsid w:val="007A620E"/>
    <w:rsid w:val="007A646B"/>
    <w:rsid w:val="007A7589"/>
    <w:rsid w:val="007A7F33"/>
    <w:rsid w:val="007B11EE"/>
    <w:rsid w:val="007B15BC"/>
    <w:rsid w:val="007B2A0F"/>
    <w:rsid w:val="007B37FE"/>
    <w:rsid w:val="007B460D"/>
    <w:rsid w:val="007B643E"/>
    <w:rsid w:val="007B676D"/>
    <w:rsid w:val="007B6F13"/>
    <w:rsid w:val="007B79DC"/>
    <w:rsid w:val="007C1E15"/>
    <w:rsid w:val="007C2149"/>
    <w:rsid w:val="007C4140"/>
    <w:rsid w:val="007C6583"/>
    <w:rsid w:val="007C7933"/>
    <w:rsid w:val="007D0CBD"/>
    <w:rsid w:val="007D48F3"/>
    <w:rsid w:val="007D4ABE"/>
    <w:rsid w:val="007D674B"/>
    <w:rsid w:val="007E2D93"/>
    <w:rsid w:val="007E2EA7"/>
    <w:rsid w:val="007E5654"/>
    <w:rsid w:val="007F004E"/>
    <w:rsid w:val="007F076B"/>
    <w:rsid w:val="007F0D12"/>
    <w:rsid w:val="007F2E6C"/>
    <w:rsid w:val="007F45D3"/>
    <w:rsid w:val="007F45D4"/>
    <w:rsid w:val="007F4E02"/>
    <w:rsid w:val="007F7852"/>
    <w:rsid w:val="00804D66"/>
    <w:rsid w:val="008050A4"/>
    <w:rsid w:val="00810A5B"/>
    <w:rsid w:val="00811C41"/>
    <w:rsid w:val="0081437A"/>
    <w:rsid w:val="00817343"/>
    <w:rsid w:val="0082022B"/>
    <w:rsid w:val="00820740"/>
    <w:rsid w:val="008223C5"/>
    <w:rsid w:val="00823A10"/>
    <w:rsid w:val="00823AA7"/>
    <w:rsid w:val="00824E1C"/>
    <w:rsid w:val="00825134"/>
    <w:rsid w:val="008271AE"/>
    <w:rsid w:val="00830761"/>
    <w:rsid w:val="00832646"/>
    <w:rsid w:val="00833A55"/>
    <w:rsid w:val="008346FD"/>
    <w:rsid w:val="00836DAD"/>
    <w:rsid w:val="00837586"/>
    <w:rsid w:val="00837C7A"/>
    <w:rsid w:val="0084075B"/>
    <w:rsid w:val="0084087A"/>
    <w:rsid w:val="008408E7"/>
    <w:rsid w:val="00844CBC"/>
    <w:rsid w:val="00844F78"/>
    <w:rsid w:val="00847AED"/>
    <w:rsid w:val="008501E4"/>
    <w:rsid w:val="008506B8"/>
    <w:rsid w:val="0085537B"/>
    <w:rsid w:val="008561AE"/>
    <w:rsid w:val="00861F1F"/>
    <w:rsid w:val="00864995"/>
    <w:rsid w:val="008663A7"/>
    <w:rsid w:val="00870846"/>
    <w:rsid w:val="008710BE"/>
    <w:rsid w:val="00872548"/>
    <w:rsid w:val="00872ADB"/>
    <w:rsid w:val="00874A7A"/>
    <w:rsid w:val="008773B7"/>
    <w:rsid w:val="00880BD1"/>
    <w:rsid w:val="008815E2"/>
    <w:rsid w:val="00883330"/>
    <w:rsid w:val="008841E0"/>
    <w:rsid w:val="008855C6"/>
    <w:rsid w:val="00887712"/>
    <w:rsid w:val="00891C88"/>
    <w:rsid w:val="00894B74"/>
    <w:rsid w:val="00894B8A"/>
    <w:rsid w:val="00895428"/>
    <w:rsid w:val="0089543C"/>
    <w:rsid w:val="00897B2C"/>
    <w:rsid w:val="008A33F6"/>
    <w:rsid w:val="008A371D"/>
    <w:rsid w:val="008A61EB"/>
    <w:rsid w:val="008A6486"/>
    <w:rsid w:val="008A77E8"/>
    <w:rsid w:val="008B0C8B"/>
    <w:rsid w:val="008B47B1"/>
    <w:rsid w:val="008B4B0C"/>
    <w:rsid w:val="008B50A0"/>
    <w:rsid w:val="008B5B74"/>
    <w:rsid w:val="008C03E8"/>
    <w:rsid w:val="008C23C3"/>
    <w:rsid w:val="008C5FD6"/>
    <w:rsid w:val="008C697E"/>
    <w:rsid w:val="008C7311"/>
    <w:rsid w:val="008C7ADC"/>
    <w:rsid w:val="008D0343"/>
    <w:rsid w:val="008D0F93"/>
    <w:rsid w:val="008D23B5"/>
    <w:rsid w:val="008D314A"/>
    <w:rsid w:val="008D4B47"/>
    <w:rsid w:val="008D4C9C"/>
    <w:rsid w:val="008E17EB"/>
    <w:rsid w:val="008E638E"/>
    <w:rsid w:val="008E6A81"/>
    <w:rsid w:val="008F2DF0"/>
    <w:rsid w:val="009028B0"/>
    <w:rsid w:val="00902A6D"/>
    <w:rsid w:val="00905C00"/>
    <w:rsid w:val="00906EA1"/>
    <w:rsid w:val="009102FF"/>
    <w:rsid w:val="00910E49"/>
    <w:rsid w:val="00913AB6"/>
    <w:rsid w:val="0091447C"/>
    <w:rsid w:val="00915263"/>
    <w:rsid w:val="00915721"/>
    <w:rsid w:val="00916E2F"/>
    <w:rsid w:val="0092089F"/>
    <w:rsid w:val="009214C2"/>
    <w:rsid w:val="00922FA8"/>
    <w:rsid w:val="00924CB2"/>
    <w:rsid w:val="00925FC1"/>
    <w:rsid w:val="00927691"/>
    <w:rsid w:val="00933DA6"/>
    <w:rsid w:val="0093442F"/>
    <w:rsid w:val="00934487"/>
    <w:rsid w:val="00934F74"/>
    <w:rsid w:val="00935FF1"/>
    <w:rsid w:val="009362BB"/>
    <w:rsid w:val="0093718F"/>
    <w:rsid w:val="00941C99"/>
    <w:rsid w:val="00942AE6"/>
    <w:rsid w:val="0094469C"/>
    <w:rsid w:val="009469A9"/>
    <w:rsid w:val="009476AC"/>
    <w:rsid w:val="00951358"/>
    <w:rsid w:val="00952A4F"/>
    <w:rsid w:val="009552F1"/>
    <w:rsid w:val="00955593"/>
    <w:rsid w:val="00957D6F"/>
    <w:rsid w:val="00961279"/>
    <w:rsid w:val="009613A4"/>
    <w:rsid w:val="00963E34"/>
    <w:rsid w:val="00964119"/>
    <w:rsid w:val="0096421D"/>
    <w:rsid w:val="00964C5D"/>
    <w:rsid w:val="00967226"/>
    <w:rsid w:val="00970123"/>
    <w:rsid w:val="009722E4"/>
    <w:rsid w:val="0097255C"/>
    <w:rsid w:val="00973693"/>
    <w:rsid w:val="00974807"/>
    <w:rsid w:val="009771A6"/>
    <w:rsid w:val="009802E8"/>
    <w:rsid w:val="009824C2"/>
    <w:rsid w:val="00983A29"/>
    <w:rsid w:val="0098581F"/>
    <w:rsid w:val="00985BF0"/>
    <w:rsid w:val="00986195"/>
    <w:rsid w:val="009869A3"/>
    <w:rsid w:val="00990710"/>
    <w:rsid w:val="00991759"/>
    <w:rsid w:val="00991A2F"/>
    <w:rsid w:val="00992A43"/>
    <w:rsid w:val="00993528"/>
    <w:rsid w:val="009935D3"/>
    <w:rsid w:val="00993EEE"/>
    <w:rsid w:val="00997F22"/>
    <w:rsid w:val="009A0E6F"/>
    <w:rsid w:val="009A18E3"/>
    <w:rsid w:val="009A3C38"/>
    <w:rsid w:val="009A3C3A"/>
    <w:rsid w:val="009A5138"/>
    <w:rsid w:val="009A7598"/>
    <w:rsid w:val="009A78FD"/>
    <w:rsid w:val="009B03AA"/>
    <w:rsid w:val="009B09EF"/>
    <w:rsid w:val="009B0C13"/>
    <w:rsid w:val="009B0E76"/>
    <w:rsid w:val="009B19A7"/>
    <w:rsid w:val="009B2589"/>
    <w:rsid w:val="009B309B"/>
    <w:rsid w:val="009B5574"/>
    <w:rsid w:val="009B5CCE"/>
    <w:rsid w:val="009B5D09"/>
    <w:rsid w:val="009B6AED"/>
    <w:rsid w:val="009B6BC8"/>
    <w:rsid w:val="009C14AE"/>
    <w:rsid w:val="009C1C13"/>
    <w:rsid w:val="009C25AD"/>
    <w:rsid w:val="009C2878"/>
    <w:rsid w:val="009C30E7"/>
    <w:rsid w:val="009C5AE3"/>
    <w:rsid w:val="009C695C"/>
    <w:rsid w:val="009D1374"/>
    <w:rsid w:val="009D2A60"/>
    <w:rsid w:val="009D3D99"/>
    <w:rsid w:val="009D4964"/>
    <w:rsid w:val="009D4BD7"/>
    <w:rsid w:val="009E2E82"/>
    <w:rsid w:val="009E2FDE"/>
    <w:rsid w:val="009E32AB"/>
    <w:rsid w:val="009E38C2"/>
    <w:rsid w:val="009E57EB"/>
    <w:rsid w:val="009E5EC6"/>
    <w:rsid w:val="009E6C14"/>
    <w:rsid w:val="009E78B0"/>
    <w:rsid w:val="009F2B8A"/>
    <w:rsid w:val="009F6D8A"/>
    <w:rsid w:val="009F796A"/>
    <w:rsid w:val="00A01095"/>
    <w:rsid w:val="00A02624"/>
    <w:rsid w:val="00A05531"/>
    <w:rsid w:val="00A07095"/>
    <w:rsid w:val="00A077B1"/>
    <w:rsid w:val="00A121A5"/>
    <w:rsid w:val="00A20149"/>
    <w:rsid w:val="00A21FFE"/>
    <w:rsid w:val="00A22445"/>
    <w:rsid w:val="00A26F29"/>
    <w:rsid w:val="00A2733F"/>
    <w:rsid w:val="00A317D6"/>
    <w:rsid w:val="00A31AD9"/>
    <w:rsid w:val="00A3255F"/>
    <w:rsid w:val="00A3351A"/>
    <w:rsid w:val="00A33EE4"/>
    <w:rsid w:val="00A37B7F"/>
    <w:rsid w:val="00A420C6"/>
    <w:rsid w:val="00A422FA"/>
    <w:rsid w:val="00A4314B"/>
    <w:rsid w:val="00A43DE6"/>
    <w:rsid w:val="00A47C42"/>
    <w:rsid w:val="00A52CBB"/>
    <w:rsid w:val="00A5320C"/>
    <w:rsid w:val="00A53882"/>
    <w:rsid w:val="00A53B20"/>
    <w:rsid w:val="00A53E8C"/>
    <w:rsid w:val="00A5563C"/>
    <w:rsid w:val="00A56D19"/>
    <w:rsid w:val="00A613C9"/>
    <w:rsid w:val="00A6193D"/>
    <w:rsid w:val="00A64461"/>
    <w:rsid w:val="00A64CA6"/>
    <w:rsid w:val="00A64F1C"/>
    <w:rsid w:val="00A65E3D"/>
    <w:rsid w:val="00A6713F"/>
    <w:rsid w:val="00A673AE"/>
    <w:rsid w:val="00A678B5"/>
    <w:rsid w:val="00A67D5F"/>
    <w:rsid w:val="00A7001E"/>
    <w:rsid w:val="00A70201"/>
    <w:rsid w:val="00A7104D"/>
    <w:rsid w:val="00A73B54"/>
    <w:rsid w:val="00A74E63"/>
    <w:rsid w:val="00A7591F"/>
    <w:rsid w:val="00A76119"/>
    <w:rsid w:val="00A76445"/>
    <w:rsid w:val="00A7679F"/>
    <w:rsid w:val="00A76A73"/>
    <w:rsid w:val="00A810AF"/>
    <w:rsid w:val="00A82243"/>
    <w:rsid w:val="00A8554C"/>
    <w:rsid w:val="00A85AC1"/>
    <w:rsid w:val="00A87EBE"/>
    <w:rsid w:val="00A9047A"/>
    <w:rsid w:val="00A9050E"/>
    <w:rsid w:val="00A909C6"/>
    <w:rsid w:val="00A9162F"/>
    <w:rsid w:val="00A91A00"/>
    <w:rsid w:val="00A95ACD"/>
    <w:rsid w:val="00A96E37"/>
    <w:rsid w:val="00A97B52"/>
    <w:rsid w:val="00A97BBE"/>
    <w:rsid w:val="00AA16BB"/>
    <w:rsid w:val="00AA41BF"/>
    <w:rsid w:val="00AA4330"/>
    <w:rsid w:val="00AA45DC"/>
    <w:rsid w:val="00AA479E"/>
    <w:rsid w:val="00AA5FB7"/>
    <w:rsid w:val="00AA7D8B"/>
    <w:rsid w:val="00AB08E2"/>
    <w:rsid w:val="00AB0AA6"/>
    <w:rsid w:val="00AB0D05"/>
    <w:rsid w:val="00AB16AC"/>
    <w:rsid w:val="00AB2DE3"/>
    <w:rsid w:val="00AB370F"/>
    <w:rsid w:val="00AB3887"/>
    <w:rsid w:val="00AB4046"/>
    <w:rsid w:val="00AB48FD"/>
    <w:rsid w:val="00AB50CE"/>
    <w:rsid w:val="00AB745E"/>
    <w:rsid w:val="00AC0D8F"/>
    <w:rsid w:val="00AC1171"/>
    <w:rsid w:val="00AC1792"/>
    <w:rsid w:val="00AC244A"/>
    <w:rsid w:val="00AC2D1B"/>
    <w:rsid w:val="00AC303A"/>
    <w:rsid w:val="00AC3666"/>
    <w:rsid w:val="00AC5448"/>
    <w:rsid w:val="00AC6547"/>
    <w:rsid w:val="00AD1F04"/>
    <w:rsid w:val="00AD5130"/>
    <w:rsid w:val="00AD543E"/>
    <w:rsid w:val="00AE040E"/>
    <w:rsid w:val="00AE12FB"/>
    <w:rsid w:val="00AE193A"/>
    <w:rsid w:val="00AE1BAB"/>
    <w:rsid w:val="00AE597A"/>
    <w:rsid w:val="00AF3DBB"/>
    <w:rsid w:val="00AF488F"/>
    <w:rsid w:val="00AF6347"/>
    <w:rsid w:val="00AF68FB"/>
    <w:rsid w:val="00AF7AFD"/>
    <w:rsid w:val="00B016A3"/>
    <w:rsid w:val="00B01B4A"/>
    <w:rsid w:val="00B04FB3"/>
    <w:rsid w:val="00B05A26"/>
    <w:rsid w:val="00B113CD"/>
    <w:rsid w:val="00B1223C"/>
    <w:rsid w:val="00B1388B"/>
    <w:rsid w:val="00B14260"/>
    <w:rsid w:val="00B14A11"/>
    <w:rsid w:val="00B15089"/>
    <w:rsid w:val="00B15B7B"/>
    <w:rsid w:val="00B16099"/>
    <w:rsid w:val="00B203DC"/>
    <w:rsid w:val="00B25A05"/>
    <w:rsid w:val="00B26BD9"/>
    <w:rsid w:val="00B3044A"/>
    <w:rsid w:val="00B30A99"/>
    <w:rsid w:val="00B3395B"/>
    <w:rsid w:val="00B339B5"/>
    <w:rsid w:val="00B35523"/>
    <w:rsid w:val="00B355E9"/>
    <w:rsid w:val="00B3623A"/>
    <w:rsid w:val="00B43016"/>
    <w:rsid w:val="00B43020"/>
    <w:rsid w:val="00B4321F"/>
    <w:rsid w:val="00B45019"/>
    <w:rsid w:val="00B46384"/>
    <w:rsid w:val="00B463ED"/>
    <w:rsid w:val="00B46402"/>
    <w:rsid w:val="00B46918"/>
    <w:rsid w:val="00B476B7"/>
    <w:rsid w:val="00B5005F"/>
    <w:rsid w:val="00B51036"/>
    <w:rsid w:val="00B51531"/>
    <w:rsid w:val="00B53601"/>
    <w:rsid w:val="00B55DEA"/>
    <w:rsid w:val="00B57D5D"/>
    <w:rsid w:val="00B62583"/>
    <w:rsid w:val="00B62778"/>
    <w:rsid w:val="00B62C65"/>
    <w:rsid w:val="00B6529C"/>
    <w:rsid w:val="00B67F07"/>
    <w:rsid w:val="00B71C16"/>
    <w:rsid w:val="00B71EAB"/>
    <w:rsid w:val="00B72254"/>
    <w:rsid w:val="00B742C5"/>
    <w:rsid w:val="00B759E8"/>
    <w:rsid w:val="00B802C9"/>
    <w:rsid w:val="00B810D5"/>
    <w:rsid w:val="00B83680"/>
    <w:rsid w:val="00B84C4E"/>
    <w:rsid w:val="00B86B82"/>
    <w:rsid w:val="00B876F4"/>
    <w:rsid w:val="00B87C69"/>
    <w:rsid w:val="00B90E98"/>
    <w:rsid w:val="00B915B3"/>
    <w:rsid w:val="00B93915"/>
    <w:rsid w:val="00B93A65"/>
    <w:rsid w:val="00B955AF"/>
    <w:rsid w:val="00B9675E"/>
    <w:rsid w:val="00B96D82"/>
    <w:rsid w:val="00B970AE"/>
    <w:rsid w:val="00B97A81"/>
    <w:rsid w:val="00BA12F3"/>
    <w:rsid w:val="00BA2BA8"/>
    <w:rsid w:val="00BA571C"/>
    <w:rsid w:val="00BA617B"/>
    <w:rsid w:val="00BA710D"/>
    <w:rsid w:val="00BB211A"/>
    <w:rsid w:val="00BB5136"/>
    <w:rsid w:val="00BC0313"/>
    <w:rsid w:val="00BC066E"/>
    <w:rsid w:val="00BC1E6F"/>
    <w:rsid w:val="00BC2468"/>
    <w:rsid w:val="00BC4865"/>
    <w:rsid w:val="00BC613E"/>
    <w:rsid w:val="00BC707B"/>
    <w:rsid w:val="00BC7771"/>
    <w:rsid w:val="00BD0885"/>
    <w:rsid w:val="00BD1746"/>
    <w:rsid w:val="00BD23B6"/>
    <w:rsid w:val="00BD4239"/>
    <w:rsid w:val="00BE1272"/>
    <w:rsid w:val="00BE2AC6"/>
    <w:rsid w:val="00BE35B2"/>
    <w:rsid w:val="00BE5612"/>
    <w:rsid w:val="00BE64A1"/>
    <w:rsid w:val="00BE73EC"/>
    <w:rsid w:val="00BF1083"/>
    <w:rsid w:val="00BF2AC6"/>
    <w:rsid w:val="00BF2D37"/>
    <w:rsid w:val="00BF3DF8"/>
    <w:rsid w:val="00BF42A8"/>
    <w:rsid w:val="00BF4F4A"/>
    <w:rsid w:val="00BF51DB"/>
    <w:rsid w:val="00BF607E"/>
    <w:rsid w:val="00BF636C"/>
    <w:rsid w:val="00C004B4"/>
    <w:rsid w:val="00C00E70"/>
    <w:rsid w:val="00C01931"/>
    <w:rsid w:val="00C024A4"/>
    <w:rsid w:val="00C04402"/>
    <w:rsid w:val="00C04997"/>
    <w:rsid w:val="00C05D54"/>
    <w:rsid w:val="00C07226"/>
    <w:rsid w:val="00C07B85"/>
    <w:rsid w:val="00C10BF6"/>
    <w:rsid w:val="00C11B31"/>
    <w:rsid w:val="00C14D3B"/>
    <w:rsid w:val="00C17C55"/>
    <w:rsid w:val="00C20E50"/>
    <w:rsid w:val="00C23038"/>
    <w:rsid w:val="00C24459"/>
    <w:rsid w:val="00C2500B"/>
    <w:rsid w:val="00C251FF"/>
    <w:rsid w:val="00C2581A"/>
    <w:rsid w:val="00C269D0"/>
    <w:rsid w:val="00C279C7"/>
    <w:rsid w:val="00C309E1"/>
    <w:rsid w:val="00C31650"/>
    <w:rsid w:val="00C31FEF"/>
    <w:rsid w:val="00C32CFA"/>
    <w:rsid w:val="00C32F79"/>
    <w:rsid w:val="00C342AB"/>
    <w:rsid w:val="00C372AD"/>
    <w:rsid w:val="00C40DB5"/>
    <w:rsid w:val="00C42FC1"/>
    <w:rsid w:val="00C43171"/>
    <w:rsid w:val="00C44900"/>
    <w:rsid w:val="00C51E1B"/>
    <w:rsid w:val="00C54979"/>
    <w:rsid w:val="00C554FA"/>
    <w:rsid w:val="00C55B8E"/>
    <w:rsid w:val="00C56807"/>
    <w:rsid w:val="00C57DE0"/>
    <w:rsid w:val="00C61BD9"/>
    <w:rsid w:val="00C628C0"/>
    <w:rsid w:val="00C6295B"/>
    <w:rsid w:val="00C62A2B"/>
    <w:rsid w:val="00C64230"/>
    <w:rsid w:val="00C642E6"/>
    <w:rsid w:val="00C6549D"/>
    <w:rsid w:val="00C65BC0"/>
    <w:rsid w:val="00C66652"/>
    <w:rsid w:val="00C6701C"/>
    <w:rsid w:val="00C6717F"/>
    <w:rsid w:val="00C6732E"/>
    <w:rsid w:val="00C70ED0"/>
    <w:rsid w:val="00C7390C"/>
    <w:rsid w:val="00C746ED"/>
    <w:rsid w:val="00C76740"/>
    <w:rsid w:val="00C76F84"/>
    <w:rsid w:val="00C7782E"/>
    <w:rsid w:val="00C8069A"/>
    <w:rsid w:val="00C81506"/>
    <w:rsid w:val="00C8178C"/>
    <w:rsid w:val="00C818E9"/>
    <w:rsid w:val="00C82DEF"/>
    <w:rsid w:val="00C8374A"/>
    <w:rsid w:val="00C84543"/>
    <w:rsid w:val="00C85CA9"/>
    <w:rsid w:val="00C86E01"/>
    <w:rsid w:val="00C87028"/>
    <w:rsid w:val="00C87341"/>
    <w:rsid w:val="00C928E4"/>
    <w:rsid w:val="00C94040"/>
    <w:rsid w:val="00C957A9"/>
    <w:rsid w:val="00C96BF0"/>
    <w:rsid w:val="00C97D65"/>
    <w:rsid w:val="00CA08C3"/>
    <w:rsid w:val="00CA0A27"/>
    <w:rsid w:val="00CA0F18"/>
    <w:rsid w:val="00CA14EE"/>
    <w:rsid w:val="00CA1C1C"/>
    <w:rsid w:val="00CA5275"/>
    <w:rsid w:val="00CA5976"/>
    <w:rsid w:val="00CA5D45"/>
    <w:rsid w:val="00CA7154"/>
    <w:rsid w:val="00CA7775"/>
    <w:rsid w:val="00CB237A"/>
    <w:rsid w:val="00CB2747"/>
    <w:rsid w:val="00CB4A31"/>
    <w:rsid w:val="00CB5760"/>
    <w:rsid w:val="00CB649F"/>
    <w:rsid w:val="00CC154B"/>
    <w:rsid w:val="00CC3278"/>
    <w:rsid w:val="00CD7031"/>
    <w:rsid w:val="00CD7476"/>
    <w:rsid w:val="00CD78AB"/>
    <w:rsid w:val="00CE00CB"/>
    <w:rsid w:val="00CE15EC"/>
    <w:rsid w:val="00CE5D2E"/>
    <w:rsid w:val="00CE6C6B"/>
    <w:rsid w:val="00CE740F"/>
    <w:rsid w:val="00CF0195"/>
    <w:rsid w:val="00CF0833"/>
    <w:rsid w:val="00CF2314"/>
    <w:rsid w:val="00CF49C8"/>
    <w:rsid w:val="00CF49DA"/>
    <w:rsid w:val="00CF6A12"/>
    <w:rsid w:val="00CF7804"/>
    <w:rsid w:val="00D015B1"/>
    <w:rsid w:val="00D02349"/>
    <w:rsid w:val="00D02AA7"/>
    <w:rsid w:val="00D02EE9"/>
    <w:rsid w:val="00D0381F"/>
    <w:rsid w:val="00D05CA7"/>
    <w:rsid w:val="00D077CF"/>
    <w:rsid w:val="00D10654"/>
    <w:rsid w:val="00D1086F"/>
    <w:rsid w:val="00D10DB7"/>
    <w:rsid w:val="00D13429"/>
    <w:rsid w:val="00D147B7"/>
    <w:rsid w:val="00D15404"/>
    <w:rsid w:val="00D16DD4"/>
    <w:rsid w:val="00D20FD8"/>
    <w:rsid w:val="00D225C9"/>
    <w:rsid w:val="00D258C1"/>
    <w:rsid w:val="00D27B49"/>
    <w:rsid w:val="00D313C7"/>
    <w:rsid w:val="00D3198B"/>
    <w:rsid w:val="00D32EA4"/>
    <w:rsid w:val="00D3403C"/>
    <w:rsid w:val="00D35C3C"/>
    <w:rsid w:val="00D3649E"/>
    <w:rsid w:val="00D370D1"/>
    <w:rsid w:val="00D414C4"/>
    <w:rsid w:val="00D425E9"/>
    <w:rsid w:val="00D42BD5"/>
    <w:rsid w:val="00D42DDD"/>
    <w:rsid w:val="00D44A41"/>
    <w:rsid w:val="00D45148"/>
    <w:rsid w:val="00D454C8"/>
    <w:rsid w:val="00D4779D"/>
    <w:rsid w:val="00D517DC"/>
    <w:rsid w:val="00D51B1A"/>
    <w:rsid w:val="00D522D6"/>
    <w:rsid w:val="00D52C96"/>
    <w:rsid w:val="00D53042"/>
    <w:rsid w:val="00D552ED"/>
    <w:rsid w:val="00D55D76"/>
    <w:rsid w:val="00D61003"/>
    <w:rsid w:val="00D6119E"/>
    <w:rsid w:val="00D62D6A"/>
    <w:rsid w:val="00D62E7D"/>
    <w:rsid w:val="00D668AC"/>
    <w:rsid w:val="00D73525"/>
    <w:rsid w:val="00D74313"/>
    <w:rsid w:val="00D74AD2"/>
    <w:rsid w:val="00D74D42"/>
    <w:rsid w:val="00D76423"/>
    <w:rsid w:val="00D77AB9"/>
    <w:rsid w:val="00D80766"/>
    <w:rsid w:val="00D8427F"/>
    <w:rsid w:val="00D86AF9"/>
    <w:rsid w:val="00D92A5B"/>
    <w:rsid w:val="00D92DE8"/>
    <w:rsid w:val="00D9367C"/>
    <w:rsid w:val="00D93944"/>
    <w:rsid w:val="00D955B2"/>
    <w:rsid w:val="00D95998"/>
    <w:rsid w:val="00D968FF"/>
    <w:rsid w:val="00DA4D1D"/>
    <w:rsid w:val="00DA4E4D"/>
    <w:rsid w:val="00DA585F"/>
    <w:rsid w:val="00DA7CD7"/>
    <w:rsid w:val="00DB1488"/>
    <w:rsid w:val="00DB1609"/>
    <w:rsid w:val="00DB27CD"/>
    <w:rsid w:val="00DB5470"/>
    <w:rsid w:val="00DB573C"/>
    <w:rsid w:val="00DB6BFF"/>
    <w:rsid w:val="00DB756A"/>
    <w:rsid w:val="00DC09D8"/>
    <w:rsid w:val="00DC32FF"/>
    <w:rsid w:val="00DC39C7"/>
    <w:rsid w:val="00DC5F34"/>
    <w:rsid w:val="00DC7A73"/>
    <w:rsid w:val="00DD2900"/>
    <w:rsid w:val="00DD3BDC"/>
    <w:rsid w:val="00DD5CE7"/>
    <w:rsid w:val="00DD6CFF"/>
    <w:rsid w:val="00DE0A10"/>
    <w:rsid w:val="00DE1592"/>
    <w:rsid w:val="00DE1F45"/>
    <w:rsid w:val="00DE3566"/>
    <w:rsid w:val="00DE4120"/>
    <w:rsid w:val="00DE44AD"/>
    <w:rsid w:val="00DE4B11"/>
    <w:rsid w:val="00DF1B58"/>
    <w:rsid w:val="00DF2895"/>
    <w:rsid w:val="00DF28E2"/>
    <w:rsid w:val="00DF3047"/>
    <w:rsid w:val="00DF359C"/>
    <w:rsid w:val="00DF42BB"/>
    <w:rsid w:val="00DF4F4E"/>
    <w:rsid w:val="00DF5130"/>
    <w:rsid w:val="00DF6C37"/>
    <w:rsid w:val="00DF6E18"/>
    <w:rsid w:val="00DF78AF"/>
    <w:rsid w:val="00E0127C"/>
    <w:rsid w:val="00E01625"/>
    <w:rsid w:val="00E0323F"/>
    <w:rsid w:val="00E0796E"/>
    <w:rsid w:val="00E10131"/>
    <w:rsid w:val="00E1014E"/>
    <w:rsid w:val="00E1128A"/>
    <w:rsid w:val="00E1169B"/>
    <w:rsid w:val="00E1314C"/>
    <w:rsid w:val="00E13BD7"/>
    <w:rsid w:val="00E13F2B"/>
    <w:rsid w:val="00E16B4B"/>
    <w:rsid w:val="00E2251A"/>
    <w:rsid w:val="00E22ECE"/>
    <w:rsid w:val="00E24477"/>
    <w:rsid w:val="00E263DB"/>
    <w:rsid w:val="00E264B8"/>
    <w:rsid w:val="00E26861"/>
    <w:rsid w:val="00E27152"/>
    <w:rsid w:val="00E27205"/>
    <w:rsid w:val="00E272C8"/>
    <w:rsid w:val="00E33C01"/>
    <w:rsid w:val="00E354DA"/>
    <w:rsid w:val="00E3655C"/>
    <w:rsid w:val="00E409EE"/>
    <w:rsid w:val="00E41E7A"/>
    <w:rsid w:val="00E4202F"/>
    <w:rsid w:val="00E4211A"/>
    <w:rsid w:val="00E42571"/>
    <w:rsid w:val="00E43825"/>
    <w:rsid w:val="00E465B4"/>
    <w:rsid w:val="00E47577"/>
    <w:rsid w:val="00E4785B"/>
    <w:rsid w:val="00E47DD9"/>
    <w:rsid w:val="00E5059F"/>
    <w:rsid w:val="00E52808"/>
    <w:rsid w:val="00E540F4"/>
    <w:rsid w:val="00E54163"/>
    <w:rsid w:val="00E6062C"/>
    <w:rsid w:val="00E60F8F"/>
    <w:rsid w:val="00E61B7C"/>
    <w:rsid w:val="00E62AEE"/>
    <w:rsid w:val="00E62EA3"/>
    <w:rsid w:val="00E643D8"/>
    <w:rsid w:val="00E652A0"/>
    <w:rsid w:val="00E65F4C"/>
    <w:rsid w:val="00E66810"/>
    <w:rsid w:val="00E71369"/>
    <w:rsid w:val="00E73493"/>
    <w:rsid w:val="00E73A56"/>
    <w:rsid w:val="00E749E4"/>
    <w:rsid w:val="00E77569"/>
    <w:rsid w:val="00E8025B"/>
    <w:rsid w:val="00E8082C"/>
    <w:rsid w:val="00E8470C"/>
    <w:rsid w:val="00E8512C"/>
    <w:rsid w:val="00E854E4"/>
    <w:rsid w:val="00E85FF0"/>
    <w:rsid w:val="00E861A4"/>
    <w:rsid w:val="00E9093A"/>
    <w:rsid w:val="00E909D0"/>
    <w:rsid w:val="00E92692"/>
    <w:rsid w:val="00E933D4"/>
    <w:rsid w:val="00E93599"/>
    <w:rsid w:val="00E952A0"/>
    <w:rsid w:val="00E96AEF"/>
    <w:rsid w:val="00EA4A67"/>
    <w:rsid w:val="00EA5630"/>
    <w:rsid w:val="00EB06CA"/>
    <w:rsid w:val="00EB0CCF"/>
    <w:rsid w:val="00EB1C9E"/>
    <w:rsid w:val="00EB1F5B"/>
    <w:rsid w:val="00EB5670"/>
    <w:rsid w:val="00EB6150"/>
    <w:rsid w:val="00EC1276"/>
    <w:rsid w:val="00EC3461"/>
    <w:rsid w:val="00EC39E8"/>
    <w:rsid w:val="00EC4569"/>
    <w:rsid w:val="00EC4BA2"/>
    <w:rsid w:val="00EC5231"/>
    <w:rsid w:val="00EC6A95"/>
    <w:rsid w:val="00ED0E68"/>
    <w:rsid w:val="00ED2D8D"/>
    <w:rsid w:val="00ED3D32"/>
    <w:rsid w:val="00ED5B58"/>
    <w:rsid w:val="00ED64BD"/>
    <w:rsid w:val="00ED6557"/>
    <w:rsid w:val="00ED6A3D"/>
    <w:rsid w:val="00ED71BF"/>
    <w:rsid w:val="00EE0657"/>
    <w:rsid w:val="00EE1A7E"/>
    <w:rsid w:val="00EE4B94"/>
    <w:rsid w:val="00EE4D82"/>
    <w:rsid w:val="00EE67AB"/>
    <w:rsid w:val="00EE69D1"/>
    <w:rsid w:val="00EF084C"/>
    <w:rsid w:val="00EF3B41"/>
    <w:rsid w:val="00EF42FA"/>
    <w:rsid w:val="00EF43DC"/>
    <w:rsid w:val="00EF48CB"/>
    <w:rsid w:val="00EF4C9F"/>
    <w:rsid w:val="00EF58DF"/>
    <w:rsid w:val="00EF5F7C"/>
    <w:rsid w:val="00EF6F0F"/>
    <w:rsid w:val="00EF7116"/>
    <w:rsid w:val="00F012FD"/>
    <w:rsid w:val="00F02C91"/>
    <w:rsid w:val="00F03F13"/>
    <w:rsid w:val="00F04540"/>
    <w:rsid w:val="00F05C89"/>
    <w:rsid w:val="00F06B1C"/>
    <w:rsid w:val="00F07A77"/>
    <w:rsid w:val="00F07D24"/>
    <w:rsid w:val="00F12547"/>
    <w:rsid w:val="00F13088"/>
    <w:rsid w:val="00F14A79"/>
    <w:rsid w:val="00F14EB4"/>
    <w:rsid w:val="00F17A72"/>
    <w:rsid w:val="00F17AB2"/>
    <w:rsid w:val="00F17DAE"/>
    <w:rsid w:val="00F21131"/>
    <w:rsid w:val="00F22742"/>
    <w:rsid w:val="00F22D05"/>
    <w:rsid w:val="00F238D6"/>
    <w:rsid w:val="00F24DB2"/>
    <w:rsid w:val="00F24E78"/>
    <w:rsid w:val="00F25809"/>
    <w:rsid w:val="00F25F11"/>
    <w:rsid w:val="00F27370"/>
    <w:rsid w:val="00F35058"/>
    <w:rsid w:val="00F36633"/>
    <w:rsid w:val="00F42513"/>
    <w:rsid w:val="00F42AAA"/>
    <w:rsid w:val="00F42FF2"/>
    <w:rsid w:val="00F4373B"/>
    <w:rsid w:val="00F4498F"/>
    <w:rsid w:val="00F45F20"/>
    <w:rsid w:val="00F51ECC"/>
    <w:rsid w:val="00F53A1B"/>
    <w:rsid w:val="00F5402D"/>
    <w:rsid w:val="00F54FEE"/>
    <w:rsid w:val="00F62E01"/>
    <w:rsid w:val="00F62E2E"/>
    <w:rsid w:val="00F62FB1"/>
    <w:rsid w:val="00F63B35"/>
    <w:rsid w:val="00F66E7F"/>
    <w:rsid w:val="00F67716"/>
    <w:rsid w:val="00F67863"/>
    <w:rsid w:val="00F71D13"/>
    <w:rsid w:val="00F74BE7"/>
    <w:rsid w:val="00F759BB"/>
    <w:rsid w:val="00F75A71"/>
    <w:rsid w:val="00F760B7"/>
    <w:rsid w:val="00F769B5"/>
    <w:rsid w:val="00F76C98"/>
    <w:rsid w:val="00F77121"/>
    <w:rsid w:val="00F80BE5"/>
    <w:rsid w:val="00F8113F"/>
    <w:rsid w:val="00F81CA1"/>
    <w:rsid w:val="00F82371"/>
    <w:rsid w:val="00F84961"/>
    <w:rsid w:val="00F850F5"/>
    <w:rsid w:val="00F86C86"/>
    <w:rsid w:val="00F86EBA"/>
    <w:rsid w:val="00F90155"/>
    <w:rsid w:val="00F90827"/>
    <w:rsid w:val="00F95D75"/>
    <w:rsid w:val="00F97BBD"/>
    <w:rsid w:val="00FA11F7"/>
    <w:rsid w:val="00FA15A0"/>
    <w:rsid w:val="00FA229C"/>
    <w:rsid w:val="00FA2E63"/>
    <w:rsid w:val="00FA3CC3"/>
    <w:rsid w:val="00FA4376"/>
    <w:rsid w:val="00FA4A41"/>
    <w:rsid w:val="00FA6113"/>
    <w:rsid w:val="00FA734F"/>
    <w:rsid w:val="00FA7C50"/>
    <w:rsid w:val="00FB0DFB"/>
    <w:rsid w:val="00FB164B"/>
    <w:rsid w:val="00FB17F5"/>
    <w:rsid w:val="00FB1FF8"/>
    <w:rsid w:val="00FB321C"/>
    <w:rsid w:val="00FB38A9"/>
    <w:rsid w:val="00FB4B16"/>
    <w:rsid w:val="00FB5872"/>
    <w:rsid w:val="00FB5B17"/>
    <w:rsid w:val="00FB6344"/>
    <w:rsid w:val="00FB7E24"/>
    <w:rsid w:val="00FC05D9"/>
    <w:rsid w:val="00FC0954"/>
    <w:rsid w:val="00FC3207"/>
    <w:rsid w:val="00FC41D3"/>
    <w:rsid w:val="00FC4E72"/>
    <w:rsid w:val="00FC5900"/>
    <w:rsid w:val="00FC5A34"/>
    <w:rsid w:val="00FC5D1E"/>
    <w:rsid w:val="00FC6CCB"/>
    <w:rsid w:val="00FD0016"/>
    <w:rsid w:val="00FD0135"/>
    <w:rsid w:val="00FD0363"/>
    <w:rsid w:val="00FD0E3D"/>
    <w:rsid w:val="00FD15CF"/>
    <w:rsid w:val="00FD17AB"/>
    <w:rsid w:val="00FD20D5"/>
    <w:rsid w:val="00FD2409"/>
    <w:rsid w:val="00FD27EB"/>
    <w:rsid w:val="00FD3B3A"/>
    <w:rsid w:val="00FD55EB"/>
    <w:rsid w:val="00FD5BAE"/>
    <w:rsid w:val="00FD6C19"/>
    <w:rsid w:val="00FD74DF"/>
    <w:rsid w:val="00FE161F"/>
    <w:rsid w:val="00FE22FB"/>
    <w:rsid w:val="00FE3016"/>
    <w:rsid w:val="00FE51C3"/>
    <w:rsid w:val="00FF0AAA"/>
    <w:rsid w:val="00FF0C51"/>
    <w:rsid w:val="00FF0CF0"/>
    <w:rsid w:val="00FF1F92"/>
    <w:rsid w:val="00FF219E"/>
    <w:rsid w:val="00FF4577"/>
    <w:rsid w:val="00FF527B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E2C8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4" w:unhideWhenUsed="0"/>
    <w:lsdException w:name="heading 2" w:uiPriority="34"/>
    <w:lsdException w:name="heading 3" w:uiPriority="34"/>
    <w:lsdException w:name="heading 4" w:uiPriority="34" w:unhideWhenUsed="0" w:qFormat="1"/>
    <w:lsdException w:name="heading 5" w:uiPriority="34" w:qFormat="1"/>
    <w:lsdException w:name="heading 6" w:uiPriority="34" w:qFormat="1"/>
    <w:lsdException w:name="heading 7" w:uiPriority="34" w:qFormat="1"/>
    <w:lsdException w:name="heading 8" w:uiPriority="34" w:qFormat="1"/>
    <w:lsdException w:name="heading 9" w:uiPriority="34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page number" w:uiPriority="0"/>
    <w:lsdException w:name="toa heading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uiPriority="11" w:unhideWhenUsed="0"/>
    <w:lsdException w:name="Body Text 3" w:uiPriority="0"/>
    <w:lsdException w:name="Strong" w:uiPriority="22" w:unhideWhenUsed="0"/>
    <w:lsdException w:name="Emphasis" w:uiPriority="20" w:unhideWhenUsed="0"/>
    <w:lsdException w:name="annotation subject" w:uiPriority="34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0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2"/>
      </w:numPr>
      <w:ind w:left="360"/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17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1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uiPriority w:val="34"/>
    <w:rsid w:val="009E2E82"/>
  </w:style>
  <w:style w:type="paragraph" w:customStyle="1" w:styleId="Number21">
    <w:name w:val="Number 2.1"/>
    <w:uiPriority w:val="34"/>
    <w:rsid w:val="009E2E82"/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14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15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19"/>
      </w:numPr>
      <w:spacing w:beforeLines="20" w:afterLines="20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20"/>
      </w:numPr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21"/>
      </w:numPr>
      <w:spacing w:beforeLines="20" w:afterLines="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16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4" w:unhideWhenUsed="0"/>
    <w:lsdException w:name="heading 2" w:uiPriority="34"/>
    <w:lsdException w:name="heading 3" w:uiPriority="34"/>
    <w:lsdException w:name="heading 4" w:uiPriority="34" w:unhideWhenUsed="0" w:qFormat="1"/>
    <w:lsdException w:name="heading 5" w:uiPriority="34" w:qFormat="1"/>
    <w:lsdException w:name="heading 6" w:uiPriority="34" w:qFormat="1"/>
    <w:lsdException w:name="heading 7" w:uiPriority="34" w:qFormat="1"/>
    <w:lsdException w:name="heading 8" w:uiPriority="34" w:qFormat="1"/>
    <w:lsdException w:name="heading 9" w:uiPriority="34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page number" w:uiPriority="0"/>
    <w:lsdException w:name="toa heading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uiPriority="11" w:unhideWhenUsed="0"/>
    <w:lsdException w:name="Body Text 3" w:uiPriority="0"/>
    <w:lsdException w:name="Strong" w:uiPriority="22" w:unhideWhenUsed="0"/>
    <w:lsdException w:name="Emphasis" w:uiPriority="20" w:unhideWhenUsed="0"/>
    <w:lsdException w:name="annotation subject" w:uiPriority="34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0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2"/>
      </w:numPr>
      <w:ind w:left="360"/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17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1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uiPriority w:val="34"/>
    <w:rsid w:val="009E2E82"/>
  </w:style>
  <w:style w:type="paragraph" w:customStyle="1" w:styleId="Number21">
    <w:name w:val="Number 2.1"/>
    <w:uiPriority w:val="34"/>
    <w:rsid w:val="009E2E82"/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14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15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19"/>
      </w:numPr>
      <w:spacing w:beforeLines="20" w:afterLines="20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20"/>
      </w:numPr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21"/>
      </w:numPr>
      <w:spacing w:beforeLines="20" w:afterLines="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16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2-PRE\Template00d_Course%20Admin_vNO_F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Facilitator Handouts</Folders>
    <LS_x0020_Folder xmlns="0b39b100-34c8-42a1-9ad6-b6ff7a1420fd">EFG</LS_x0020_Folder>
    <Print xmlns="0b39b100-34c8-42a1-9ad6-b6ff7a1420fd">Print</Pri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F7E5-6F6A-47B0-AAF0-419E12E6DF8B}"/>
</file>

<file path=customXml/itemProps2.xml><?xml version="1.0" encoding="utf-8"?>
<ds:datastoreItem xmlns:ds="http://schemas.openxmlformats.org/officeDocument/2006/customXml" ds:itemID="{786E7992-A09E-482D-96AE-12D85A4314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09935-29C8-4881-A0AF-1C28C429A0F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CB9725-205F-41C2-98EF-70CF9800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Template00d_Course Admin_vNO_FG.dotx</Template>
  <TotalTime>0</TotalTime>
  <Pages>4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Administration</vt:lpstr>
    </vt:vector>
  </TitlesOfParts>
  <Company>Human Technology, Inc.</Company>
  <LinksUpToDate>false</LinksUpToDate>
  <CharactersWithSpaces>2470</CharactersWithSpaces>
  <SharedDoc>false</SharedDoc>
  <HLinks>
    <vt:vector size="120" baseType="variant"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_Toc250627338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_Toc250627337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_Toc250627336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_Toc250627335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_Toc250627334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_Toc250627333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_Toc250627332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_Toc250627331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_Toc250627330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_Toc250627329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_Toc250627328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_Toc250627327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_Toc250627326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_Toc250627325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_Toc250627324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_Toc250627323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_Toc250627322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_Toc250627321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_Toc250627320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_Toc250627319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Administration</dc:title>
  <dc:subject>Title of the Course</dc:subject>
  <dc:creator>HT</dc:creator>
  <cp:lastModifiedBy>RobinsKL</cp:lastModifiedBy>
  <cp:revision>2</cp:revision>
  <cp:lastPrinted>2013-08-22T22:53:00Z</cp:lastPrinted>
  <dcterms:created xsi:type="dcterms:W3CDTF">2018-02-08T19:35:00Z</dcterms:created>
  <dcterms:modified xsi:type="dcterms:W3CDTF">2018-02-08T19:35:00Z</dcterms:modified>
  <cp:category>FDR HAN</cp:category>
  <cp:contentStatus>v #.#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0x0101006FBC54F109ADDA44AFB12D26C091275A</vt:lpwstr>
  </property>
  <property fmtid="{D5CDD505-2E9C-101B-9397-08002B2CF9AE}" pid="4" name="Languages">
    <vt:lpwstr>English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SetDate">
    <vt:lpwstr>2025-03-19T18:51:29Z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ActionId">
    <vt:lpwstr>a435a7cf-6055-46c0-8057-48a99fbd5e57</vt:lpwstr>
  </property>
  <property fmtid="{D5CDD505-2E9C-101B-9397-08002B2CF9AE}" pid="10" name="MSIP_Label_1665d9ee-429a-4d5f-97cc-cfb56e044a6e_Removed">
    <vt:lpwstr>False</vt:lpwstr>
  </property>
  <property fmtid="{D5CDD505-2E9C-101B-9397-08002B2CF9AE}" pid="11" name="MSIP_Label_1665d9ee-429a-4d5f-97cc-cfb56e044a6e_Extended_MSFT_Method">
    <vt:lpwstr>Privileged</vt:lpwstr>
  </property>
  <property fmtid="{D5CDD505-2E9C-101B-9397-08002B2CF9AE}" pid="12" name="Sensitivity">
    <vt:lpwstr>1665d9ee-429a-4d5f-97cc-cfb56e044a6e</vt:lpwstr>
  </property>
</Properties>
</file>