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3960"/>
        <w:gridCol w:w="2970"/>
        <w:gridCol w:w="2430"/>
      </w:tblGrid>
      <w:tr w:rsidR="00FF7A0A" w:rsidRPr="00AA3B58" w14:paraId="5888976B" w14:textId="77777777" w:rsidTr="00C24DA9">
        <w:trPr>
          <w:trHeight w:val="20"/>
        </w:trPr>
        <w:tc>
          <w:tcPr>
            <w:tcW w:w="9360" w:type="dxa"/>
            <w:gridSpan w:val="3"/>
            <w:tcMar>
              <w:bottom w:w="0" w:type="dxa"/>
            </w:tcMar>
          </w:tcPr>
          <w:p w14:paraId="5888976A" w14:textId="7378AF70" w:rsidR="00FF7A0A" w:rsidRPr="00F600EB" w:rsidRDefault="00276EFF" w:rsidP="001B509C">
            <w:pPr>
              <w:pStyle w:val="ATAModuleTitle"/>
            </w:pPr>
            <w:bookmarkStart w:id="0" w:name="_GoBack"/>
            <w:bookmarkEnd w:id="0"/>
            <w:r>
              <w:t>Module</w:t>
            </w:r>
            <w:r w:rsidR="00F31839">
              <w:t xml:space="preserve"> </w:t>
            </w:r>
            <w:r w:rsidR="001B509C">
              <w:t>6</w:t>
            </w:r>
            <w:r w:rsidR="008A1D1D">
              <w:t>:</w:t>
            </w:r>
            <w:r>
              <w:t xml:space="preserve"> </w:t>
            </w:r>
            <w:r w:rsidR="00A01920">
              <w:t xml:space="preserve">Summary and </w:t>
            </w:r>
            <w:r>
              <w:t>Evaluation</w:t>
            </w:r>
          </w:p>
        </w:tc>
      </w:tr>
      <w:tr w:rsidR="003D4143" w:rsidRPr="00AA3B58" w14:paraId="5888976F" w14:textId="77777777" w:rsidTr="00C24DA9">
        <w:trPr>
          <w:trHeight w:val="20"/>
        </w:trPr>
        <w:tc>
          <w:tcPr>
            <w:tcW w:w="3960" w:type="dxa"/>
            <w:tcMar>
              <w:bottom w:w="0" w:type="dxa"/>
            </w:tcMar>
          </w:tcPr>
          <w:p w14:paraId="5888976C" w14:textId="49702D99" w:rsidR="003D4143" w:rsidRPr="002947EF" w:rsidRDefault="003D4143" w:rsidP="00916CC0">
            <w:pPr>
              <w:pStyle w:val="ATABody"/>
              <w:tabs>
                <w:tab w:val="left" w:pos="2088"/>
              </w:tabs>
            </w:pPr>
            <w:r w:rsidRPr="00894BB5">
              <w:rPr>
                <w:b/>
              </w:rPr>
              <w:t>Day</w:t>
            </w:r>
            <w:r>
              <w:t xml:space="preserve">: </w:t>
            </w:r>
            <w:sdt>
              <w:sdtPr>
                <w:rPr>
                  <w:rStyle w:val="ATABodyChar"/>
                </w:rPr>
                <w:alias w:val="Day Number"/>
                <w:tag w:val="day"/>
                <w:id w:val="235203398"/>
                <w:placeholder>
                  <w:docPart w:val="0246B95740BF47B983F3524C60EBF1AC"/>
                </w:placeholder>
              </w:sdtPr>
              <w:sdtEndPr>
                <w:rPr>
                  <w:rStyle w:val="DefaultParagraphFont"/>
                </w:rPr>
              </w:sdtEndPr>
              <w:sdtContent>
                <w:r w:rsidR="00180CC0">
                  <w:rPr>
                    <w:rStyle w:val="ATABodyChar"/>
                  </w:rPr>
                  <w:t>3</w:t>
                </w:r>
              </w:sdtContent>
            </w:sdt>
          </w:p>
        </w:tc>
        <w:tc>
          <w:tcPr>
            <w:tcW w:w="2970" w:type="dxa"/>
          </w:tcPr>
          <w:p w14:paraId="5888976D" w14:textId="69A4DC1F" w:rsidR="003D4143" w:rsidRPr="002947EF" w:rsidRDefault="003D4143" w:rsidP="001B509C">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153AE342CF0740DC9AE714A52923B8D4"/>
                </w:placeholder>
              </w:sdtPr>
              <w:sdtEndPr>
                <w:rPr>
                  <w:rStyle w:val="DefaultParagraphFont"/>
                </w:rPr>
              </w:sdtEndPr>
              <w:sdtContent>
                <w:r w:rsidR="001B509C">
                  <w:rPr>
                    <w:rStyle w:val="ATABodyChar"/>
                  </w:rPr>
                  <w:t>2</w:t>
                </w:r>
                <w:r w:rsidR="00180CC0">
                  <w:rPr>
                    <w:rStyle w:val="ATABodyChar"/>
                  </w:rPr>
                  <w:t xml:space="preserve"> hour</w:t>
                </w:r>
              </w:sdtContent>
            </w:sdt>
          </w:p>
        </w:tc>
        <w:tc>
          <w:tcPr>
            <w:tcW w:w="2430" w:type="dxa"/>
          </w:tcPr>
          <w:p w14:paraId="5888976E" w14:textId="77777777" w:rsidR="003D4143" w:rsidRPr="002947EF" w:rsidRDefault="003D4143" w:rsidP="00C24DA9">
            <w:pPr>
              <w:pStyle w:val="ATABody"/>
              <w:ind w:left="72"/>
              <w:jc w:val="right"/>
            </w:pPr>
          </w:p>
        </w:tc>
      </w:tr>
    </w:tbl>
    <w:p w14:paraId="58889770" w14:textId="77777777" w:rsidR="00FF7A0A" w:rsidRDefault="00FF7A0A" w:rsidP="00FF7A0A"/>
    <w:tbl>
      <w:tblPr>
        <w:tblW w:w="5000" w:type="pct"/>
        <w:tblCellMar>
          <w:left w:w="0" w:type="dxa"/>
          <w:bottom w:w="288" w:type="dxa"/>
          <w:right w:w="0" w:type="dxa"/>
        </w:tblCellMar>
        <w:tblLook w:val="01E0" w:firstRow="1" w:lastRow="1" w:firstColumn="1" w:lastColumn="1" w:noHBand="0" w:noVBand="0"/>
      </w:tblPr>
      <w:tblGrid>
        <w:gridCol w:w="3960"/>
        <w:gridCol w:w="5387"/>
        <w:gridCol w:w="13"/>
      </w:tblGrid>
      <w:tr w:rsidR="00FF7A0A" w:rsidRPr="00AA3B58" w14:paraId="58889774" w14:textId="77777777" w:rsidTr="00C24DA9">
        <w:tc>
          <w:tcPr>
            <w:tcW w:w="3960" w:type="dxa"/>
          </w:tcPr>
          <w:p w14:paraId="58889771" w14:textId="77777777" w:rsidR="00FF7A0A" w:rsidRPr="00042150" w:rsidRDefault="00FF7A0A" w:rsidP="00D64A6F">
            <w:pPr>
              <w:pStyle w:val="ATATableBody"/>
              <w:ind w:left="0"/>
            </w:pPr>
            <w:r w:rsidRPr="00CF23F9">
              <w:t>Instruction</w:t>
            </w:r>
            <w:r w:rsidR="00D64A6F">
              <w:t>al Strategies</w:t>
            </w:r>
            <w:r w:rsidRPr="00CF23F9">
              <w:t>:</w:t>
            </w:r>
          </w:p>
        </w:tc>
        <w:tc>
          <w:tcPr>
            <w:tcW w:w="0" w:type="auto"/>
          </w:tcPr>
          <w:p w14:paraId="58889772" w14:textId="77777777" w:rsidR="00FF7A0A" w:rsidRPr="00622F39" w:rsidRDefault="00FF7A0A" w:rsidP="00276EFF">
            <w:pPr>
              <w:pStyle w:val="ATABulletLevel01BodySlide"/>
            </w:pPr>
            <w:r>
              <w:t>Evaluation</w:t>
            </w:r>
            <w:r w:rsidRPr="00622F39">
              <w:t xml:space="preserve"> </w:t>
            </w:r>
          </w:p>
        </w:tc>
        <w:tc>
          <w:tcPr>
            <w:tcW w:w="0" w:type="auto"/>
          </w:tcPr>
          <w:p w14:paraId="58889773" w14:textId="77777777" w:rsidR="00FF7A0A" w:rsidRPr="00622F39" w:rsidRDefault="00FF7A0A" w:rsidP="00C24DA9">
            <w:pPr>
              <w:pStyle w:val="ATABodyFacSlideBulletLevel01"/>
            </w:pPr>
          </w:p>
        </w:tc>
      </w:tr>
      <w:tr w:rsidR="00FF7A0A" w:rsidRPr="00AA3B58" w14:paraId="58889778" w14:textId="77777777" w:rsidTr="00C24DA9">
        <w:tc>
          <w:tcPr>
            <w:tcW w:w="3960" w:type="dxa"/>
          </w:tcPr>
          <w:p w14:paraId="58889775" w14:textId="77777777" w:rsidR="00FF7A0A" w:rsidRPr="00042150" w:rsidRDefault="00FF7A0A" w:rsidP="00EF116D">
            <w:pPr>
              <w:pStyle w:val="ATATableBody"/>
              <w:ind w:left="0"/>
            </w:pPr>
            <w:r w:rsidRPr="00CF23F9">
              <w:t>Equipment/Facilities:</w:t>
            </w:r>
          </w:p>
        </w:tc>
        <w:tc>
          <w:tcPr>
            <w:tcW w:w="0" w:type="auto"/>
          </w:tcPr>
          <w:p w14:paraId="58889776" w14:textId="77777777" w:rsidR="00FF7A0A" w:rsidRPr="00622F39" w:rsidRDefault="00FF7A0A" w:rsidP="00276EFF">
            <w:pPr>
              <w:pStyle w:val="ATABulletLevel01BodySlide"/>
            </w:pPr>
            <w:r>
              <w:t>Standard Classroom</w:t>
            </w:r>
          </w:p>
        </w:tc>
        <w:tc>
          <w:tcPr>
            <w:tcW w:w="0" w:type="auto"/>
          </w:tcPr>
          <w:p w14:paraId="58889777" w14:textId="77777777" w:rsidR="00FF7A0A" w:rsidRPr="00622F39" w:rsidRDefault="00FF7A0A" w:rsidP="00FF7A0A">
            <w:pPr>
              <w:pStyle w:val="ATABodyFacSlideBulletLevel01"/>
              <w:numPr>
                <w:ilvl w:val="0"/>
                <w:numId w:val="2"/>
              </w:numPr>
              <w:ind w:left="288" w:hanging="216"/>
            </w:pPr>
          </w:p>
        </w:tc>
      </w:tr>
      <w:tr w:rsidR="00FF7A0A" w:rsidRPr="00AA3B58" w14:paraId="5888977D" w14:textId="77777777" w:rsidTr="00C24DA9">
        <w:tc>
          <w:tcPr>
            <w:tcW w:w="3960" w:type="dxa"/>
          </w:tcPr>
          <w:p w14:paraId="58889779" w14:textId="77777777" w:rsidR="00FF7A0A" w:rsidRPr="00CF23F9" w:rsidRDefault="00FF7A0A" w:rsidP="00EF116D">
            <w:pPr>
              <w:pStyle w:val="ATATableBody"/>
              <w:ind w:left="0"/>
            </w:pPr>
            <w:r w:rsidRPr="00CF23F9">
              <w:t>Participant Materials/Handout</w:t>
            </w:r>
            <w:r w:rsidR="00C579DE">
              <w:t>s</w:t>
            </w:r>
            <w:r w:rsidRPr="00CF23F9">
              <w:t>:</w:t>
            </w:r>
          </w:p>
        </w:tc>
        <w:tc>
          <w:tcPr>
            <w:tcW w:w="0" w:type="auto"/>
            <w:gridSpan w:val="2"/>
          </w:tcPr>
          <w:p w14:paraId="5888977C" w14:textId="77777777" w:rsidR="00FF7A0A" w:rsidRPr="00042150" w:rsidRDefault="00FF7A0A" w:rsidP="00EF116D">
            <w:pPr>
              <w:pStyle w:val="ATABulletLevel01BodySlide"/>
            </w:pPr>
            <w:r w:rsidRPr="00D169BB">
              <w:t>Commencement Certificates</w:t>
            </w:r>
          </w:p>
        </w:tc>
      </w:tr>
    </w:tbl>
    <w:p w14:paraId="5888977E" w14:textId="77777777" w:rsidR="00FF7A0A" w:rsidRPr="00AA3B58" w:rsidRDefault="00FF7A0A" w:rsidP="00FF7A0A">
      <w:pPr>
        <w:pStyle w:val="ATAHeadingLevel1"/>
      </w:pPr>
      <w:r w:rsidRPr="00AA3B58">
        <w:t xml:space="preserve">Introduction </w:t>
      </w:r>
    </w:p>
    <w:p w14:paraId="5888977F" w14:textId="568CCAF0" w:rsidR="00324F73" w:rsidRDefault="00FF7A0A" w:rsidP="003F6CD5">
      <w:pPr>
        <w:pStyle w:val="ATABody"/>
      </w:pPr>
      <w:r w:rsidRPr="00031EEF">
        <w:t xml:space="preserve">In this module, </w:t>
      </w:r>
      <w:r>
        <w:t>participants</w:t>
      </w:r>
      <w:r w:rsidRPr="00031EEF">
        <w:t xml:space="preserve"> will have an opportunity to </w:t>
      </w:r>
      <w:r w:rsidR="00A01920">
        <w:t xml:space="preserve">summarize the key learning principles and </w:t>
      </w:r>
      <w:r w:rsidRPr="00031EEF">
        <w:t xml:space="preserve">ask any </w:t>
      </w:r>
      <w:r w:rsidR="00A01920">
        <w:t xml:space="preserve">final </w:t>
      </w:r>
      <w:r w:rsidRPr="00031EEF">
        <w:t xml:space="preserve">review questions before completing </w:t>
      </w:r>
      <w:r w:rsidR="00922223">
        <w:t xml:space="preserve">the </w:t>
      </w:r>
      <w:r>
        <w:t>p</w:t>
      </w:r>
      <w:r w:rsidRPr="00031EEF">
        <w:t xml:space="preserve">articipant </w:t>
      </w:r>
      <w:r>
        <w:t>c</w:t>
      </w:r>
      <w:r w:rsidRPr="00031EEF">
        <w:t xml:space="preserve">ritique of </w:t>
      </w:r>
      <w:r>
        <w:t>t</w:t>
      </w:r>
      <w:r w:rsidRPr="00031EEF">
        <w:t xml:space="preserve">raining. </w:t>
      </w:r>
      <w:r w:rsidR="007D6946">
        <w:t>After</w:t>
      </w:r>
      <w:r w:rsidRPr="00031EEF">
        <w:t xml:space="preserve"> complet</w:t>
      </w:r>
      <w:r w:rsidR="007D6946">
        <w:t>ing</w:t>
      </w:r>
      <w:r w:rsidRPr="00031EEF">
        <w:t xml:space="preserve"> these administrative details, there will be a </w:t>
      </w:r>
      <w:r>
        <w:t>c</w:t>
      </w:r>
      <w:r w:rsidRPr="00031EEF">
        <w:t xml:space="preserve">ommencement ceremony to </w:t>
      </w:r>
      <w:r w:rsidR="00633408">
        <w:t>recognize</w:t>
      </w:r>
      <w:r w:rsidR="00AC363A">
        <w:t xml:space="preserve"> </w:t>
      </w:r>
      <w:r w:rsidR="007D6946">
        <w:t xml:space="preserve">the </w:t>
      </w:r>
      <w:r w:rsidR="00AC363A">
        <w:t>completion of this course</w:t>
      </w:r>
      <w:r w:rsidR="00492E82">
        <w:t>.</w:t>
      </w:r>
    </w:p>
    <w:p w14:paraId="58889780" w14:textId="77777777" w:rsidR="00324F73" w:rsidRDefault="00324F73" w:rsidP="00324F73">
      <w:pPr>
        <w:pStyle w:val="ATAHeadingLevel1"/>
      </w:pPr>
      <w:r>
        <w:t>Module Topics</w:t>
      </w:r>
    </w:p>
    <w:p w14:paraId="58889781" w14:textId="77777777" w:rsidR="00324F73" w:rsidRDefault="00324F73" w:rsidP="00324F73">
      <w:pPr>
        <w:pStyle w:val="ATABody"/>
      </w:pPr>
      <w:bookmarkStart w:id="1" w:name="_Toc357414497"/>
      <w:bookmarkStart w:id="2"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1"/>
      <w:bookmarkEnd w:id="2"/>
    </w:p>
    <w:p w14:paraId="58889782" w14:textId="77777777" w:rsidR="00324F73" w:rsidRPr="00C138D6" w:rsidRDefault="00324F73" w:rsidP="00324F73">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324F73" w14:paraId="58889786" w14:textId="77777777" w:rsidTr="00324F73">
        <w:trPr>
          <w:trHeight w:val="360"/>
          <w:tblHeader/>
        </w:trPr>
        <w:tc>
          <w:tcPr>
            <w:tcW w:w="1539" w:type="pct"/>
            <w:shd w:val="clear" w:color="auto" w:fill="BFBFBF" w:themeFill="background1" w:themeFillShade="BF"/>
            <w:tcMar>
              <w:left w:w="0" w:type="dxa"/>
            </w:tcMar>
            <w:vAlign w:val="center"/>
            <w:hideMark/>
          </w:tcPr>
          <w:p w14:paraId="58889783" w14:textId="77777777" w:rsidR="00324F73" w:rsidRPr="00CF4E22" w:rsidRDefault="00324F73" w:rsidP="00324F73">
            <w:pPr>
              <w:pStyle w:val="ATATableHeading"/>
            </w:pPr>
            <w:r>
              <w:t>Topic</w:t>
            </w:r>
          </w:p>
        </w:tc>
        <w:tc>
          <w:tcPr>
            <w:tcW w:w="2210" w:type="pct"/>
            <w:shd w:val="clear" w:color="auto" w:fill="BFBFBF" w:themeFill="background1" w:themeFillShade="BF"/>
            <w:vAlign w:val="center"/>
          </w:tcPr>
          <w:p w14:paraId="58889784" w14:textId="77777777" w:rsidR="00324F73" w:rsidRDefault="00324F73" w:rsidP="00324F73">
            <w:pPr>
              <w:pStyle w:val="ATATableHeading"/>
            </w:pPr>
            <w:r w:rsidRPr="00445A73">
              <w:t>Enabling Learning Objectives</w:t>
            </w:r>
          </w:p>
        </w:tc>
        <w:tc>
          <w:tcPr>
            <w:tcW w:w="1251" w:type="pct"/>
            <w:shd w:val="clear" w:color="auto" w:fill="BFBFBF" w:themeFill="background1" w:themeFillShade="BF"/>
            <w:tcMar>
              <w:left w:w="72" w:type="dxa"/>
              <w:bottom w:w="0" w:type="dxa"/>
            </w:tcMar>
            <w:vAlign w:val="center"/>
            <w:hideMark/>
          </w:tcPr>
          <w:p w14:paraId="58889785" w14:textId="77777777" w:rsidR="00324F73" w:rsidRDefault="00324F73" w:rsidP="00324F73">
            <w:pPr>
              <w:pStyle w:val="ATATableHeading"/>
            </w:pPr>
            <w:r>
              <w:t>Approximate Time</w:t>
            </w:r>
          </w:p>
        </w:tc>
      </w:tr>
      <w:tr w:rsidR="00324F73" w:rsidRPr="00042150" w14:paraId="5888978A" w14:textId="77777777" w:rsidTr="00324F73">
        <w:trPr>
          <w:tblHeader/>
        </w:trPr>
        <w:tc>
          <w:tcPr>
            <w:tcW w:w="1539" w:type="pct"/>
            <w:tcMar>
              <w:top w:w="0" w:type="dxa"/>
              <w:left w:w="72" w:type="dxa"/>
              <w:bottom w:w="0" w:type="dxa"/>
              <w:right w:w="0" w:type="dxa"/>
            </w:tcMar>
          </w:tcPr>
          <w:p w14:paraId="58889787" w14:textId="77777777" w:rsidR="006E2B43" w:rsidRDefault="00DF3F7A" w:rsidP="006E2B43">
            <w:pPr>
              <w:pStyle w:val="ATATableBody"/>
              <w:ind w:left="0"/>
            </w:pPr>
            <w:r>
              <w:t xml:space="preserve">Course </w:t>
            </w:r>
            <w:r w:rsidR="00324F73" w:rsidRPr="00DF3F7A">
              <w:t>Summary</w:t>
            </w:r>
          </w:p>
        </w:tc>
        <w:tc>
          <w:tcPr>
            <w:tcW w:w="2210" w:type="pct"/>
            <w:shd w:val="clear" w:color="auto" w:fill="auto"/>
          </w:tcPr>
          <w:p w14:paraId="58889788" w14:textId="77777777" w:rsidR="00324F73" w:rsidRPr="00641F00" w:rsidRDefault="00DF3F7A" w:rsidP="00180CC0">
            <w:pPr>
              <w:pStyle w:val="ATABodyFacSlideBulletLevel01"/>
            </w:pPr>
            <w:r>
              <w:t>Not Applicable</w:t>
            </w:r>
          </w:p>
        </w:tc>
        <w:tc>
          <w:tcPr>
            <w:tcW w:w="1251" w:type="pct"/>
            <w:tcMar>
              <w:left w:w="72" w:type="dxa"/>
              <w:bottom w:w="0" w:type="dxa"/>
            </w:tcMar>
          </w:tcPr>
          <w:p w14:paraId="58889789" w14:textId="77777777" w:rsidR="00324F73" w:rsidRPr="00641F00" w:rsidRDefault="009272C1" w:rsidP="00324F73">
            <w:pPr>
              <w:pStyle w:val="ATATableBody"/>
            </w:pPr>
            <w:r>
              <w:t>60</w:t>
            </w:r>
            <w:r w:rsidR="00324F73" w:rsidRPr="00641F00">
              <w:t xml:space="preserve"> minutes</w:t>
            </w:r>
          </w:p>
        </w:tc>
      </w:tr>
      <w:tr w:rsidR="00DF3F7A" w:rsidRPr="00042150" w14:paraId="58889792" w14:textId="77777777" w:rsidTr="00324F73">
        <w:trPr>
          <w:tblHeader/>
        </w:trPr>
        <w:tc>
          <w:tcPr>
            <w:tcW w:w="1539" w:type="pct"/>
            <w:tcMar>
              <w:top w:w="0" w:type="dxa"/>
              <w:left w:w="72" w:type="dxa"/>
              <w:bottom w:w="0" w:type="dxa"/>
              <w:right w:w="0" w:type="dxa"/>
            </w:tcMar>
          </w:tcPr>
          <w:p w14:paraId="5888978F" w14:textId="77777777" w:rsidR="00DF3F7A" w:rsidRPr="00641F00" w:rsidRDefault="00DF3F7A" w:rsidP="00324F73">
            <w:pPr>
              <w:pStyle w:val="ATATableBody"/>
              <w:ind w:left="0"/>
            </w:pPr>
            <w:r>
              <w:t>Commencement</w:t>
            </w:r>
          </w:p>
        </w:tc>
        <w:tc>
          <w:tcPr>
            <w:tcW w:w="2210" w:type="pct"/>
          </w:tcPr>
          <w:p w14:paraId="58889790" w14:textId="77777777" w:rsidR="006E2B43" w:rsidRDefault="00DF3F7A" w:rsidP="00180CC0">
            <w:pPr>
              <w:pStyle w:val="ATABodyFacSlideBulletLevel01"/>
              <w:rPr>
                <w:rStyle w:val="ATADirections"/>
                <w:rFonts w:ascii="Cambria" w:hAnsi="Cambria"/>
                <w:b w:val="0"/>
                <w:color w:val="262626" w:themeColor="text1" w:themeTint="D9"/>
                <w:sz w:val="24"/>
              </w:rPr>
            </w:pPr>
            <w:r w:rsidRPr="00A23CD5">
              <w:t>Not Applicable</w:t>
            </w:r>
          </w:p>
        </w:tc>
        <w:tc>
          <w:tcPr>
            <w:tcW w:w="1251" w:type="pct"/>
            <w:tcMar>
              <w:left w:w="72" w:type="dxa"/>
              <w:bottom w:w="0" w:type="dxa"/>
            </w:tcMar>
          </w:tcPr>
          <w:p w14:paraId="58889791" w14:textId="77777777" w:rsidR="00DF3F7A" w:rsidRPr="00641F00" w:rsidRDefault="009272C1" w:rsidP="00324F73">
            <w:pPr>
              <w:pStyle w:val="ATATableBody"/>
            </w:pPr>
            <w:r>
              <w:t>60</w:t>
            </w:r>
            <w:r w:rsidR="00DF3F7A" w:rsidRPr="00641F00">
              <w:t xml:space="preserve"> minutes</w:t>
            </w:r>
          </w:p>
        </w:tc>
      </w:tr>
    </w:tbl>
    <w:p w14:paraId="58889793" w14:textId="77777777" w:rsidR="006E2B43" w:rsidRDefault="006E2B43" w:rsidP="006E2B43">
      <w:pPr>
        <w:ind w:left="0"/>
      </w:pPr>
    </w:p>
    <w:p w14:paraId="58889794" w14:textId="77777777" w:rsidR="00DF3F7A" w:rsidRDefault="00DF3F7A" w:rsidP="00DF3F7A">
      <w:pPr>
        <w:pStyle w:val="ATABody"/>
      </w:pPr>
      <w:r>
        <w:t xml:space="preserve">The module times are guidelines only. The actual </w:t>
      </w:r>
      <w:r w:rsidRPr="009E24E3">
        <w:t>time required</w:t>
      </w:r>
      <w:r>
        <w:t xml:space="preserve"> may vary</w:t>
      </w:r>
      <w:r w:rsidRPr="00C138D6">
        <w:t xml:space="preserve"> based on the </w:t>
      </w:r>
      <w:proofErr w:type="gramStart"/>
      <w:r w:rsidRPr="00C138D6">
        <w:t>experience</w:t>
      </w:r>
      <w:proofErr w:type="gramEnd"/>
      <w:r w:rsidRPr="00C138D6">
        <w:t xml:space="preserve"> level </w:t>
      </w:r>
      <w:r>
        <w:t xml:space="preserve">and interest </w:t>
      </w:r>
      <w:r w:rsidRPr="00C138D6">
        <w:t xml:space="preserve">of the </w:t>
      </w:r>
      <w:r>
        <w:t>participants or other factors encountered during the training session</w:t>
      </w:r>
      <w:r w:rsidRPr="00C138D6">
        <w:t>.</w:t>
      </w:r>
    </w:p>
    <w:p w14:paraId="4267C8AD" w14:textId="77777777" w:rsidR="006C36D5" w:rsidRDefault="006C36D5" w:rsidP="00DF3F7A">
      <w:pPr>
        <w:pStyle w:val="ATABody"/>
      </w:pPr>
    </w:p>
    <w:tbl>
      <w:tblPr>
        <w:tblStyle w:val="TableGrid"/>
        <w:tblW w:w="4999"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7"/>
        <w:gridCol w:w="1261"/>
      </w:tblGrid>
      <w:tr w:rsidR="00DF3F7A" w14:paraId="5888979F" w14:textId="77777777" w:rsidTr="006C36D5">
        <w:trPr>
          <w:trHeight w:val="432"/>
        </w:trPr>
        <w:tc>
          <w:tcPr>
            <w:tcW w:w="8108" w:type="dxa"/>
            <w:shd w:val="clear" w:color="auto" w:fill="auto"/>
            <w:vAlign w:val="center"/>
          </w:tcPr>
          <w:p w14:paraId="5888979D" w14:textId="77777777" w:rsidR="00DF3F7A" w:rsidRPr="00EB497D" w:rsidRDefault="00DF3F7A" w:rsidP="00DF3F7A">
            <w:pPr>
              <w:pStyle w:val="ATATopicHeading"/>
            </w:pPr>
            <w:r w:rsidRPr="00807F5D">
              <w:t>Topic</w:t>
            </w:r>
            <w:r w:rsidRPr="005C650F">
              <w:t xml:space="preserve">: </w:t>
            </w:r>
            <w:r>
              <w:t>Course Summary</w:t>
            </w:r>
          </w:p>
        </w:tc>
        <w:tc>
          <w:tcPr>
            <w:tcW w:w="1261" w:type="dxa"/>
            <w:shd w:val="clear" w:color="auto" w:fill="auto"/>
            <w:vAlign w:val="center"/>
          </w:tcPr>
          <w:p w14:paraId="5888979E" w14:textId="77777777" w:rsidR="00DF3F7A" w:rsidRPr="00EB497D" w:rsidRDefault="009272C1" w:rsidP="00DF3F7A">
            <w:pPr>
              <w:pStyle w:val="ATATopicTime"/>
            </w:pPr>
            <w:r>
              <w:t>60</w:t>
            </w:r>
            <w:r w:rsidR="00DF3F7A" w:rsidRPr="007E7F20">
              <w:t xml:space="preserve"> Minutes</w:t>
            </w:r>
          </w:p>
        </w:tc>
      </w:tr>
    </w:tbl>
    <w:p w14:paraId="588897A0" w14:textId="77777777" w:rsidR="006E2B43" w:rsidRDefault="00F31839" w:rsidP="006E2B43">
      <w:pPr>
        <w:pStyle w:val="ATABulletLevel01BodySlide"/>
        <w:spacing w:before="240"/>
      </w:pPr>
      <w:r>
        <w:t>Explain that t</w:t>
      </w:r>
      <w:r w:rsidR="00276EFF" w:rsidRPr="00127FC4">
        <w:t xml:space="preserve">his module consists of </w:t>
      </w:r>
      <w:r w:rsidR="00276EFF">
        <w:t>three</w:t>
      </w:r>
      <w:r w:rsidR="00276EFF" w:rsidRPr="00127FC4">
        <w:t xml:space="preserve"> activities:</w:t>
      </w:r>
    </w:p>
    <w:p w14:paraId="588897A1" w14:textId="77777777" w:rsidR="00276EFF" w:rsidRPr="00DB11DD" w:rsidRDefault="00276EFF" w:rsidP="00276EFF">
      <w:pPr>
        <w:pStyle w:val="ATABulletLevel02BodySlide"/>
      </w:pPr>
      <w:r w:rsidRPr="00DB11DD">
        <w:t>Summary</w:t>
      </w:r>
    </w:p>
    <w:p w14:paraId="588897A2" w14:textId="62605171" w:rsidR="00276EFF" w:rsidRPr="00DB11DD" w:rsidRDefault="00C83A92" w:rsidP="00276EFF">
      <w:pPr>
        <w:pStyle w:val="ATABulletLevel02BodySlide"/>
      </w:pPr>
      <w:r>
        <w:t>Participant Critique of T</w:t>
      </w:r>
      <w:r w:rsidR="00922223">
        <w:t>raining</w:t>
      </w:r>
    </w:p>
    <w:p w14:paraId="588897A3" w14:textId="77777777" w:rsidR="00276EFF" w:rsidRPr="00DB11DD" w:rsidRDefault="00276EFF" w:rsidP="00276EFF">
      <w:pPr>
        <w:pStyle w:val="ATABulletLevel02BodySlide"/>
      </w:pPr>
      <w:r w:rsidRPr="00DB11DD">
        <w:t>Commencement</w:t>
      </w:r>
    </w:p>
    <w:p w14:paraId="588897A5" w14:textId="163D42CF" w:rsidR="00276EFF" w:rsidRDefault="00276EFF" w:rsidP="00276EFF">
      <w:pPr>
        <w:pStyle w:val="ATABulletLevel01BodySlide"/>
      </w:pPr>
      <w:r w:rsidRPr="00127FC4">
        <w:t xml:space="preserve">Before administering the </w:t>
      </w:r>
      <w:r w:rsidR="00922223">
        <w:t>p</w:t>
      </w:r>
      <w:r w:rsidR="00922223" w:rsidRPr="00031EEF">
        <w:t xml:space="preserve">articipant </w:t>
      </w:r>
      <w:r w:rsidR="00922223">
        <w:t>c</w:t>
      </w:r>
      <w:r w:rsidR="00922223" w:rsidRPr="00031EEF">
        <w:t xml:space="preserve">ritique of </w:t>
      </w:r>
      <w:r w:rsidR="00922223">
        <w:t>t</w:t>
      </w:r>
      <w:r w:rsidR="00922223" w:rsidRPr="00031EEF">
        <w:t>raining</w:t>
      </w:r>
      <w:r w:rsidRPr="00127FC4">
        <w:t>, brief the participants on how the commencement ceremony will be held. Consult with the ATA representative for any specific instructions.</w:t>
      </w:r>
    </w:p>
    <w:p w14:paraId="588897A6" w14:textId="77777777" w:rsidR="003F6CD5" w:rsidRDefault="003F6CD5" w:rsidP="00AC363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F6CD5" w:rsidRPr="00F61D07" w14:paraId="588897AB" w14:textId="77777777" w:rsidTr="00C24DA9">
        <w:trPr>
          <w:trHeight w:val="432"/>
        </w:trPr>
        <w:tc>
          <w:tcPr>
            <w:tcW w:w="3967" w:type="pct"/>
            <w:shd w:val="clear" w:color="auto" w:fill="DDDDDD"/>
            <w:vAlign w:val="center"/>
          </w:tcPr>
          <w:p w14:paraId="588897A7" w14:textId="36449056" w:rsidR="003F6CD5" w:rsidRPr="00D4655D" w:rsidRDefault="003F6CD5" w:rsidP="007F0E0D">
            <w:pPr>
              <w:pStyle w:val="ATASlideNoteHeading"/>
            </w:pPr>
            <w:r w:rsidRPr="00AA3B58">
              <w:t>Slide</w:t>
            </w:r>
            <w:r>
              <w:t xml:space="preserve"> </w:t>
            </w:r>
            <w:r w:rsidR="00590528">
              <w:fldChar w:fldCharType="begin"/>
            </w:r>
            <w:r>
              <w:instrText xml:space="preserve"> SEQ ataslide \s </w:instrText>
            </w:r>
            <w:r w:rsidR="00590528">
              <w:fldChar w:fldCharType="separate"/>
            </w:r>
            <w:r w:rsidR="007F0E0D">
              <w:rPr>
                <w:noProof/>
              </w:rPr>
              <w:t>1</w:t>
            </w:r>
            <w:r w:rsidR="00590528">
              <w:rPr>
                <w:noProof/>
              </w:rPr>
              <w:fldChar w:fldCharType="end"/>
            </w:r>
            <w:r>
              <w:rPr>
                <w:noProof/>
              </w:rPr>
              <w:t xml:space="preserve"> </w:t>
            </w:r>
            <w:r w:rsidR="00033EB7">
              <w:t>Summary and Evaluation</w:t>
            </w:r>
          </w:p>
        </w:tc>
        <w:tc>
          <w:tcPr>
            <w:tcW w:w="344" w:type="pct"/>
            <w:shd w:val="clear" w:color="auto" w:fill="DDDDDD"/>
            <w:vAlign w:val="center"/>
          </w:tcPr>
          <w:p w14:paraId="588897A8" w14:textId="77777777" w:rsidR="003F6CD5" w:rsidRPr="005D57E5" w:rsidRDefault="003F6CD5" w:rsidP="00C24DA9"/>
        </w:tc>
        <w:tc>
          <w:tcPr>
            <w:tcW w:w="345" w:type="pct"/>
            <w:shd w:val="clear" w:color="auto" w:fill="DDDDDD"/>
            <w:vAlign w:val="center"/>
          </w:tcPr>
          <w:p w14:paraId="588897A9" w14:textId="77777777" w:rsidR="003F6CD5" w:rsidRPr="00DF2552" w:rsidRDefault="003F6CD5" w:rsidP="00C24DA9">
            <w:pPr>
              <w:jc w:val="center"/>
            </w:pPr>
          </w:p>
        </w:tc>
        <w:tc>
          <w:tcPr>
            <w:tcW w:w="344" w:type="pct"/>
            <w:shd w:val="clear" w:color="auto" w:fill="DDDDDD"/>
            <w:vAlign w:val="center"/>
          </w:tcPr>
          <w:p w14:paraId="588897AA" w14:textId="77777777" w:rsidR="003F6CD5" w:rsidRPr="005D57E5" w:rsidRDefault="003F6CD5" w:rsidP="00C24DA9">
            <w:pPr>
              <w:jc w:val="center"/>
            </w:pPr>
          </w:p>
        </w:tc>
      </w:tr>
      <w:tr w:rsidR="003F6CD5" w:rsidRPr="00F61D07" w14:paraId="588897AD" w14:textId="77777777" w:rsidTr="00257440">
        <w:tc>
          <w:tcPr>
            <w:tcW w:w="5000" w:type="pct"/>
            <w:gridSpan w:val="4"/>
            <w:shd w:val="clear" w:color="auto" w:fill="EAEAEA"/>
          </w:tcPr>
          <w:p w14:paraId="588897AC" w14:textId="77777777" w:rsidR="003F6CD5" w:rsidRPr="00B7142E" w:rsidRDefault="003F6CD5" w:rsidP="00257440">
            <w:pPr>
              <w:pStyle w:val="ATABulletLevel01BodySlide"/>
            </w:pPr>
            <w:r>
              <w:t>Title Slide</w:t>
            </w:r>
          </w:p>
        </w:tc>
      </w:tr>
      <w:tr w:rsidR="003F6CD5" w:rsidRPr="00F61D07" w14:paraId="588897AF" w14:textId="77777777" w:rsidTr="00C24DA9">
        <w:tc>
          <w:tcPr>
            <w:tcW w:w="5000" w:type="pct"/>
            <w:gridSpan w:val="4"/>
            <w:shd w:val="clear" w:color="auto" w:fill="EAEAEA"/>
            <w:tcMar>
              <w:left w:w="72" w:type="dxa"/>
              <w:right w:w="72" w:type="dxa"/>
            </w:tcMar>
            <w:vAlign w:val="center"/>
          </w:tcPr>
          <w:p w14:paraId="588897AE" w14:textId="77777777" w:rsidR="003F6CD5" w:rsidRPr="0020077B" w:rsidRDefault="003F6CD5" w:rsidP="00C24DA9">
            <w:pPr>
              <w:pStyle w:val="ATAGraphicDescription"/>
            </w:pPr>
            <w:r w:rsidRPr="0020077B">
              <w:t xml:space="preserve">Graphic Description: </w:t>
            </w:r>
            <w:r>
              <w:t>U.S</w:t>
            </w:r>
            <w:r w:rsidR="008A1D1D">
              <w:t>.</w:t>
            </w:r>
            <w:r>
              <w:t xml:space="preserve"> Flag and Seal</w:t>
            </w:r>
          </w:p>
        </w:tc>
      </w:tr>
    </w:tbl>
    <w:p w14:paraId="588897B0" w14:textId="77777777" w:rsidR="00FF7A0A" w:rsidRDefault="00FF7A0A" w:rsidP="003F6CD5">
      <w:pPr>
        <w:pStyle w:val="ATABody"/>
      </w:pPr>
      <w:bookmarkStart w:id="3" w:name="_Toc150935697"/>
      <w:bookmarkStart w:id="4" w:name="_Toc151212669"/>
      <w:bookmarkStart w:id="5" w:name="_Toc152665639"/>
      <w:bookmarkStart w:id="6" w:name="_Toc150935698"/>
      <w:bookmarkStart w:id="7" w:name="_Toc151212670"/>
      <w:bookmarkStart w:id="8" w:name="_Toc152665640"/>
    </w:p>
    <w:p w14:paraId="588897B1" w14:textId="0327E9DE" w:rsidR="00276EFF" w:rsidRDefault="00276EFF" w:rsidP="00A30EC8">
      <w:pPr>
        <w:pStyle w:val="ATABulletLevel01BodySlide"/>
      </w:pPr>
      <w:r>
        <w:t xml:space="preserve">In this final module, </w:t>
      </w:r>
      <w:r w:rsidR="00A30EC8">
        <w:t xml:space="preserve">facilitators will review the key content areas covered in this course. Next, the participants will identify how they might apply what they have learned to their daily jobs. After completing the </w:t>
      </w:r>
      <w:r w:rsidR="00922223">
        <w:t>p</w:t>
      </w:r>
      <w:r w:rsidR="00922223" w:rsidRPr="00031EEF">
        <w:t xml:space="preserve">articipant </w:t>
      </w:r>
      <w:r w:rsidR="00922223">
        <w:t>c</w:t>
      </w:r>
      <w:r w:rsidR="00922223" w:rsidRPr="00031EEF">
        <w:t xml:space="preserve">ritique of </w:t>
      </w:r>
      <w:r w:rsidR="00922223">
        <w:t>t</w:t>
      </w:r>
      <w:r w:rsidR="00922223" w:rsidRPr="00031EEF">
        <w:t>raining</w:t>
      </w:r>
      <w:r w:rsidR="00C554DF">
        <w:t xml:space="preserve">, they will </w:t>
      </w:r>
      <w:r>
        <w:t>participate in a commencement ceremony.</w:t>
      </w:r>
    </w:p>
    <w:p w14:paraId="588897B2" w14:textId="77777777" w:rsidR="00067396" w:rsidRDefault="00067396" w:rsidP="0006739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67396" w:rsidRPr="00F61D07" w14:paraId="588897B7" w14:textId="77777777" w:rsidTr="00180CC0">
        <w:trPr>
          <w:trHeight w:val="432"/>
        </w:trPr>
        <w:tc>
          <w:tcPr>
            <w:tcW w:w="3968" w:type="pct"/>
            <w:shd w:val="clear" w:color="auto" w:fill="DDDDDD"/>
            <w:vAlign w:val="center"/>
          </w:tcPr>
          <w:p w14:paraId="588897B3" w14:textId="273BB036" w:rsidR="00067396" w:rsidRPr="00D4655D" w:rsidRDefault="00067396" w:rsidP="00180CC0">
            <w:pPr>
              <w:pStyle w:val="ATASlideNoteHeading"/>
            </w:pPr>
            <w:r w:rsidRPr="00AA3B58">
              <w:t>Slide</w:t>
            </w:r>
            <w:r>
              <w:t xml:space="preserve"> </w:t>
            </w:r>
            <w:r w:rsidR="00916CC0">
              <w:fldChar w:fldCharType="begin"/>
            </w:r>
            <w:r w:rsidR="00916CC0">
              <w:instrText xml:space="preserve"> SEQ ataslide \s </w:instrText>
            </w:r>
            <w:r w:rsidR="00916CC0">
              <w:fldChar w:fldCharType="separate"/>
            </w:r>
            <w:r w:rsidR="007F0E0D">
              <w:rPr>
                <w:noProof/>
              </w:rPr>
              <w:t>2</w:t>
            </w:r>
            <w:r w:rsidR="00916CC0">
              <w:rPr>
                <w:noProof/>
              </w:rPr>
              <w:fldChar w:fldCharType="end"/>
            </w:r>
            <w:r>
              <w:rPr>
                <w:noProof/>
              </w:rPr>
              <w:t xml:space="preserve"> </w:t>
            </w:r>
            <w:r w:rsidR="00180CC0">
              <w:rPr>
                <w:noProof/>
              </w:rPr>
              <w:t>Learning Summary</w:t>
            </w:r>
          </w:p>
        </w:tc>
        <w:tc>
          <w:tcPr>
            <w:tcW w:w="344" w:type="pct"/>
            <w:shd w:val="clear" w:color="auto" w:fill="DDDDDD"/>
            <w:vAlign w:val="center"/>
          </w:tcPr>
          <w:p w14:paraId="588897B4" w14:textId="77777777" w:rsidR="00067396" w:rsidRPr="005D57E5" w:rsidRDefault="00067396" w:rsidP="003004C3"/>
        </w:tc>
        <w:tc>
          <w:tcPr>
            <w:tcW w:w="345" w:type="pct"/>
            <w:shd w:val="clear" w:color="auto" w:fill="DDDDDD"/>
            <w:vAlign w:val="center"/>
          </w:tcPr>
          <w:p w14:paraId="588897B5" w14:textId="77777777" w:rsidR="00067396" w:rsidRPr="00DF2552" w:rsidRDefault="00067396" w:rsidP="003004C3">
            <w:pPr>
              <w:jc w:val="center"/>
            </w:pPr>
          </w:p>
        </w:tc>
        <w:tc>
          <w:tcPr>
            <w:tcW w:w="344" w:type="pct"/>
            <w:shd w:val="clear" w:color="auto" w:fill="DDDDDD"/>
            <w:vAlign w:val="center"/>
          </w:tcPr>
          <w:p w14:paraId="588897B6" w14:textId="77777777" w:rsidR="00067396" w:rsidRPr="005D57E5" w:rsidRDefault="00067396" w:rsidP="003004C3">
            <w:pPr>
              <w:jc w:val="center"/>
            </w:pPr>
          </w:p>
        </w:tc>
      </w:tr>
      <w:tr w:rsidR="00067396" w:rsidRPr="00F61D07" w14:paraId="588897BB" w14:textId="77777777" w:rsidTr="00257440">
        <w:tc>
          <w:tcPr>
            <w:tcW w:w="5000" w:type="pct"/>
            <w:gridSpan w:val="4"/>
            <w:shd w:val="clear" w:color="auto" w:fill="EAEAEA"/>
          </w:tcPr>
          <w:p w14:paraId="5C5D623F" w14:textId="77777777" w:rsidR="00180CC0" w:rsidRPr="00486B0F" w:rsidRDefault="00180CC0" w:rsidP="00180CC0">
            <w:pPr>
              <w:pStyle w:val="ATASlideFacNoteLevel01"/>
              <w:numPr>
                <w:ilvl w:val="0"/>
                <w:numId w:val="2"/>
              </w:numPr>
              <w:ind w:hanging="288"/>
            </w:pPr>
            <w:r>
              <w:t>Working in teams, answer the following questions</w:t>
            </w:r>
          </w:p>
          <w:p w14:paraId="058EE268" w14:textId="77777777" w:rsidR="00180CC0" w:rsidRDefault="00180CC0" w:rsidP="00180CC0">
            <w:pPr>
              <w:pStyle w:val="ATASlideFacNoteLevel02"/>
              <w:numPr>
                <w:ilvl w:val="0"/>
                <w:numId w:val="3"/>
              </w:numPr>
            </w:pPr>
            <w:r>
              <w:t>What are the three most important things you have learned?</w:t>
            </w:r>
          </w:p>
          <w:p w14:paraId="55906940" w14:textId="77777777" w:rsidR="00180CC0" w:rsidRDefault="00180CC0" w:rsidP="00180CC0">
            <w:pPr>
              <w:pStyle w:val="ATASlideFacNoteLevel02"/>
              <w:numPr>
                <w:ilvl w:val="0"/>
                <w:numId w:val="3"/>
              </w:numPr>
            </w:pPr>
            <w:r>
              <w:t>What can you do to continue enhancing your skills?</w:t>
            </w:r>
          </w:p>
          <w:p w14:paraId="588897BA" w14:textId="2022A24E" w:rsidR="005F3473" w:rsidRPr="00B7142E" w:rsidRDefault="00180CC0" w:rsidP="00180CC0">
            <w:pPr>
              <w:pStyle w:val="ATABodyFacSlideBulletLevel01"/>
            </w:pPr>
            <w:r>
              <w:t>Select a spokesperson</w:t>
            </w:r>
          </w:p>
        </w:tc>
      </w:tr>
      <w:tr w:rsidR="00067396" w:rsidRPr="00F61D07" w14:paraId="588897BD" w14:textId="77777777" w:rsidTr="003004C3">
        <w:tc>
          <w:tcPr>
            <w:tcW w:w="5000" w:type="pct"/>
            <w:gridSpan w:val="4"/>
            <w:shd w:val="clear" w:color="auto" w:fill="EAEAEA"/>
            <w:tcMar>
              <w:left w:w="72" w:type="dxa"/>
              <w:right w:w="72" w:type="dxa"/>
            </w:tcMar>
            <w:vAlign w:val="center"/>
          </w:tcPr>
          <w:p w14:paraId="588897BC" w14:textId="77777777" w:rsidR="00067396" w:rsidRPr="0020077B" w:rsidRDefault="00067396" w:rsidP="00C554DF">
            <w:pPr>
              <w:pStyle w:val="ATAGraphicDescription"/>
            </w:pPr>
            <w:r w:rsidRPr="0020077B">
              <w:t xml:space="preserve">Graphic Description: </w:t>
            </w:r>
            <w:r w:rsidR="00C554DF">
              <w:t>Participant writing on a notepad</w:t>
            </w:r>
          </w:p>
        </w:tc>
      </w:tr>
    </w:tbl>
    <w:p w14:paraId="48217D76" w14:textId="77777777" w:rsidR="00180CC0" w:rsidRDefault="00180CC0" w:rsidP="00180CC0">
      <w:pPr>
        <w:pStyle w:val="ATASlideFacNoteLevel01"/>
      </w:pPr>
    </w:p>
    <w:p w14:paraId="06FDD59B" w14:textId="77777777" w:rsidR="00180CC0" w:rsidRDefault="00180CC0" w:rsidP="00180CC0">
      <w:pPr>
        <w:pStyle w:val="ATASlideFacNoteLevel01"/>
        <w:numPr>
          <w:ilvl w:val="0"/>
          <w:numId w:val="2"/>
        </w:numPr>
        <w:ind w:hanging="288"/>
      </w:pPr>
      <w:r>
        <w:t>Have the participants work together in their teams. Each facilitator should work with their assigned team. Using the discussion questions, facilitators should help the teams review and synthesize their learning.</w:t>
      </w:r>
    </w:p>
    <w:p w14:paraId="1DCD65D8" w14:textId="77777777" w:rsidR="00180CC0" w:rsidRDefault="00180CC0" w:rsidP="00180CC0">
      <w:pPr>
        <w:pStyle w:val="ATASlideFacNoteLevel01"/>
        <w:numPr>
          <w:ilvl w:val="0"/>
          <w:numId w:val="2"/>
        </w:numPr>
        <w:ind w:hanging="288"/>
      </w:pPr>
      <w:r>
        <w:t>Explain the purpose of this activity is to summarize the key points learned during this training.</w:t>
      </w:r>
    </w:p>
    <w:p w14:paraId="6BC8DDEB" w14:textId="77777777" w:rsidR="00180CC0" w:rsidRDefault="00180CC0" w:rsidP="00180CC0">
      <w:pPr>
        <w:pStyle w:val="ATASlideFacNoteLevel01"/>
        <w:numPr>
          <w:ilvl w:val="0"/>
          <w:numId w:val="2"/>
        </w:numPr>
        <w:ind w:hanging="288"/>
      </w:pPr>
      <w:r>
        <w:t>Ask the participants to discuss the following questions:</w:t>
      </w:r>
    </w:p>
    <w:p w14:paraId="13F66108" w14:textId="77777777" w:rsidR="00180CC0" w:rsidRDefault="00180CC0" w:rsidP="00180CC0">
      <w:pPr>
        <w:pStyle w:val="ATASlideFacNoteLevel02"/>
        <w:numPr>
          <w:ilvl w:val="0"/>
          <w:numId w:val="3"/>
        </w:numPr>
      </w:pPr>
      <w:r>
        <w:t>What are the three most important things you have learned?</w:t>
      </w:r>
    </w:p>
    <w:p w14:paraId="6DF52FAB" w14:textId="77777777" w:rsidR="00180CC0" w:rsidRDefault="00180CC0" w:rsidP="00180CC0">
      <w:pPr>
        <w:pStyle w:val="ATASlideFacNoteLevel02"/>
        <w:numPr>
          <w:ilvl w:val="0"/>
          <w:numId w:val="3"/>
        </w:numPr>
      </w:pPr>
      <w:r>
        <w:t>What can you do to continue enhancing your skills?</w:t>
      </w:r>
    </w:p>
    <w:p w14:paraId="7232A310" w14:textId="77777777" w:rsidR="00180CC0" w:rsidRDefault="00180CC0" w:rsidP="00180CC0">
      <w:pPr>
        <w:pStyle w:val="ATASlideFacNoteLevel01"/>
        <w:numPr>
          <w:ilvl w:val="0"/>
          <w:numId w:val="2"/>
        </w:numPr>
        <w:ind w:hanging="288"/>
      </w:pPr>
      <w:r>
        <w:t>Allow 10 minutes for the discussion.</w:t>
      </w:r>
    </w:p>
    <w:p w14:paraId="1BA6850A" w14:textId="77777777" w:rsidR="00180CC0" w:rsidRDefault="00180CC0" w:rsidP="00180CC0">
      <w:pPr>
        <w:pStyle w:val="ATASlideFacNoteLevel01"/>
        <w:numPr>
          <w:ilvl w:val="0"/>
          <w:numId w:val="2"/>
        </w:numPr>
        <w:ind w:hanging="288"/>
      </w:pPr>
      <w:r>
        <w:t>After 10 minutes, reconvene the entire class and ask for each team to present their answers to the questions.</w:t>
      </w:r>
    </w:p>
    <w:p w14:paraId="5E4A9D95" w14:textId="77777777" w:rsidR="00180CC0" w:rsidRDefault="00180CC0" w:rsidP="00180CC0">
      <w:pPr>
        <w:pStyle w:val="ATASlideFacNoteLevel01"/>
        <w:numPr>
          <w:ilvl w:val="0"/>
          <w:numId w:val="2"/>
        </w:numPr>
        <w:ind w:hanging="288"/>
      </w:pPr>
      <w:r>
        <w:t>Record the main summary points on chart paper.</w:t>
      </w:r>
    </w:p>
    <w:p w14:paraId="6F8C4BDF" w14:textId="77777777" w:rsidR="00180CC0" w:rsidRDefault="00180CC0" w:rsidP="00180CC0">
      <w:pPr>
        <w:pStyle w:val="ATASlideFacNoteLevel01"/>
        <w:numPr>
          <w:ilvl w:val="0"/>
          <w:numId w:val="2"/>
        </w:numPr>
        <w:ind w:hanging="288"/>
      </w:pPr>
      <w:r>
        <w:t>At the end of the discussion, present any additional key points that participants should remember from this training. Also, provide additional suggestions for continued learning such as:</w:t>
      </w:r>
    </w:p>
    <w:p w14:paraId="744795AE" w14:textId="77777777" w:rsidR="00180CC0" w:rsidRDefault="00180CC0" w:rsidP="00180CC0">
      <w:pPr>
        <w:pStyle w:val="ATASlideFacNoteLevel02"/>
        <w:numPr>
          <w:ilvl w:val="0"/>
          <w:numId w:val="3"/>
        </w:numPr>
      </w:pPr>
      <w:r>
        <w:t>Asking co-facilitators and participants for feedback after instructing.</w:t>
      </w:r>
    </w:p>
    <w:p w14:paraId="79463529" w14:textId="77777777" w:rsidR="00180CC0" w:rsidRDefault="00180CC0" w:rsidP="00180CC0">
      <w:pPr>
        <w:pStyle w:val="ATASlideFacNoteLevel02"/>
        <w:numPr>
          <w:ilvl w:val="0"/>
          <w:numId w:val="3"/>
        </w:numPr>
      </w:pPr>
      <w:r>
        <w:t>Observing or interviewing experienced facilitators to get tips on how to conduct this type of training session.</w:t>
      </w:r>
    </w:p>
    <w:p w14:paraId="157256F7" w14:textId="77777777" w:rsidR="00180CC0" w:rsidRDefault="00180CC0" w:rsidP="00180CC0">
      <w:pPr>
        <w:pStyle w:val="ATASlideFacNoteLevel02"/>
        <w:numPr>
          <w:ilvl w:val="0"/>
          <w:numId w:val="3"/>
        </w:numPr>
      </w:pPr>
      <w:r>
        <w:t xml:space="preserve">Recording </w:t>
      </w:r>
      <w:proofErr w:type="gramStart"/>
      <w:r>
        <w:t>yourself</w:t>
      </w:r>
      <w:proofErr w:type="gramEnd"/>
      <w:r>
        <w:t xml:space="preserve"> presenting a module and using it to identify areas for improvement.</w:t>
      </w:r>
    </w:p>
    <w:p w14:paraId="588897CA" w14:textId="23A26444" w:rsidR="001A7411" w:rsidRDefault="00180CC0" w:rsidP="00F4600D">
      <w:pPr>
        <w:pStyle w:val="ATABulletLevel02BodySlide"/>
      </w:pPr>
      <w:r>
        <w:t>Preparation is the key to success!</w:t>
      </w:r>
    </w:p>
    <w:p w14:paraId="51972FAF" w14:textId="77777777" w:rsidR="00180CC0" w:rsidRDefault="00180CC0" w:rsidP="00180CC0">
      <w:pPr>
        <w:pStyle w:val="ATABodyFacSlideBulletLevel01"/>
        <w:numPr>
          <w:ilvl w:val="0"/>
          <w:numId w:val="0"/>
        </w:numPr>
        <w:ind w:left="288" w:hanging="216"/>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F6CD5" w:rsidRPr="00F61D07" w14:paraId="588897CF" w14:textId="77777777" w:rsidTr="00C24DA9">
        <w:trPr>
          <w:trHeight w:val="432"/>
        </w:trPr>
        <w:tc>
          <w:tcPr>
            <w:tcW w:w="3967" w:type="pct"/>
            <w:shd w:val="clear" w:color="auto" w:fill="DDDDDD"/>
            <w:vAlign w:val="center"/>
          </w:tcPr>
          <w:p w14:paraId="588897CB" w14:textId="77777777" w:rsidR="003F6CD5" w:rsidRPr="00D4655D" w:rsidRDefault="003F6CD5" w:rsidP="00A30EC8">
            <w:pPr>
              <w:pStyle w:val="ATASlideNoteHeading"/>
            </w:pPr>
            <w:r w:rsidRPr="00AA3B58">
              <w:t>Slide</w:t>
            </w:r>
            <w:r>
              <w:t xml:space="preserve"> </w:t>
            </w:r>
            <w:r w:rsidR="00590528">
              <w:fldChar w:fldCharType="begin"/>
            </w:r>
            <w:r>
              <w:instrText xml:space="preserve"> SEQ ataslide \s </w:instrText>
            </w:r>
            <w:r w:rsidR="00590528">
              <w:fldChar w:fldCharType="separate"/>
            </w:r>
            <w:r w:rsidR="007F0E0D">
              <w:rPr>
                <w:noProof/>
              </w:rPr>
              <w:t>3</w:t>
            </w:r>
            <w:r w:rsidR="00590528">
              <w:rPr>
                <w:noProof/>
              </w:rPr>
              <w:fldChar w:fldCharType="end"/>
            </w:r>
            <w:r>
              <w:rPr>
                <w:noProof/>
              </w:rPr>
              <w:t xml:space="preserve"> </w:t>
            </w:r>
            <w:r w:rsidRPr="00127FC4">
              <w:t xml:space="preserve">Course </w:t>
            </w:r>
            <w:r w:rsidR="00A30EC8">
              <w:t>Expectations and Next Steps</w:t>
            </w:r>
          </w:p>
        </w:tc>
        <w:tc>
          <w:tcPr>
            <w:tcW w:w="344" w:type="pct"/>
            <w:shd w:val="clear" w:color="auto" w:fill="DDDDDD"/>
            <w:vAlign w:val="center"/>
          </w:tcPr>
          <w:p w14:paraId="588897CC" w14:textId="77777777" w:rsidR="003F6CD5" w:rsidRPr="005D57E5" w:rsidRDefault="003F6CD5" w:rsidP="00C24DA9"/>
        </w:tc>
        <w:tc>
          <w:tcPr>
            <w:tcW w:w="345" w:type="pct"/>
            <w:shd w:val="clear" w:color="auto" w:fill="DDDDDD"/>
            <w:vAlign w:val="center"/>
          </w:tcPr>
          <w:p w14:paraId="588897CD" w14:textId="77777777" w:rsidR="003F6CD5" w:rsidRPr="00DF2552" w:rsidRDefault="003F6CD5" w:rsidP="00C24DA9">
            <w:pPr>
              <w:jc w:val="center"/>
            </w:pPr>
          </w:p>
        </w:tc>
        <w:tc>
          <w:tcPr>
            <w:tcW w:w="344" w:type="pct"/>
            <w:shd w:val="clear" w:color="auto" w:fill="DDDDDD"/>
            <w:vAlign w:val="center"/>
          </w:tcPr>
          <w:p w14:paraId="588897CE" w14:textId="52EB288D" w:rsidR="003F6CD5" w:rsidRPr="005D57E5" w:rsidRDefault="003F6CD5" w:rsidP="00C24DA9">
            <w:pPr>
              <w:jc w:val="center"/>
            </w:pPr>
          </w:p>
        </w:tc>
      </w:tr>
      <w:tr w:rsidR="003F6CD5" w:rsidRPr="00F61D07" w14:paraId="588897D2" w14:textId="77777777" w:rsidTr="00257440">
        <w:tc>
          <w:tcPr>
            <w:tcW w:w="5000" w:type="pct"/>
            <w:gridSpan w:val="4"/>
            <w:shd w:val="clear" w:color="auto" w:fill="EAEAEA"/>
          </w:tcPr>
          <w:p w14:paraId="588897D0" w14:textId="77777777" w:rsidR="003F6CD5" w:rsidRPr="00486B0F" w:rsidRDefault="00124A00" w:rsidP="003F6CD5">
            <w:pPr>
              <w:pStyle w:val="ATABulletLevel01BodySlide"/>
            </w:pPr>
            <w:r>
              <w:t>How well did this course meet your expectations?</w:t>
            </w:r>
          </w:p>
          <w:p w14:paraId="588897D1" w14:textId="77777777" w:rsidR="003F6CD5" w:rsidRPr="00B7142E" w:rsidRDefault="00124A00" w:rsidP="00202C70">
            <w:pPr>
              <w:pStyle w:val="ATABulletLevel01BodySlide"/>
            </w:pPr>
            <w:r>
              <w:t xml:space="preserve">How do you plan to </w:t>
            </w:r>
            <w:r w:rsidR="00202C70">
              <w:t>use</w:t>
            </w:r>
            <w:r>
              <w:t xml:space="preserve"> what you learned?</w:t>
            </w:r>
          </w:p>
        </w:tc>
      </w:tr>
      <w:tr w:rsidR="003F6CD5" w:rsidRPr="00F61D07" w14:paraId="588897D4" w14:textId="77777777" w:rsidTr="00C24DA9">
        <w:tc>
          <w:tcPr>
            <w:tcW w:w="5000" w:type="pct"/>
            <w:gridSpan w:val="4"/>
            <w:shd w:val="clear" w:color="auto" w:fill="EAEAEA"/>
            <w:tcMar>
              <w:left w:w="72" w:type="dxa"/>
              <w:right w:w="72" w:type="dxa"/>
            </w:tcMar>
            <w:vAlign w:val="center"/>
          </w:tcPr>
          <w:p w14:paraId="588897D3" w14:textId="77777777" w:rsidR="003F6CD5" w:rsidRPr="0020077B" w:rsidRDefault="003F6CD5" w:rsidP="00AE63CB">
            <w:pPr>
              <w:pStyle w:val="ATAGraphicDescription"/>
            </w:pPr>
            <w:r w:rsidRPr="0020077B">
              <w:t xml:space="preserve">Graphic Description: </w:t>
            </w:r>
            <w:r w:rsidR="00AE63CB">
              <w:t>Facilitator summarizing the course</w:t>
            </w:r>
          </w:p>
        </w:tc>
      </w:tr>
    </w:tbl>
    <w:bookmarkEnd w:id="3"/>
    <w:bookmarkEnd w:id="4"/>
    <w:bookmarkEnd w:id="5"/>
    <w:bookmarkEnd w:id="6"/>
    <w:bookmarkEnd w:id="7"/>
    <w:bookmarkEnd w:id="8"/>
    <w:p w14:paraId="588897D5" w14:textId="77777777" w:rsidR="006E2B43" w:rsidRDefault="000A5F34" w:rsidP="006E2B43">
      <w:pPr>
        <w:pStyle w:val="ATAHeadingLevel1"/>
      </w:pPr>
      <w:r>
        <w:t>Course Expectations</w:t>
      </w:r>
    </w:p>
    <w:p w14:paraId="588897D6" w14:textId="77777777" w:rsidR="00124A00" w:rsidRDefault="00276EFF" w:rsidP="00276EFF">
      <w:pPr>
        <w:pStyle w:val="ATABulletLevel01BodySlide"/>
      </w:pPr>
      <w:r w:rsidRPr="00031EEF">
        <w:t xml:space="preserve">Refer back to participants’ expectations </w:t>
      </w:r>
      <w:r>
        <w:t xml:space="preserve">listed </w:t>
      </w:r>
      <w:r w:rsidRPr="00031EEF">
        <w:t xml:space="preserve">on chart paper </w:t>
      </w:r>
      <w:r>
        <w:t>during introductions on the first day</w:t>
      </w:r>
      <w:r w:rsidR="00124A00">
        <w:t>.</w:t>
      </w:r>
    </w:p>
    <w:p w14:paraId="588897D7" w14:textId="77777777" w:rsidR="00276EFF" w:rsidRPr="00486B0F" w:rsidRDefault="00124A00" w:rsidP="00276EFF">
      <w:pPr>
        <w:pStyle w:val="ATABulletLevel01BodySlide"/>
      </w:pPr>
      <w:r>
        <w:lastRenderedPageBreak/>
        <w:t xml:space="preserve">Ask the participants: </w:t>
      </w:r>
      <w:r w:rsidRPr="00124A00">
        <w:rPr>
          <w:b/>
        </w:rPr>
        <w:t>How well did this</w:t>
      </w:r>
      <w:r w:rsidR="00610176">
        <w:rPr>
          <w:b/>
        </w:rPr>
        <w:t xml:space="preserve"> course meet your expectations? </w:t>
      </w:r>
      <w:r w:rsidR="00202C70">
        <w:t>Acknowledge the participants’ responses and</w:t>
      </w:r>
      <w:r w:rsidR="00610176">
        <w:t>,</w:t>
      </w:r>
      <w:r w:rsidR="00202C70">
        <w:t xml:space="preserve"> if needed</w:t>
      </w:r>
      <w:r w:rsidR="00610176">
        <w:t>,</w:t>
      </w:r>
      <w:r w:rsidR="00202C70">
        <w:t xml:space="preserve"> </w:t>
      </w:r>
      <w:r w:rsidR="00276EFF" w:rsidRPr="00031EEF">
        <w:t xml:space="preserve">explain how each </w:t>
      </w:r>
      <w:r w:rsidR="00202C70">
        <w:t>expectation</w:t>
      </w:r>
      <w:r w:rsidR="00202C70" w:rsidRPr="00031EEF">
        <w:t xml:space="preserve"> </w:t>
      </w:r>
      <w:r w:rsidR="00276EFF" w:rsidRPr="00031EEF">
        <w:t xml:space="preserve">was addressed </w:t>
      </w:r>
      <w:r w:rsidR="00610176">
        <w:t>in</w:t>
      </w:r>
      <w:r w:rsidR="00276EFF">
        <w:t xml:space="preserve"> the training</w:t>
      </w:r>
      <w:r w:rsidR="00276EFF" w:rsidRPr="00031EEF">
        <w:t xml:space="preserve">. </w:t>
      </w:r>
    </w:p>
    <w:p w14:paraId="588897D8" w14:textId="09E1805B" w:rsidR="00276EFF" w:rsidRDefault="00BF4D14" w:rsidP="00276EFF">
      <w:pPr>
        <w:pStyle w:val="ATABulletLevel01BodySlide"/>
      </w:pPr>
      <w:r>
        <w:t>Refer participants to the ATA facilitator</w:t>
      </w:r>
      <w:r w:rsidR="00276EFF" w:rsidRPr="00031EEF">
        <w:t xml:space="preserve"> for any expectations that </w:t>
      </w:r>
      <w:r w:rsidR="00276EFF">
        <w:t>may</w:t>
      </w:r>
      <w:r w:rsidR="00276EFF" w:rsidRPr="00031EEF">
        <w:t xml:space="preserve"> not </w:t>
      </w:r>
      <w:r w:rsidR="00276EFF">
        <w:t xml:space="preserve">have been </w:t>
      </w:r>
      <w:r w:rsidR="00276EFF" w:rsidRPr="00031EEF">
        <w:t>addressed.</w:t>
      </w:r>
    </w:p>
    <w:p w14:paraId="588897D9" w14:textId="77777777" w:rsidR="00FF7A0A" w:rsidRPr="00127FC4" w:rsidRDefault="00D37575" w:rsidP="00FF7A0A">
      <w:pPr>
        <w:pStyle w:val="ATAHeadingLevel1"/>
      </w:pPr>
      <w:r>
        <w:t>Next Steps</w:t>
      </w:r>
    </w:p>
    <w:p w14:paraId="588897DA" w14:textId="77777777" w:rsidR="00124A00" w:rsidRPr="00D071DD" w:rsidRDefault="00124A00" w:rsidP="00276EFF">
      <w:pPr>
        <w:pStyle w:val="ATABulletLevel01BodySlide"/>
        <w:rPr>
          <w:b/>
        </w:rPr>
      </w:pPr>
      <w:r>
        <w:t>Ask the participants</w:t>
      </w:r>
      <w:r w:rsidR="00202C70">
        <w:t xml:space="preserve">: </w:t>
      </w:r>
      <w:r w:rsidR="00202C70" w:rsidRPr="00D071DD">
        <w:rPr>
          <w:b/>
        </w:rPr>
        <w:t xml:space="preserve">How do you plan to </w:t>
      </w:r>
      <w:r w:rsidR="00D071DD" w:rsidRPr="00D071DD">
        <w:rPr>
          <w:b/>
        </w:rPr>
        <w:t>use what you learned?</w:t>
      </w:r>
      <w:r w:rsidR="00D071DD">
        <w:rPr>
          <w:b/>
        </w:rPr>
        <w:t xml:space="preserve"> </w:t>
      </w:r>
      <w:r w:rsidR="00D071DD" w:rsidRPr="00D071DD">
        <w:t xml:space="preserve">Acknowledge </w:t>
      </w:r>
      <w:r w:rsidR="00D071DD">
        <w:t>the participants’ responses and add the following key points:</w:t>
      </w:r>
    </w:p>
    <w:p w14:paraId="588897DC" w14:textId="555A7BD1" w:rsidR="00B11469" w:rsidRDefault="00B11469" w:rsidP="00D071DD">
      <w:pPr>
        <w:pStyle w:val="ATABulletLevel02BodySlide"/>
      </w:pPr>
      <w:r>
        <w:t xml:space="preserve">During this training, </w:t>
      </w:r>
      <w:r w:rsidR="00AF15C9">
        <w:t>p</w:t>
      </w:r>
      <w:r>
        <w:t>articipants demonstrated the ability to</w:t>
      </w:r>
      <w:r w:rsidR="00180CC0">
        <w:t xml:space="preserve"> facilitate a training session.</w:t>
      </w:r>
    </w:p>
    <w:p w14:paraId="588897DD" w14:textId="2794F6CE" w:rsidR="00744CA3" w:rsidRPr="00D071DD" w:rsidRDefault="00744CA3" w:rsidP="00744CA3">
      <w:pPr>
        <w:pStyle w:val="ATABulletLevel01BodySlide"/>
      </w:pPr>
      <w:r>
        <w:t xml:space="preserve">Remind the participants that the summary addenda and worksheets are resources to help them </w:t>
      </w:r>
      <w:r w:rsidR="00180CC0">
        <w:t>implement training into their own workplace.</w:t>
      </w:r>
    </w:p>
    <w:p w14:paraId="588897DE" w14:textId="77777777" w:rsidR="00276EFF" w:rsidRPr="00116CD0" w:rsidRDefault="00276EFF" w:rsidP="00276EFF">
      <w:pPr>
        <w:pStyle w:val="ATABulletLevel01BodySlide"/>
      </w:pPr>
      <w:r w:rsidRPr="00116CD0">
        <w:t xml:space="preserve">Ask participants if they have any final questions and acknowledge the responses. </w:t>
      </w:r>
    </w:p>
    <w:p w14:paraId="588897DF" w14:textId="5448FC6A" w:rsidR="00830B5E" w:rsidRDefault="00276EFF" w:rsidP="00276EFF">
      <w:pPr>
        <w:pStyle w:val="ATABulletLevel01BodySlide"/>
      </w:pPr>
      <w:r w:rsidRPr="00116CD0">
        <w:t xml:space="preserve">Transition to the next section by explaining that the participants will now complete the </w:t>
      </w:r>
      <w:r w:rsidR="00BF4D14">
        <w:t>P</w:t>
      </w:r>
      <w:r w:rsidR="00BF4D14" w:rsidRPr="00031EEF">
        <w:t xml:space="preserve">articipant </w:t>
      </w:r>
      <w:r w:rsidR="00BF4D14">
        <w:t>C</w:t>
      </w:r>
      <w:r w:rsidR="00BF4D14" w:rsidRPr="00031EEF">
        <w:t xml:space="preserve">ritique of </w:t>
      </w:r>
      <w:r w:rsidR="00BF4D14">
        <w:t>T</w:t>
      </w:r>
      <w:r w:rsidR="00BF4D14" w:rsidRPr="00031EEF">
        <w:t>raining</w:t>
      </w:r>
      <w:r w:rsidRPr="00116CD0">
        <w:t>.</w:t>
      </w:r>
      <w:r w:rsidRPr="00127FC4">
        <w:t xml:space="preserve"> </w:t>
      </w:r>
    </w:p>
    <w:p w14:paraId="58889816" w14:textId="77777777" w:rsidR="000C041E" w:rsidRDefault="000C041E" w:rsidP="000C041E">
      <w:pPr>
        <w:pStyle w:val="ATABulletLevel01BodySlide"/>
        <w:numPr>
          <w:ilvl w:val="0"/>
          <w:numId w:val="0"/>
        </w:numPr>
        <w:ind w:left="360" w:hanging="28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7F43CD" w14:paraId="58889819" w14:textId="77777777" w:rsidTr="009C30A4">
        <w:trPr>
          <w:trHeight w:val="432"/>
        </w:trPr>
        <w:tc>
          <w:tcPr>
            <w:tcW w:w="8109" w:type="dxa"/>
            <w:shd w:val="clear" w:color="auto" w:fill="auto"/>
            <w:vAlign w:val="center"/>
          </w:tcPr>
          <w:p w14:paraId="58889817" w14:textId="77777777" w:rsidR="007F43CD" w:rsidRPr="00EB497D" w:rsidRDefault="007F43CD" w:rsidP="009C30A4">
            <w:pPr>
              <w:pStyle w:val="ATATopicHeading"/>
            </w:pPr>
            <w:r w:rsidRPr="00807F5D">
              <w:t>Topic</w:t>
            </w:r>
            <w:r w:rsidRPr="005C650F">
              <w:t xml:space="preserve">: </w:t>
            </w:r>
            <w:r>
              <w:t>Commencement</w:t>
            </w:r>
          </w:p>
        </w:tc>
        <w:tc>
          <w:tcPr>
            <w:tcW w:w="1261" w:type="dxa"/>
            <w:shd w:val="clear" w:color="auto" w:fill="auto"/>
            <w:vAlign w:val="center"/>
          </w:tcPr>
          <w:p w14:paraId="58889818" w14:textId="77777777" w:rsidR="007F43CD" w:rsidRPr="00EB497D" w:rsidRDefault="009272C1" w:rsidP="009C30A4">
            <w:pPr>
              <w:pStyle w:val="ATATopicTime"/>
            </w:pPr>
            <w:r>
              <w:t>60</w:t>
            </w:r>
            <w:r w:rsidR="007F43CD" w:rsidRPr="007E7F20">
              <w:t xml:space="preserve"> Minutes</w:t>
            </w:r>
          </w:p>
        </w:tc>
      </w:tr>
    </w:tbl>
    <w:p w14:paraId="5888981A" w14:textId="77777777" w:rsidR="007F43CD" w:rsidRDefault="007F43CD" w:rsidP="000C041E">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C041E" w:rsidRPr="00F61D07" w14:paraId="5888981F" w14:textId="77777777" w:rsidTr="00C24DA9">
        <w:trPr>
          <w:trHeight w:val="432"/>
        </w:trPr>
        <w:tc>
          <w:tcPr>
            <w:tcW w:w="3967" w:type="pct"/>
            <w:shd w:val="clear" w:color="auto" w:fill="DDDDDD"/>
            <w:vAlign w:val="center"/>
          </w:tcPr>
          <w:p w14:paraId="5888981B" w14:textId="77777777" w:rsidR="000C041E" w:rsidRPr="00D4655D" w:rsidRDefault="00870CDC" w:rsidP="00870CDC">
            <w:pPr>
              <w:pStyle w:val="ATASlideNoteHeading"/>
            </w:pPr>
            <w:r w:rsidRPr="00AA3B58">
              <w:t>Slide</w:t>
            </w:r>
            <w:r>
              <w:t xml:space="preserve"> </w:t>
            </w:r>
            <w:r w:rsidR="00916CC0">
              <w:fldChar w:fldCharType="begin"/>
            </w:r>
            <w:r w:rsidR="00916CC0">
              <w:instrText xml:space="preserve"> SEQ ataslide \s </w:instrText>
            </w:r>
            <w:r w:rsidR="00916CC0">
              <w:fldChar w:fldCharType="separate"/>
            </w:r>
            <w:r w:rsidR="007F0E0D">
              <w:rPr>
                <w:noProof/>
              </w:rPr>
              <w:t>4</w:t>
            </w:r>
            <w:r w:rsidR="00916CC0">
              <w:rPr>
                <w:noProof/>
              </w:rPr>
              <w:fldChar w:fldCharType="end"/>
            </w:r>
            <w:r>
              <w:rPr>
                <w:noProof/>
              </w:rPr>
              <w:t xml:space="preserve"> </w:t>
            </w:r>
            <w:r w:rsidR="000C041E">
              <w:t xml:space="preserve">Commencement </w:t>
            </w:r>
            <w:r w:rsidR="00393A53">
              <w:t>Ceremony</w:t>
            </w:r>
          </w:p>
        </w:tc>
        <w:tc>
          <w:tcPr>
            <w:tcW w:w="344" w:type="pct"/>
            <w:shd w:val="clear" w:color="auto" w:fill="DDDDDD"/>
            <w:vAlign w:val="center"/>
          </w:tcPr>
          <w:p w14:paraId="5888981C" w14:textId="77777777" w:rsidR="000C041E" w:rsidRPr="005D57E5" w:rsidRDefault="000C041E" w:rsidP="00C24DA9"/>
        </w:tc>
        <w:tc>
          <w:tcPr>
            <w:tcW w:w="345" w:type="pct"/>
            <w:shd w:val="clear" w:color="auto" w:fill="DDDDDD"/>
            <w:vAlign w:val="center"/>
          </w:tcPr>
          <w:p w14:paraId="5888981D" w14:textId="77777777" w:rsidR="000C041E" w:rsidRPr="00DF2552" w:rsidRDefault="000C041E" w:rsidP="00C24DA9">
            <w:pPr>
              <w:jc w:val="center"/>
            </w:pPr>
          </w:p>
        </w:tc>
        <w:tc>
          <w:tcPr>
            <w:tcW w:w="344" w:type="pct"/>
            <w:shd w:val="clear" w:color="auto" w:fill="DDDDDD"/>
            <w:vAlign w:val="center"/>
          </w:tcPr>
          <w:p w14:paraId="5888981E" w14:textId="728F9AF7" w:rsidR="000C041E" w:rsidRPr="005D57E5" w:rsidRDefault="00F46B4C" w:rsidP="00C24DA9">
            <w:pPr>
              <w:jc w:val="center"/>
            </w:pPr>
            <w:r>
              <w:rPr>
                <w:noProof/>
              </w:rPr>
              <w:drawing>
                <wp:inline distT="0" distB="0" distL="0" distR="0" wp14:anchorId="0A38F6E9" wp14:editId="466501D1">
                  <wp:extent cx="271780" cy="2743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inline>
              </w:drawing>
            </w:r>
          </w:p>
        </w:tc>
      </w:tr>
      <w:tr w:rsidR="000C041E" w:rsidRPr="00F61D07" w14:paraId="58889821" w14:textId="77777777" w:rsidTr="00257440">
        <w:tc>
          <w:tcPr>
            <w:tcW w:w="5000" w:type="pct"/>
            <w:gridSpan w:val="4"/>
            <w:shd w:val="clear" w:color="auto" w:fill="EAEAEA"/>
          </w:tcPr>
          <w:p w14:paraId="58889820" w14:textId="77777777" w:rsidR="000C041E" w:rsidRPr="00B7142E" w:rsidRDefault="000C041E" w:rsidP="00DD7813">
            <w:pPr>
              <w:pStyle w:val="ATABulletLevel01BodySlide"/>
            </w:pPr>
            <w:r>
              <w:t xml:space="preserve">Commencement Ceremony </w:t>
            </w:r>
          </w:p>
        </w:tc>
      </w:tr>
      <w:tr w:rsidR="000C041E" w:rsidRPr="00F61D07" w14:paraId="58889823" w14:textId="77777777" w:rsidTr="00C24DA9">
        <w:tc>
          <w:tcPr>
            <w:tcW w:w="5000" w:type="pct"/>
            <w:gridSpan w:val="4"/>
            <w:shd w:val="clear" w:color="auto" w:fill="EAEAEA"/>
            <w:tcMar>
              <w:left w:w="72" w:type="dxa"/>
              <w:right w:w="72" w:type="dxa"/>
            </w:tcMar>
            <w:vAlign w:val="center"/>
          </w:tcPr>
          <w:p w14:paraId="58889822" w14:textId="77777777" w:rsidR="000C041E" w:rsidRPr="0020077B" w:rsidRDefault="000C041E" w:rsidP="000C041E">
            <w:pPr>
              <w:pStyle w:val="ATAGraphicDescription"/>
            </w:pPr>
            <w:r w:rsidRPr="0020077B">
              <w:t xml:space="preserve">Graphic Description: </w:t>
            </w:r>
            <w:r>
              <w:t>No Graphic</w:t>
            </w:r>
          </w:p>
        </w:tc>
      </w:tr>
    </w:tbl>
    <w:p w14:paraId="58889824" w14:textId="77777777" w:rsidR="00600CBE" w:rsidRDefault="00600CBE" w:rsidP="00600CBE">
      <w:pPr>
        <w:pStyle w:val="ATAHeadingLevel1"/>
      </w:pPr>
      <w:r>
        <w:t>Preparation</w:t>
      </w:r>
    </w:p>
    <w:p w14:paraId="58889825" w14:textId="77777777" w:rsidR="003F6CD5" w:rsidRPr="00BE7998" w:rsidRDefault="003F6CD5" w:rsidP="003F6CD5">
      <w:pPr>
        <w:pStyle w:val="ATABulletLevel01BodySlide"/>
      </w:pPr>
      <w:r w:rsidRPr="00BE7998">
        <w:t>The purpose of the commencement ceremony is to recognize participants for their accomplishments and for completion of th</w:t>
      </w:r>
      <w:r w:rsidR="00600CBE">
        <w:t>is</w:t>
      </w:r>
      <w:r w:rsidRPr="00BE7998">
        <w:t xml:space="preserve"> course.</w:t>
      </w:r>
    </w:p>
    <w:p w14:paraId="58889826" w14:textId="77777777" w:rsidR="00BC4C7B" w:rsidRDefault="003F6CD5" w:rsidP="003F6CD5">
      <w:pPr>
        <w:pStyle w:val="ATABulletLevel01BodySlide"/>
      </w:pPr>
      <w:r w:rsidRPr="00BE7998">
        <w:t>Prior to the commencement ceremony</w:t>
      </w:r>
      <w:r w:rsidR="00AA00D2">
        <w:t>:</w:t>
      </w:r>
      <w:r w:rsidR="00AA00D2" w:rsidRPr="00BE7998">
        <w:t xml:space="preserve"> </w:t>
      </w:r>
    </w:p>
    <w:p w14:paraId="58889827" w14:textId="77777777" w:rsidR="006E2B43" w:rsidRDefault="00BC4C7B" w:rsidP="00600CBE">
      <w:pPr>
        <w:pStyle w:val="ATABulletLevel02BodySlide"/>
      </w:pPr>
      <w:r w:rsidRPr="00BE7998">
        <w:t>Collaborate</w:t>
      </w:r>
      <w:r w:rsidR="003F6CD5" w:rsidRPr="00BE7998">
        <w:t xml:space="preserve"> with the RSO, ATA representative (if present), and representatives from the host country to plan the commencement ceremony according to local custom and ATA requirements. </w:t>
      </w:r>
    </w:p>
    <w:p w14:paraId="58889828" w14:textId="77777777" w:rsidR="006E2B43" w:rsidRDefault="00BC4C7B" w:rsidP="00600CBE">
      <w:pPr>
        <w:pStyle w:val="ATABulletLevel02BodySlide"/>
      </w:pPr>
      <w:r>
        <w:t>Provide participants with a brief overview of the commencement ceremony (purpose and manner in which the ceremony is organized).</w:t>
      </w:r>
    </w:p>
    <w:p w14:paraId="58889829" w14:textId="77777777" w:rsidR="003F6CD5" w:rsidRPr="00031EEF" w:rsidRDefault="003F6CD5" w:rsidP="003F6CD5">
      <w:pPr>
        <w:pStyle w:val="ATABulletLevel01BodySlide"/>
      </w:pPr>
      <w:r w:rsidRPr="00031EEF">
        <w:t>Through the RSO’s office, be sure the highest</w:t>
      </w:r>
      <w:r w:rsidR="00C6424F">
        <w:t xml:space="preserve"> </w:t>
      </w:r>
      <w:r w:rsidRPr="00031EEF">
        <w:t>ranking U.S. official from the embassy or consulate has been invited to attend. Also</w:t>
      </w:r>
      <w:r>
        <w:t>,</w:t>
      </w:r>
      <w:r w:rsidRPr="00031EEF">
        <w:t xml:space="preserve"> high</w:t>
      </w:r>
      <w:r>
        <w:t>-</w:t>
      </w:r>
      <w:r w:rsidRPr="00031EEF">
        <w:t xml:space="preserve">ranking officials from the host country or the host training academy should be invited to attend. </w:t>
      </w:r>
    </w:p>
    <w:p w14:paraId="5888982A" w14:textId="77777777" w:rsidR="003F6CD5" w:rsidRDefault="003F6CD5" w:rsidP="003F6CD5">
      <w:pPr>
        <w:pStyle w:val="ATABulletLevel01BodySlide"/>
      </w:pPr>
      <w:r w:rsidRPr="00031EEF">
        <w:t xml:space="preserve">A software template, certificate paper, and folders were provided in the training materials for this course. The lead facilitator should ensure </w:t>
      </w:r>
      <w:r>
        <w:t xml:space="preserve">that </w:t>
      </w:r>
      <w:r w:rsidRPr="00031EEF">
        <w:t xml:space="preserve">each participant is provided a certificate. Be certain </w:t>
      </w:r>
      <w:r>
        <w:t xml:space="preserve">that </w:t>
      </w:r>
      <w:r w:rsidRPr="00031EEF">
        <w:t xml:space="preserve">names are spelled correctly. </w:t>
      </w:r>
    </w:p>
    <w:p w14:paraId="5888982B" w14:textId="77777777" w:rsidR="003F6CD5" w:rsidRPr="00600CBE" w:rsidRDefault="00600CBE" w:rsidP="00600CBE">
      <w:pPr>
        <w:pStyle w:val="ATAHeadingLevel1"/>
        <w:rPr>
          <w:b w:val="0"/>
        </w:rPr>
      </w:pPr>
      <w:r>
        <w:lastRenderedPageBreak/>
        <w:t xml:space="preserve">Example Commencement Ceremony: </w:t>
      </w:r>
      <w:r w:rsidR="003F6CD5" w:rsidRPr="00600CBE">
        <w:rPr>
          <w:b w:val="0"/>
        </w:rPr>
        <w:t>Following is one example of how to conduct the commencement ceremony. Your ceremony may be different depending on the traditions in the host country.</w:t>
      </w:r>
    </w:p>
    <w:p w14:paraId="5888982C" w14:textId="77777777" w:rsidR="003F6CD5" w:rsidRPr="00031EEF" w:rsidRDefault="003F6CD5" w:rsidP="003F6CD5">
      <w:pPr>
        <w:pStyle w:val="ATABulletLevel01BodySlide"/>
      </w:pPr>
      <w:r w:rsidRPr="00031EEF">
        <w:t>Place chairs in the area that is chosen by the host facility.</w:t>
      </w:r>
    </w:p>
    <w:p w14:paraId="5888982D" w14:textId="77777777" w:rsidR="003F6CD5" w:rsidRPr="00031EEF" w:rsidRDefault="003F6CD5" w:rsidP="003F6CD5">
      <w:pPr>
        <w:pStyle w:val="ATABulletLevel01BodySlide"/>
      </w:pPr>
      <w:r w:rsidRPr="00031EEF">
        <w:t>Seat dignitaries in one area with facilitators off to their side, or behind.</w:t>
      </w:r>
    </w:p>
    <w:p w14:paraId="5888982E" w14:textId="77777777" w:rsidR="003F6CD5" w:rsidRPr="00031EEF" w:rsidRDefault="003F6CD5" w:rsidP="003F6CD5">
      <w:pPr>
        <w:pStyle w:val="ATABulletLevel01BodySlide"/>
      </w:pPr>
      <w:r w:rsidRPr="00031EEF">
        <w:t xml:space="preserve">Seat participants as audience in front of the dignitaries and facilitators. </w:t>
      </w:r>
    </w:p>
    <w:p w14:paraId="5888982F" w14:textId="77777777" w:rsidR="003F6CD5" w:rsidRDefault="003F6CD5" w:rsidP="003F6CD5">
      <w:pPr>
        <w:pStyle w:val="ATABulletLevel01BodySlide"/>
      </w:pPr>
      <w:r w:rsidRPr="00031EEF">
        <w:t>Allow the ranking official from the host country to speak first and the U.S. official to speak second. (This may be the RSO in many cases.)</w:t>
      </w:r>
    </w:p>
    <w:p w14:paraId="58889830" w14:textId="77777777" w:rsidR="003F6CD5" w:rsidRPr="00031EEF" w:rsidRDefault="003F6CD5" w:rsidP="003F6CD5">
      <w:pPr>
        <w:pStyle w:val="ATABulletLevel01BodySlide"/>
      </w:pPr>
      <w:r w:rsidRPr="00031EEF">
        <w:t xml:space="preserve">The lead facilitator may </w:t>
      </w:r>
      <w:r>
        <w:t xml:space="preserve">also </w:t>
      </w:r>
      <w:r w:rsidRPr="00031EEF">
        <w:t>make short remarks.</w:t>
      </w:r>
    </w:p>
    <w:p w14:paraId="58889831" w14:textId="77777777" w:rsidR="003F6CD5" w:rsidRPr="00031EEF" w:rsidRDefault="003F6CD5" w:rsidP="003F6CD5">
      <w:pPr>
        <w:pStyle w:val="ATABulletLevel01BodySlide"/>
      </w:pPr>
      <w:r w:rsidRPr="00031EEF">
        <w:t>Determine who will call out the names of the participants and ask all facilitators to stand in a line in front of the group.</w:t>
      </w:r>
    </w:p>
    <w:p w14:paraId="58889832" w14:textId="77777777" w:rsidR="003F6CD5" w:rsidRPr="00031EEF" w:rsidRDefault="003F6CD5" w:rsidP="003F6CD5">
      <w:pPr>
        <w:pStyle w:val="ATABulletLevel01BodySlide"/>
      </w:pPr>
      <w:r w:rsidRPr="00031EEF">
        <w:t>Call on participant</w:t>
      </w:r>
      <w:r>
        <w:t>s</w:t>
      </w:r>
      <w:r w:rsidRPr="00031EEF">
        <w:t xml:space="preserve"> in alphabetical order.</w:t>
      </w:r>
    </w:p>
    <w:p w14:paraId="58889833" w14:textId="77777777" w:rsidR="003F6CD5" w:rsidRPr="00031EEF" w:rsidRDefault="003F6CD5" w:rsidP="003F6CD5">
      <w:pPr>
        <w:pStyle w:val="ATABulletLevel01BodySlide"/>
      </w:pPr>
      <w:r w:rsidRPr="00031EEF">
        <w:t>Award each participant a certificate of completion.</w:t>
      </w:r>
    </w:p>
    <w:p w14:paraId="58889834" w14:textId="77777777" w:rsidR="003F6CD5" w:rsidRPr="00031EEF" w:rsidRDefault="003F6CD5" w:rsidP="003F6CD5">
      <w:pPr>
        <w:pStyle w:val="ATABulletLevel01BodySlide"/>
      </w:pPr>
      <w:r w:rsidRPr="00031EEF">
        <w:t>Allow participants to walk down the facilitator line, shaking hands with all facilitators.</w:t>
      </w:r>
    </w:p>
    <w:p w14:paraId="58889835" w14:textId="77777777" w:rsidR="003F6CD5" w:rsidRPr="00031EEF" w:rsidRDefault="003F6CD5" w:rsidP="003F6CD5">
      <w:pPr>
        <w:pStyle w:val="ATABulletLevel01BodySlide"/>
      </w:pPr>
      <w:r w:rsidRPr="00031EEF">
        <w:t xml:space="preserve">Ask participants to return to their seats. </w:t>
      </w:r>
    </w:p>
    <w:p w14:paraId="58889836" w14:textId="1E09E4AF" w:rsidR="003F6CD5" w:rsidRPr="001368F7" w:rsidRDefault="003F6CD5" w:rsidP="003F6CD5">
      <w:pPr>
        <w:pStyle w:val="ATABulletLevel01BodySlide"/>
      </w:pPr>
      <w:r w:rsidRPr="00BE7998">
        <w:t>After</w:t>
      </w:r>
      <w:r w:rsidRPr="00031EEF">
        <w:t xml:space="preserve"> all certificates are awarded, allow the host nation ranking official to </w:t>
      </w:r>
      <w:r w:rsidR="00C83A92">
        <w:t>close</w:t>
      </w:r>
      <w:r w:rsidRPr="00031EEF">
        <w:t xml:space="preserve"> the ceremony.</w:t>
      </w:r>
    </w:p>
    <w:p w14:paraId="49CBFD70" w14:textId="345D80C2" w:rsidR="001B509C" w:rsidRPr="006C36D5" w:rsidRDefault="001B509C" w:rsidP="006C36D5">
      <w:pPr>
        <w:ind w:left="0"/>
        <w:rPr>
          <w:color w:val="262626" w:themeColor="text1" w:themeTint="D9"/>
        </w:rPr>
      </w:pPr>
    </w:p>
    <w:p w14:paraId="579FA856" w14:textId="77777777" w:rsidR="003F6CD5" w:rsidRDefault="003F6CD5" w:rsidP="00FF7A0A">
      <w:pPr>
        <w:pStyle w:val="ATABody"/>
      </w:pPr>
    </w:p>
    <w:sectPr w:rsidR="003F6CD5" w:rsidSect="006A218C">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89848" w14:textId="77777777" w:rsidR="003143A1" w:rsidRDefault="003143A1" w:rsidP="00C82114">
      <w:r>
        <w:separator/>
      </w:r>
    </w:p>
    <w:p w14:paraId="58889849" w14:textId="77777777" w:rsidR="003143A1" w:rsidRDefault="003143A1"/>
    <w:p w14:paraId="5888984A" w14:textId="77777777" w:rsidR="003143A1" w:rsidRDefault="003143A1"/>
    <w:p w14:paraId="5888984B" w14:textId="77777777" w:rsidR="003143A1" w:rsidRDefault="003143A1"/>
    <w:p w14:paraId="5888984C" w14:textId="77777777" w:rsidR="003143A1" w:rsidRDefault="003143A1"/>
  </w:endnote>
  <w:endnote w:type="continuationSeparator" w:id="0">
    <w:p w14:paraId="5888984D" w14:textId="77777777" w:rsidR="003143A1" w:rsidRDefault="003143A1" w:rsidP="00C82114">
      <w:r>
        <w:continuationSeparator/>
      </w:r>
    </w:p>
    <w:p w14:paraId="5888984E" w14:textId="77777777" w:rsidR="003143A1" w:rsidRDefault="003143A1"/>
    <w:p w14:paraId="5888984F" w14:textId="77777777" w:rsidR="003143A1" w:rsidRDefault="003143A1"/>
    <w:p w14:paraId="58889850" w14:textId="77777777" w:rsidR="003143A1" w:rsidRDefault="003143A1"/>
    <w:p w14:paraId="58889851" w14:textId="77777777" w:rsidR="003143A1" w:rsidRDefault="00314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97ED4" w14:textId="77777777" w:rsidR="00407598" w:rsidRDefault="004075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cs="Times New Roman"/>
        <w:sz w:val="24"/>
        <w:szCs w:val="24"/>
      </w:rPr>
      <w:id w:val="2058360847"/>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E41076" w:rsidRPr="00E41076" w14:paraId="58889856" w14:textId="77777777" w:rsidTr="00F31268">
          <w:tc>
            <w:tcPr>
              <w:tcW w:w="8100" w:type="dxa"/>
            </w:tcPr>
            <w:p w14:paraId="58889854" w14:textId="40E39557" w:rsidR="00DB1370" w:rsidRPr="00E41076" w:rsidRDefault="00916CC0" w:rsidP="00916CC0">
              <w:pPr>
                <w:pStyle w:val="ATAFooter"/>
                <w:rPr>
                  <w:rStyle w:val="PlaceholderText"/>
                  <w:rFonts w:eastAsia="Arial Unicode MS"/>
                  <w:color w:val="auto"/>
                </w:rPr>
              </w:pPr>
              <w:sdt>
                <w:sdtPr>
                  <w:alias w:val="Subject"/>
                  <w:tag w:val=""/>
                  <w:id w:val="1025524301"/>
                  <w:dataBinding w:prefixMappings="xmlns:ns0='http://purl.org/dc/elements/1.1/' xmlns:ns1='http://schemas.openxmlformats.org/package/2006/metadata/core-properties' " w:xpath="/ns1:coreProperties[1]/ns0:subject[1]" w:storeItemID="{6C3C8BC8-F283-45AE-878A-BAB7291924A1}"/>
                  <w:text/>
                </w:sdtPr>
                <w:sdtEndPr/>
                <w:sdtContent>
                  <w:r>
                    <w:t>CISR</w:t>
                  </w:r>
                  <w:r w:rsidR="00407598">
                    <w:t xml:space="preserve"> </w:t>
                  </w:r>
                  <w:r w:rsidR="001B509C">
                    <w:t>Train-The-Trainer</w:t>
                  </w:r>
                </w:sdtContent>
              </w:sdt>
              <w:r w:rsidR="00DB1370" w:rsidRPr="00E41076">
                <w:rPr>
                  <w:rStyle w:val="PlaceholderText"/>
                  <w:color w:val="auto"/>
                </w:rPr>
                <w:t xml:space="preserve"> </w:t>
              </w:r>
              <w:sdt>
                <w:sdtPr>
                  <w:rPr>
                    <w:rStyle w:val="PlaceholderText"/>
                    <w:color w:val="auto"/>
                  </w:rPr>
                  <w:alias w:val="Status"/>
                  <w:tag w:val=""/>
                  <w:id w:val="-773019648"/>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DB1370" w:rsidRPr="00E41076">
                    <w:rPr>
                      <w:rStyle w:val="PlaceholderText"/>
                      <w:color w:val="auto"/>
                    </w:rPr>
                    <w:t>v</w:t>
                  </w:r>
                  <w:r w:rsidR="00407598">
                    <w:rPr>
                      <w:rStyle w:val="PlaceholderText"/>
                      <w:color w:val="auto"/>
                    </w:rPr>
                    <w:t>1</w:t>
                  </w:r>
                  <w:r w:rsidR="00DB1370" w:rsidRPr="00E41076">
                    <w:rPr>
                      <w:rStyle w:val="PlaceholderText"/>
                      <w:color w:val="auto"/>
                    </w:rPr>
                    <w:t>.00</w:t>
                  </w:r>
                </w:sdtContent>
              </w:sdt>
            </w:p>
          </w:tc>
          <w:tc>
            <w:tcPr>
              <w:tcW w:w="1260" w:type="dxa"/>
            </w:tcPr>
            <w:p w14:paraId="58889855" w14:textId="77777777" w:rsidR="00DB1370" w:rsidRPr="00E41076" w:rsidRDefault="00DB1370" w:rsidP="00E41076">
              <w:pPr>
                <w:pStyle w:val="ATAFooter"/>
                <w:jc w:val="right"/>
              </w:pPr>
              <w:r w:rsidRPr="00E41076">
                <w:rPr>
                  <w:rStyle w:val="PlaceholderText"/>
                  <w:rFonts w:eastAsia="Arial Unicode MS"/>
                  <w:color w:val="auto"/>
                </w:rPr>
                <w:t xml:space="preserve">Page </w:t>
              </w:r>
              <w:r w:rsidR="00590528" w:rsidRPr="00E41076">
                <w:rPr>
                  <w:rStyle w:val="PlaceholderText"/>
                  <w:rFonts w:eastAsia="Arial Unicode MS"/>
                  <w:color w:val="auto"/>
                </w:rPr>
                <w:fldChar w:fldCharType="begin"/>
              </w:r>
              <w:r w:rsidRPr="00E41076">
                <w:rPr>
                  <w:rStyle w:val="PlaceholderText"/>
                  <w:rFonts w:eastAsia="Arial Unicode MS"/>
                  <w:color w:val="auto"/>
                </w:rPr>
                <w:instrText xml:space="preserve"> PAGE </w:instrText>
              </w:r>
              <w:r w:rsidR="00590528" w:rsidRPr="00E41076">
                <w:rPr>
                  <w:rStyle w:val="PlaceholderText"/>
                  <w:rFonts w:eastAsia="Arial Unicode MS"/>
                  <w:color w:val="auto"/>
                </w:rPr>
                <w:fldChar w:fldCharType="separate"/>
              </w:r>
              <w:r w:rsidR="00916CC0">
                <w:rPr>
                  <w:rStyle w:val="PlaceholderText"/>
                  <w:rFonts w:eastAsia="Arial Unicode MS"/>
                  <w:noProof/>
                  <w:color w:val="auto"/>
                </w:rPr>
                <w:t>1</w:t>
              </w:r>
              <w:r w:rsidR="00590528" w:rsidRPr="00E41076">
                <w:rPr>
                  <w:rStyle w:val="PlaceholderText"/>
                  <w:rFonts w:eastAsia="Arial Unicode MS"/>
                  <w:color w:val="auto"/>
                </w:rPr>
                <w:fldChar w:fldCharType="end"/>
              </w:r>
              <w:r w:rsidRPr="00E41076">
                <w:rPr>
                  <w:rStyle w:val="PlaceholderText"/>
                  <w:rFonts w:eastAsia="Arial Unicode MS"/>
                  <w:color w:val="auto"/>
                </w:rPr>
                <w:t xml:space="preserve"> of </w:t>
              </w:r>
              <w:r w:rsidR="00590528" w:rsidRPr="00E41076">
                <w:rPr>
                  <w:rStyle w:val="PlaceholderText"/>
                  <w:rFonts w:eastAsia="Arial Unicode MS"/>
                  <w:color w:val="auto"/>
                </w:rPr>
                <w:fldChar w:fldCharType="begin"/>
              </w:r>
              <w:r w:rsidRPr="00E41076">
                <w:rPr>
                  <w:rStyle w:val="PlaceholderText"/>
                  <w:rFonts w:eastAsia="Arial Unicode MS"/>
                  <w:color w:val="auto"/>
                </w:rPr>
                <w:instrText xml:space="preserve"> NUMPAGES  \# "0"  \* MERGEFORMAT </w:instrText>
              </w:r>
              <w:r w:rsidR="00590528" w:rsidRPr="00E41076">
                <w:rPr>
                  <w:rStyle w:val="PlaceholderText"/>
                  <w:rFonts w:eastAsia="Arial Unicode MS"/>
                  <w:color w:val="auto"/>
                </w:rPr>
                <w:fldChar w:fldCharType="separate"/>
              </w:r>
              <w:r w:rsidR="00916CC0">
                <w:rPr>
                  <w:rStyle w:val="PlaceholderText"/>
                  <w:rFonts w:eastAsia="Arial Unicode MS"/>
                  <w:noProof/>
                  <w:color w:val="auto"/>
                </w:rPr>
                <w:t>4</w:t>
              </w:r>
              <w:r w:rsidR="00590528" w:rsidRPr="00E41076">
                <w:rPr>
                  <w:rStyle w:val="PlaceholderText"/>
                  <w:rFonts w:eastAsia="Arial Unicode MS"/>
                  <w:color w:val="auto"/>
                </w:rPr>
                <w:fldChar w:fldCharType="end"/>
              </w:r>
            </w:p>
          </w:tc>
        </w:tr>
      </w:tbl>
      <w:p w14:paraId="58889857" w14:textId="77777777" w:rsidR="00DB1370" w:rsidRPr="001640EA" w:rsidRDefault="00DB1370"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266C2" w14:textId="77777777" w:rsidR="00407598" w:rsidRDefault="004075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8983E" w14:textId="77777777" w:rsidR="003143A1" w:rsidRDefault="003143A1" w:rsidP="00C82114">
      <w:r>
        <w:separator/>
      </w:r>
    </w:p>
    <w:p w14:paraId="5888983F" w14:textId="77777777" w:rsidR="003143A1" w:rsidRDefault="003143A1"/>
    <w:p w14:paraId="58889840" w14:textId="77777777" w:rsidR="003143A1" w:rsidRDefault="003143A1"/>
    <w:p w14:paraId="58889841" w14:textId="77777777" w:rsidR="003143A1" w:rsidRDefault="003143A1"/>
    <w:p w14:paraId="58889842" w14:textId="77777777" w:rsidR="003143A1" w:rsidRDefault="003143A1"/>
  </w:footnote>
  <w:footnote w:type="continuationSeparator" w:id="0">
    <w:p w14:paraId="58889843" w14:textId="77777777" w:rsidR="003143A1" w:rsidRDefault="003143A1" w:rsidP="00C82114">
      <w:r>
        <w:continuationSeparator/>
      </w:r>
    </w:p>
    <w:p w14:paraId="58889844" w14:textId="77777777" w:rsidR="003143A1" w:rsidRDefault="003143A1"/>
    <w:p w14:paraId="58889845" w14:textId="77777777" w:rsidR="003143A1" w:rsidRDefault="003143A1"/>
    <w:p w14:paraId="58889846" w14:textId="77777777" w:rsidR="003143A1" w:rsidRDefault="003143A1"/>
    <w:p w14:paraId="58889847" w14:textId="77777777" w:rsidR="003143A1" w:rsidRDefault="003143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66F8C" w14:textId="77777777" w:rsidR="00407598" w:rsidRDefault="004075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89852" w14:textId="328991A3" w:rsidR="00DB1370" w:rsidRPr="00CB0E8C" w:rsidRDefault="00916CC0" w:rsidP="00094043">
    <w:pPr>
      <w:pStyle w:val="ATAHeader"/>
      <w:tabs>
        <w:tab w:val="clear" w:pos="9720"/>
        <w:tab w:val="right" w:pos="9360"/>
      </w:tabs>
    </w:pPr>
    <w:sdt>
      <w:sdtPr>
        <w:alias w:val="Title"/>
        <w:tag w:val=""/>
        <w:id w:val="1945025274"/>
        <w:dataBinding w:prefixMappings="xmlns:ns0='http://purl.org/dc/elements/1.1/' xmlns:ns1='http://schemas.openxmlformats.org/package/2006/metadata/core-properties' " w:xpath="/ns1:coreProperties[1]/ns0:title[1]" w:storeItemID="{6C3C8BC8-F283-45AE-878A-BAB7291924A1}"/>
        <w:text/>
      </w:sdtPr>
      <w:sdtEndPr/>
      <w:sdtContent>
        <w:r w:rsidR="00A01920">
          <w:t xml:space="preserve">Module </w:t>
        </w:r>
        <w:r w:rsidR="001B509C">
          <w:t>06</w:t>
        </w:r>
        <w:r w:rsidR="00A01920">
          <w:t>: Summary and Evaluation</w:t>
        </w:r>
      </w:sdtContent>
    </w:sdt>
    <w:r w:rsidR="00DB1370" w:rsidRPr="00CB1F8E">
      <w:tab/>
    </w:r>
    <w:sdt>
      <w:sdtPr>
        <w:alias w:val="Guide Type"/>
        <w:tag w:val="guide"/>
        <w:id w:val="2066375408"/>
        <w:dropDownList>
          <w:listItem w:displayText="Facilitator Guide" w:value="FG"/>
          <w:listItem w:displayText="Participant Guide" w:value="PG"/>
        </w:dropDownList>
      </w:sdtPr>
      <w:sdtEndPr/>
      <w:sdtContent>
        <w:r w:rsidR="00DB1370">
          <w:t>Facilitator Guide</w:t>
        </w:r>
      </w:sdtContent>
    </w:sdt>
  </w:p>
  <w:p w14:paraId="58889853" w14:textId="77777777" w:rsidR="00DB1370" w:rsidRDefault="00DB1370" w:rsidP="00D64A6F">
    <w:pPr>
      <w:pStyle w:val="ATABody"/>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71252" w14:textId="77777777" w:rsidR="00407598" w:rsidRDefault="004075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nsid w:val="40F12683"/>
    <w:multiLevelType w:val="hybridMultilevel"/>
    <w:tmpl w:val="4FD8AA6C"/>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6">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3F10CC9"/>
    <w:multiLevelType w:val="hybridMultilevel"/>
    <w:tmpl w:val="7A00E034"/>
    <w:lvl w:ilvl="0" w:tplc="E8F6BC2E">
      <w:start w:val="1"/>
      <w:numFmt w:val="bullet"/>
      <w:pStyle w:val="ATABodyFacSlideBulletLevel01"/>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nsid w:val="5A303236"/>
    <w:multiLevelType w:val="hybridMultilevel"/>
    <w:tmpl w:val="116C9A2E"/>
    <w:lvl w:ilvl="0" w:tplc="ED0460A2">
      <w:start w:val="1"/>
      <w:numFmt w:val="bullet"/>
      <w:pStyle w:val="ATABodyFacSlideBulletLevel02"/>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nsid w:val="66941B6F"/>
    <w:multiLevelType w:val="hybridMultilevel"/>
    <w:tmpl w:val="9342C588"/>
    <w:lvl w:ilvl="0" w:tplc="04090015">
      <w:start w:val="1"/>
      <w:numFmt w:val="upperLetter"/>
      <w:lvlText w:val="%1."/>
      <w:lvlJc w:val="left"/>
      <w:pPr>
        <w:ind w:left="81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FC6859"/>
    <w:multiLevelType w:val="hybridMultilevel"/>
    <w:tmpl w:val="B5D4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5"/>
  </w:num>
  <w:num w:numId="3">
    <w:abstractNumId w:val="5"/>
  </w:num>
  <w:num w:numId="4">
    <w:abstractNumId w:val="2"/>
  </w:num>
  <w:num w:numId="5">
    <w:abstractNumId w:val="16"/>
  </w:num>
  <w:num w:numId="6">
    <w:abstractNumId w:val="11"/>
  </w:num>
  <w:num w:numId="7">
    <w:abstractNumId w:val="1"/>
  </w:num>
  <w:num w:numId="8">
    <w:abstractNumId w:val="6"/>
  </w:num>
  <w:num w:numId="9">
    <w:abstractNumId w:val="3"/>
  </w:num>
  <w:num w:numId="10">
    <w:abstractNumId w:val="13"/>
  </w:num>
  <w:num w:numId="11">
    <w:abstractNumId w:val="0"/>
  </w:num>
  <w:num w:numId="12">
    <w:abstractNumId w:val="14"/>
  </w:num>
  <w:num w:numId="13">
    <w:abstractNumId w:val="14"/>
    <w:lvlOverride w:ilvl="0">
      <w:startOverride w:val="1"/>
    </w:lvlOverride>
  </w:num>
  <w:num w:numId="14">
    <w:abstractNumId w:val="1"/>
    <w:lvlOverride w:ilvl="0">
      <w:startOverride w:val="1"/>
    </w:lvlOverride>
  </w:num>
  <w:num w:numId="15">
    <w:abstractNumId w:val="6"/>
    <w:lvlOverride w:ilvl="0">
      <w:startOverride w:val="1"/>
    </w:lvlOverride>
  </w:num>
  <w:num w:numId="16">
    <w:abstractNumId w:val="1"/>
    <w:lvlOverride w:ilvl="0">
      <w:startOverride w:val="1"/>
    </w:lvlOverride>
  </w:num>
  <w:num w:numId="17">
    <w:abstractNumId w:val="15"/>
  </w:num>
  <w:num w:numId="18">
    <w:abstractNumId w:val="12"/>
  </w:num>
  <w:num w:numId="19">
    <w:abstractNumId w:val="5"/>
  </w:num>
  <w:num w:numId="20">
    <w:abstractNumId w:val="7"/>
  </w:num>
  <w:num w:numId="21">
    <w:abstractNumId w:val="8"/>
  </w:num>
  <w:num w:numId="22">
    <w:abstractNumId w:val="10"/>
  </w:num>
  <w:num w:numId="2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432"/>
  <w:drawingGridHorizontalSpacing w:val="72"/>
  <w:drawingGridVerticalSpacing w:val="72"/>
  <w:characterSpacingControl w:val="doNotCompress"/>
  <w:hdrShapeDefaults>
    <o:shapedefaults v:ext="edit" spidmax="18433"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BDD"/>
    <w:rsid w:val="00001BC5"/>
    <w:rsid w:val="00001CF0"/>
    <w:rsid w:val="00002052"/>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4DC"/>
    <w:rsid w:val="000270AF"/>
    <w:rsid w:val="000273D0"/>
    <w:rsid w:val="00030039"/>
    <w:rsid w:val="0003028C"/>
    <w:rsid w:val="000307C7"/>
    <w:rsid w:val="000313F9"/>
    <w:rsid w:val="0003286F"/>
    <w:rsid w:val="00033EB7"/>
    <w:rsid w:val="00034294"/>
    <w:rsid w:val="000345A1"/>
    <w:rsid w:val="00035445"/>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396"/>
    <w:rsid w:val="00067AD8"/>
    <w:rsid w:val="0007030E"/>
    <w:rsid w:val="00070EE9"/>
    <w:rsid w:val="000719EA"/>
    <w:rsid w:val="00071F80"/>
    <w:rsid w:val="00071FF3"/>
    <w:rsid w:val="0007211B"/>
    <w:rsid w:val="0007476E"/>
    <w:rsid w:val="00074CF1"/>
    <w:rsid w:val="00080601"/>
    <w:rsid w:val="0008198D"/>
    <w:rsid w:val="0008220A"/>
    <w:rsid w:val="000862CA"/>
    <w:rsid w:val="000879BC"/>
    <w:rsid w:val="000904E7"/>
    <w:rsid w:val="000908B9"/>
    <w:rsid w:val="00090D2B"/>
    <w:rsid w:val="00090D5C"/>
    <w:rsid w:val="00091597"/>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5F34"/>
    <w:rsid w:val="000A66AD"/>
    <w:rsid w:val="000A7369"/>
    <w:rsid w:val="000A78C9"/>
    <w:rsid w:val="000A7E4C"/>
    <w:rsid w:val="000B3714"/>
    <w:rsid w:val="000B4F36"/>
    <w:rsid w:val="000B519C"/>
    <w:rsid w:val="000B55A3"/>
    <w:rsid w:val="000B7848"/>
    <w:rsid w:val="000B794E"/>
    <w:rsid w:val="000C02D3"/>
    <w:rsid w:val="000C041E"/>
    <w:rsid w:val="000C0DE6"/>
    <w:rsid w:val="000C1B18"/>
    <w:rsid w:val="000C528C"/>
    <w:rsid w:val="000C64CE"/>
    <w:rsid w:val="000C6B13"/>
    <w:rsid w:val="000C78A3"/>
    <w:rsid w:val="000D18CC"/>
    <w:rsid w:val="000D3231"/>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6994"/>
    <w:rsid w:val="000F784C"/>
    <w:rsid w:val="001033DE"/>
    <w:rsid w:val="00104F54"/>
    <w:rsid w:val="001051C7"/>
    <w:rsid w:val="001063E0"/>
    <w:rsid w:val="00107216"/>
    <w:rsid w:val="0011397E"/>
    <w:rsid w:val="00114072"/>
    <w:rsid w:val="001142A3"/>
    <w:rsid w:val="001148A1"/>
    <w:rsid w:val="0011592D"/>
    <w:rsid w:val="00117566"/>
    <w:rsid w:val="001211DF"/>
    <w:rsid w:val="001227DB"/>
    <w:rsid w:val="00122F6F"/>
    <w:rsid w:val="0012440A"/>
    <w:rsid w:val="0012472D"/>
    <w:rsid w:val="00124A00"/>
    <w:rsid w:val="00124ABF"/>
    <w:rsid w:val="00124F0D"/>
    <w:rsid w:val="001259FD"/>
    <w:rsid w:val="00130433"/>
    <w:rsid w:val="00130E62"/>
    <w:rsid w:val="001317F2"/>
    <w:rsid w:val="00132CA1"/>
    <w:rsid w:val="00134898"/>
    <w:rsid w:val="00135634"/>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7174"/>
    <w:rsid w:val="001771E0"/>
    <w:rsid w:val="0017737E"/>
    <w:rsid w:val="001779F0"/>
    <w:rsid w:val="00180CC0"/>
    <w:rsid w:val="00182D9D"/>
    <w:rsid w:val="0018406E"/>
    <w:rsid w:val="001846AD"/>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FDB"/>
    <w:rsid w:val="001A7411"/>
    <w:rsid w:val="001A7C08"/>
    <w:rsid w:val="001B036F"/>
    <w:rsid w:val="001B1071"/>
    <w:rsid w:val="001B1AE3"/>
    <w:rsid w:val="001B1B58"/>
    <w:rsid w:val="001B2FB2"/>
    <w:rsid w:val="001B41EB"/>
    <w:rsid w:val="001B4361"/>
    <w:rsid w:val="001B489F"/>
    <w:rsid w:val="001B509C"/>
    <w:rsid w:val="001B5A04"/>
    <w:rsid w:val="001B6300"/>
    <w:rsid w:val="001B7389"/>
    <w:rsid w:val="001B77E6"/>
    <w:rsid w:val="001B79BB"/>
    <w:rsid w:val="001C0AC9"/>
    <w:rsid w:val="001C1ADB"/>
    <w:rsid w:val="001C1F26"/>
    <w:rsid w:val="001C333B"/>
    <w:rsid w:val="001C64EB"/>
    <w:rsid w:val="001C7FF0"/>
    <w:rsid w:val="001D000E"/>
    <w:rsid w:val="001D061D"/>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2C70"/>
    <w:rsid w:val="00204290"/>
    <w:rsid w:val="0020485B"/>
    <w:rsid w:val="00204C5D"/>
    <w:rsid w:val="00204CC3"/>
    <w:rsid w:val="00204D0E"/>
    <w:rsid w:val="00205666"/>
    <w:rsid w:val="00206AD2"/>
    <w:rsid w:val="0021081C"/>
    <w:rsid w:val="00211FD5"/>
    <w:rsid w:val="00212005"/>
    <w:rsid w:val="0021267C"/>
    <w:rsid w:val="00213A24"/>
    <w:rsid w:val="00214C04"/>
    <w:rsid w:val="00216703"/>
    <w:rsid w:val="00217A1F"/>
    <w:rsid w:val="00220A4E"/>
    <w:rsid w:val="00221072"/>
    <w:rsid w:val="00221BAD"/>
    <w:rsid w:val="00221C79"/>
    <w:rsid w:val="00221CDB"/>
    <w:rsid w:val="00221F5C"/>
    <w:rsid w:val="00222DD8"/>
    <w:rsid w:val="0022536A"/>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57440"/>
    <w:rsid w:val="002608B2"/>
    <w:rsid w:val="00261F95"/>
    <w:rsid w:val="00262DF0"/>
    <w:rsid w:val="00263CC7"/>
    <w:rsid w:val="00264504"/>
    <w:rsid w:val="0026458C"/>
    <w:rsid w:val="00264A07"/>
    <w:rsid w:val="00266371"/>
    <w:rsid w:val="002669CC"/>
    <w:rsid w:val="00266DB1"/>
    <w:rsid w:val="0026784C"/>
    <w:rsid w:val="0026798C"/>
    <w:rsid w:val="00270A9F"/>
    <w:rsid w:val="00271F33"/>
    <w:rsid w:val="0027257B"/>
    <w:rsid w:val="00272A02"/>
    <w:rsid w:val="00272B59"/>
    <w:rsid w:val="00273580"/>
    <w:rsid w:val="0027379B"/>
    <w:rsid w:val="00273A96"/>
    <w:rsid w:val="00274007"/>
    <w:rsid w:val="00274EAE"/>
    <w:rsid w:val="0027613D"/>
    <w:rsid w:val="00276EFF"/>
    <w:rsid w:val="0027728F"/>
    <w:rsid w:val="002803B0"/>
    <w:rsid w:val="00283A39"/>
    <w:rsid w:val="00284065"/>
    <w:rsid w:val="00285CC0"/>
    <w:rsid w:val="002878B1"/>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56FE"/>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0CAC"/>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550"/>
    <w:rsid w:val="00304A17"/>
    <w:rsid w:val="00306E72"/>
    <w:rsid w:val="00306FF5"/>
    <w:rsid w:val="00310271"/>
    <w:rsid w:val="00311AB8"/>
    <w:rsid w:val="00312331"/>
    <w:rsid w:val="00312397"/>
    <w:rsid w:val="003143A1"/>
    <w:rsid w:val="0031609E"/>
    <w:rsid w:val="0031631B"/>
    <w:rsid w:val="00317268"/>
    <w:rsid w:val="00320CE0"/>
    <w:rsid w:val="00322DB2"/>
    <w:rsid w:val="00322F9C"/>
    <w:rsid w:val="00324284"/>
    <w:rsid w:val="00324F73"/>
    <w:rsid w:val="00325776"/>
    <w:rsid w:val="00330223"/>
    <w:rsid w:val="00332751"/>
    <w:rsid w:val="00332DE1"/>
    <w:rsid w:val="0033389E"/>
    <w:rsid w:val="003346A0"/>
    <w:rsid w:val="00334CC0"/>
    <w:rsid w:val="00335C18"/>
    <w:rsid w:val="0034112C"/>
    <w:rsid w:val="00342056"/>
    <w:rsid w:val="0034270A"/>
    <w:rsid w:val="00342ADB"/>
    <w:rsid w:val="00343FEB"/>
    <w:rsid w:val="0034539C"/>
    <w:rsid w:val="003465C1"/>
    <w:rsid w:val="0035101F"/>
    <w:rsid w:val="00351359"/>
    <w:rsid w:val="00352441"/>
    <w:rsid w:val="003527AB"/>
    <w:rsid w:val="003528D0"/>
    <w:rsid w:val="0035325B"/>
    <w:rsid w:val="00356C98"/>
    <w:rsid w:val="00360997"/>
    <w:rsid w:val="0036182D"/>
    <w:rsid w:val="0036353C"/>
    <w:rsid w:val="0036366F"/>
    <w:rsid w:val="00364C1E"/>
    <w:rsid w:val="003650C2"/>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C13"/>
    <w:rsid w:val="00384DB7"/>
    <w:rsid w:val="003856D6"/>
    <w:rsid w:val="00385980"/>
    <w:rsid w:val="00385B8F"/>
    <w:rsid w:val="0038734C"/>
    <w:rsid w:val="00390366"/>
    <w:rsid w:val="00390CC8"/>
    <w:rsid w:val="0039122B"/>
    <w:rsid w:val="00392757"/>
    <w:rsid w:val="00393A53"/>
    <w:rsid w:val="003A0135"/>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4F2"/>
    <w:rsid w:val="003B6910"/>
    <w:rsid w:val="003B6B22"/>
    <w:rsid w:val="003B7B4D"/>
    <w:rsid w:val="003C0A59"/>
    <w:rsid w:val="003C20DC"/>
    <w:rsid w:val="003C225C"/>
    <w:rsid w:val="003C2412"/>
    <w:rsid w:val="003C4674"/>
    <w:rsid w:val="003C6EA5"/>
    <w:rsid w:val="003D26E2"/>
    <w:rsid w:val="003D3575"/>
    <w:rsid w:val="003D35F3"/>
    <w:rsid w:val="003D3A77"/>
    <w:rsid w:val="003D4143"/>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E59"/>
    <w:rsid w:val="003F3F51"/>
    <w:rsid w:val="003F56B6"/>
    <w:rsid w:val="003F5774"/>
    <w:rsid w:val="003F6A33"/>
    <w:rsid w:val="003F6CD5"/>
    <w:rsid w:val="003F73C2"/>
    <w:rsid w:val="003F791E"/>
    <w:rsid w:val="003F7E06"/>
    <w:rsid w:val="00400175"/>
    <w:rsid w:val="0040116B"/>
    <w:rsid w:val="004012E1"/>
    <w:rsid w:val="0040158A"/>
    <w:rsid w:val="00401D05"/>
    <w:rsid w:val="004029D7"/>
    <w:rsid w:val="0040308C"/>
    <w:rsid w:val="00404F39"/>
    <w:rsid w:val="0040686A"/>
    <w:rsid w:val="00407598"/>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C3A"/>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693"/>
    <w:rsid w:val="00492864"/>
    <w:rsid w:val="00492E82"/>
    <w:rsid w:val="0049374E"/>
    <w:rsid w:val="00494A2C"/>
    <w:rsid w:val="00494C38"/>
    <w:rsid w:val="004A11D4"/>
    <w:rsid w:val="004A40F0"/>
    <w:rsid w:val="004A4DD1"/>
    <w:rsid w:val="004A5E97"/>
    <w:rsid w:val="004B1ACC"/>
    <w:rsid w:val="004B20C4"/>
    <w:rsid w:val="004B21D1"/>
    <w:rsid w:val="004B271E"/>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5F0D"/>
    <w:rsid w:val="004F6972"/>
    <w:rsid w:val="004F727F"/>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897"/>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49E1"/>
    <w:rsid w:val="0056501F"/>
    <w:rsid w:val="00565EFE"/>
    <w:rsid w:val="00565F2B"/>
    <w:rsid w:val="00566B18"/>
    <w:rsid w:val="00567D7F"/>
    <w:rsid w:val="005729A2"/>
    <w:rsid w:val="00572FE0"/>
    <w:rsid w:val="00574575"/>
    <w:rsid w:val="00577D43"/>
    <w:rsid w:val="00580329"/>
    <w:rsid w:val="0058269B"/>
    <w:rsid w:val="00582E2F"/>
    <w:rsid w:val="0058318D"/>
    <w:rsid w:val="00584385"/>
    <w:rsid w:val="0058573F"/>
    <w:rsid w:val="0058763F"/>
    <w:rsid w:val="0059014E"/>
    <w:rsid w:val="005904E9"/>
    <w:rsid w:val="00590528"/>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78FD"/>
    <w:rsid w:val="005B1929"/>
    <w:rsid w:val="005B2623"/>
    <w:rsid w:val="005B4D6D"/>
    <w:rsid w:val="005B564D"/>
    <w:rsid w:val="005B5A65"/>
    <w:rsid w:val="005B605E"/>
    <w:rsid w:val="005B7661"/>
    <w:rsid w:val="005B7B78"/>
    <w:rsid w:val="005C0148"/>
    <w:rsid w:val="005C1E68"/>
    <w:rsid w:val="005C294E"/>
    <w:rsid w:val="005C4420"/>
    <w:rsid w:val="005C650F"/>
    <w:rsid w:val="005C6659"/>
    <w:rsid w:val="005C699A"/>
    <w:rsid w:val="005C7D6E"/>
    <w:rsid w:val="005D0124"/>
    <w:rsid w:val="005D4101"/>
    <w:rsid w:val="005D454B"/>
    <w:rsid w:val="005D49A2"/>
    <w:rsid w:val="005D4BF2"/>
    <w:rsid w:val="005D5B9A"/>
    <w:rsid w:val="005D6CD1"/>
    <w:rsid w:val="005D7690"/>
    <w:rsid w:val="005D76D2"/>
    <w:rsid w:val="005E1766"/>
    <w:rsid w:val="005E2879"/>
    <w:rsid w:val="005E33A9"/>
    <w:rsid w:val="005E3762"/>
    <w:rsid w:val="005E456C"/>
    <w:rsid w:val="005E474A"/>
    <w:rsid w:val="005E4939"/>
    <w:rsid w:val="005E5543"/>
    <w:rsid w:val="005F1695"/>
    <w:rsid w:val="005F1A13"/>
    <w:rsid w:val="005F1DF1"/>
    <w:rsid w:val="005F3473"/>
    <w:rsid w:val="005F4CF0"/>
    <w:rsid w:val="005F615D"/>
    <w:rsid w:val="005F794B"/>
    <w:rsid w:val="005F7C17"/>
    <w:rsid w:val="00600CBE"/>
    <w:rsid w:val="006034EB"/>
    <w:rsid w:val="00603F3E"/>
    <w:rsid w:val="00605193"/>
    <w:rsid w:val="00610176"/>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3408"/>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7B8E"/>
    <w:rsid w:val="006606CC"/>
    <w:rsid w:val="00660C73"/>
    <w:rsid w:val="0066206A"/>
    <w:rsid w:val="00662E7C"/>
    <w:rsid w:val="00664A5E"/>
    <w:rsid w:val="0066508A"/>
    <w:rsid w:val="00665829"/>
    <w:rsid w:val="00665C50"/>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02B"/>
    <w:rsid w:val="006C2B35"/>
    <w:rsid w:val="006C36D5"/>
    <w:rsid w:val="006C3982"/>
    <w:rsid w:val="006C48FA"/>
    <w:rsid w:val="006C4E60"/>
    <w:rsid w:val="006C51A3"/>
    <w:rsid w:val="006C5999"/>
    <w:rsid w:val="006C69D9"/>
    <w:rsid w:val="006C6B01"/>
    <w:rsid w:val="006D003C"/>
    <w:rsid w:val="006D04E2"/>
    <w:rsid w:val="006D0E58"/>
    <w:rsid w:val="006D29A7"/>
    <w:rsid w:val="006D498E"/>
    <w:rsid w:val="006D628A"/>
    <w:rsid w:val="006E2608"/>
    <w:rsid w:val="006E2B28"/>
    <w:rsid w:val="006E2B43"/>
    <w:rsid w:val="006E54D8"/>
    <w:rsid w:val="006E56DE"/>
    <w:rsid w:val="006E6759"/>
    <w:rsid w:val="006E7BF3"/>
    <w:rsid w:val="006F01CF"/>
    <w:rsid w:val="006F1789"/>
    <w:rsid w:val="006F1F45"/>
    <w:rsid w:val="006F2029"/>
    <w:rsid w:val="006F3280"/>
    <w:rsid w:val="006F4105"/>
    <w:rsid w:val="006F44B8"/>
    <w:rsid w:val="006F4942"/>
    <w:rsid w:val="006F73A3"/>
    <w:rsid w:val="0070205C"/>
    <w:rsid w:val="007022F7"/>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7299"/>
    <w:rsid w:val="00727449"/>
    <w:rsid w:val="00727944"/>
    <w:rsid w:val="00732EF9"/>
    <w:rsid w:val="007338D1"/>
    <w:rsid w:val="00734DBF"/>
    <w:rsid w:val="0073540C"/>
    <w:rsid w:val="007354BB"/>
    <w:rsid w:val="0073582A"/>
    <w:rsid w:val="00737166"/>
    <w:rsid w:val="00740855"/>
    <w:rsid w:val="00741444"/>
    <w:rsid w:val="00743B4F"/>
    <w:rsid w:val="00744CA3"/>
    <w:rsid w:val="00745EA2"/>
    <w:rsid w:val="00746E69"/>
    <w:rsid w:val="007470B1"/>
    <w:rsid w:val="00747165"/>
    <w:rsid w:val="007509EF"/>
    <w:rsid w:val="00753870"/>
    <w:rsid w:val="00753991"/>
    <w:rsid w:val="00753D39"/>
    <w:rsid w:val="0075484B"/>
    <w:rsid w:val="007559F7"/>
    <w:rsid w:val="00756788"/>
    <w:rsid w:val="00756A24"/>
    <w:rsid w:val="00756F17"/>
    <w:rsid w:val="00760536"/>
    <w:rsid w:val="0076067C"/>
    <w:rsid w:val="00760A2E"/>
    <w:rsid w:val="0076120C"/>
    <w:rsid w:val="00763894"/>
    <w:rsid w:val="00764313"/>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2EAC"/>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6946"/>
    <w:rsid w:val="007D7542"/>
    <w:rsid w:val="007E17CF"/>
    <w:rsid w:val="007E2BA4"/>
    <w:rsid w:val="007E328E"/>
    <w:rsid w:val="007E5038"/>
    <w:rsid w:val="007E7F20"/>
    <w:rsid w:val="007F006D"/>
    <w:rsid w:val="007F06F9"/>
    <w:rsid w:val="007F0E0D"/>
    <w:rsid w:val="007F0FAC"/>
    <w:rsid w:val="007F18DA"/>
    <w:rsid w:val="007F325E"/>
    <w:rsid w:val="007F43CD"/>
    <w:rsid w:val="007F47FD"/>
    <w:rsid w:val="007F47FE"/>
    <w:rsid w:val="007F48DA"/>
    <w:rsid w:val="007F50D6"/>
    <w:rsid w:val="007F5503"/>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26B2F"/>
    <w:rsid w:val="00830B5E"/>
    <w:rsid w:val="00830CD4"/>
    <w:rsid w:val="00831DDD"/>
    <w:rsid w:val="008321A3"/>
    <w:rsid w:val="00832BC2"/>
    <w:rsid w:val="00832C31"/>
    <w:rsid w:val="008348D9"/>
    <w:rsid w:val="00840D02"/>
    <w:rsid w:val="00844DAB"/>
    <w:rsid w:val="00844DF8"/>
    <w:rsid w:val="00845C4D"/>
    <w:rsid w:val="00847511"/>
    <w:rsid w:val="0085163B"/>
    <w:rsid w:val="0085460A"/>
    <w:rsid w:val="00854BEF"/>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0CDC"/>
    <w:rsid w:val="00871190"/>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0D8D"/>
    <w:rsid w:val="00892F46"/>
    <w:rsid w:val="00894BB5"/>
    <w:rsid w:val="00896DE2"/>
    <w:rsid w:val="008A07AA"/>
    <w:rsid w:val="008A1D1D"/>
    <w:rsid w:val="008A300F"/>
    <w:rsid w:val="008A31DE"/>
    <w:rsid w:val="008A5A35"/>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59A5"/>
    <w:rsid w:val="008C5ED3"/>
    <w:rsid w:val="008C70BE"/>
    <w:rsid w:val="008C70E0"/>
    <w:rsid w:val="008C7962"/>
    <w:rsid w:val="008D0D13"/>
    <w:rsid w:val="008D1960"/>
    <w:rsid w:val="008D1BB5"/>
    <w:rsid w:val="008D3A9D"/>
    <w:rsid w:val="008D40DF"/>
    <w:rsid w:val="008D4CAB"/>
    <w:rsid w:val="008D6E18"/>
    <w:rsid w:val="008D708E"/>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478"/>
    <w:rsid w:val="0091691E"/>
    <w:rsid w:val="00916CC0"/>
    <w:rsid w:val="00917AA4"/>
    <w:rsid w:val="0092023C"/>
    <w:rsid w:val="00920AFD"/>
    <w:rsid w:val="00920C1C"/>
    <w:rsid w:val="00920C40"/>
    <w:rsid w:val="00920F77"/>
    <w:rsid w:val="00922223"/>
    <w:rsid w:val="009232B5"/>
    <w:rsid w:val="0092398E"/>
    <w:rsid w:val="009251C2"/>
    <w:rsid w:val="009261D8"/>
    <w:rsid w:val="009263DF"/>
    <w:rsid w:val="0092682C"/>
    <w:rsid w:val="009272C1"/>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81850"/>
    <w:rsid w:val="00982255"/>
    <w:rsid w:val="00982294"/>
    <w:rsid w:val="00984BAA"/>
    <w:rsid w:val="0098631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66B4"/>
    <w:rsid w:val="009B704B"/>
    <w:rsid w:val="009B7A3B"/>
    <w:rsid w:val="009C1A0D"/>
    <w:rsid w:val="009C2778"/>
    <w:rsid w:val="009C2D4B"/>
    <w:rsid w:val="009C30A4"/>
    <w:rsid w:val="009C4923"/>
    <w:rsid w:val="009C4974"/>
    <w:rsid w:val="009C5B31"/>
    <w:rsid w:val="009C5B77"/>
    <w:rsid w:val="009C61EF"/>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38E9"/>
    <w:rsid w:val="009E5B43"/>
    <w:rsid w:val="009E790C"/>
    <w:rsid w:val="009F030F"/>
    <w:rsid w:val="009F03E8"/>
    <w:rsid w:val="009F1873"/>
    <w:rsid w:val="009F2AAC"/>
    <w:rsid w:val="009F3154"/>
    <w:rsid w:val="009F3319"/>
    <w:rsid w:val="009F6189"/>
    <w:rsid w:val="009F6D1B"/>
    <w:rsid w:val="009F7DCB"/>
    <w:rsid w:val="00A00B55"/>
    <w:rsid w:val="00A01920"/>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3CD5"/>
    <w:rsid w:val="00A24846"/>
    <w:rsid w:val="00A27170"/>
    <w:rsid w:val="00A27E1A"/>
    <w:rsid w:val="00A301F6"/>
    <w:rsid w:val="00A30EC8"/>
    <w:rsid w:val="00A324E6"/>
    <w:rsid w:val="00A33709"/>
    <w:rsid w:val="00A349C4"/>
    <w:rsid w:val="00A36301"/>
    <w:rsid w:val="00A36543"/>
    <w:rsid w:val="00A36A2B"/>
    <w:rsid w:val="00A40190"/>
    <w:rsid w:val="00A4149B"/>
    <w:rsid w:val="00A422D6"/>
    <w:rsid w:val="00A42BAF"/>
    <w:rsid w:val="00A43EAF"/>
    <w:rsid w:val="00A465D6"/>
    <w:rsid w:val="00A46836"/>
    <w:rsid w:val="00A46D96"/>
    <w:rsid w:val="00A51F2C"/>
    <w:rsid w:val="00A53DD6"/>
    <w:rsid w:val="00A548A2"/>
    <w:rsid w:val="00A565E1"/>
    <w:rsid w:val="00A56944"/>
    <w:rsid w:val="00A5742A"/>
    <w:rsid w:val="00A57B4C"/>
    <w:rsid w:val="00A60082"/>
    <w:rsid w:val="00A60854"/>
    <w:rsid w:val="00A60C6B"/>
    <w:rsid w:val="00A60CD8"/>
    <w:rsid w:val="00A614AD"/>
    <w:rsid w:val="00A61648"/>
    <w:rsid w:val="00A6261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736"/>
    <w:rsid w:val="00A90B24"/>
    <w:rsid w:val="00A90B4A"/>
    <w:rsid w:val="00A92264"/>
    <w:rsid w:val="00A92825"/>
    <w:rsid w:val="00A92DED"/>
    <w:rsid w:val="00A9373B"/>
    <w:rsid w:val="00A94065"/>
    <w:rsid w:val="00A9527C"/>
    <w:rsid w:val="00A966F5"/>
    <w:rsid w:val="00A96B11"/>
    <w:rsid w:val="00A97A08"/>
    <w:rsid w:val="00A97DBF"/>
    <w:rsid w:val="00AA00D2"/>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1B4"/>
    <w:rsid w:val="00AC363A"/>
    <w:rsid w:val="00AC3F87"/>
    <w:rsid w:val="00AC79D3"/>
    <w:rsid w:val="00AC7B48"/>
    <w:rsid w:val="00AD1223"/>
    <w:rsid w:val="00AD1EE1"/>
    <w:rsid w:val="00AD33B9"/>
    <w:rsid w:val="00AD3D23"/>
    <w:rsid w:val="00AD3FA6"/>
    <w:rsid w:val="00AD4384"/>
    <w:rsid w:val="00AD4EEC"/>
    <w:rsid w:val="00AD6CEF"/>
    <w:rsid w:val="00AD7E3D"/>
    <w:rsid w:val="00AE0DA6"/>
    <w:rsid w:val="00AE1579"/>
    <w:rsid w:val="00AE1EC4"/>
    <w:rsid w:val="00AE2655"/>
    <w:rsid w:val="00AE63CB"/>
    <w:rsid w:val="00AE7D14"/>
    <w:rsid w:val="00AF15C9"/>
    <w:rsid w:val="00AF1BFC"/>
    <w:rsid w:val="00AF1D7A"/>
    <w:rsid w:val="00AF4097"/>
    <w:rsid w:val="00AF5E2C"/>
    <w:rsid w:val="00B0092C"/>
    <w:rsid w:val="00B00F6A"/>
    <w:rsid w:val="00B026E9"/>
    <w:rsid w:val="00B030A0"/>
    <w:rsid w:val="00B037CD"/>
    <w:rsid w:val="00B0461F"/>
    <w:rsid w:val="00B06ED3"/>
    <w:rsid w:val="00B07BCE"/>
    <w:rsid w:val="00B10E8F"/>
    <w:rsid w:val="00B1135F"/>
    <w:rsid w:val="00B11469"/>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0A8"/>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668"/>
    <w:rsid w:val="00B71BD3"/>
    <w:rsid w:val="00B71BEB"/>
    <w:rsid w:val="00B72D35"/>
    <w:rsid w:val="00B72E0B"/>
    <w:rsid w:val="00B72F98"/>
    <w:rsid w:val="00B75F57"/>
    <w:rsid w:val="00B77378"/>
    <w:rsid w:val="00B8049A"/>
    <w:rsid w:val="00B81460"/>
    <w:rsid w:val="00B82FBF"/>
    <w:rsid w:val="00B836F1"/>
    <w:rsid w:val="00B839E7"/>
    <w:rsid w:val="00B83D52"/>
    <w:rsid w:val="00B84555"/>
    <w:rsid w:val="00B84CAA"/>
    <w:rsid w:val="00B86463"/>
    <w:rsid w:val="00B86CE9"/>
    <w:rsid w:val="00B86D17"/>
    <w:rsid w:val="00B87310"/>
    <w:rsid w:val="00B915DB"/>
    <w:rsid w:val="00B91A28"/>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4E19"/>
    <w:rsid w:val="00BB65D0"/>
    <w:rsid w:val="00BB7231"/>
    <w:rsid w:val="00BC0192"/>
    <w:rsid w:val="00BC120E"/>
    <w:rsid w:val="00BC1363"/>
    <w:rsid w:val="00BC1566"/>
    <w:rsid w:val="00BC3FB3"/>
    <w:rsid w:val="00BC41BD"/>
    <w:rsid w:val="00BC49DD"/>
    <w:rsid w:val="00BC4C7B"/>
    <w:rsid w:val="00BC5A4B"/>
    <w:rsid w:val="00BC5D6D"/>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4D14"/>
    <w:rsid w:val="00BF5A79"/>
    <w:rsid w:val="00BF6AE7"/>
    <w:rsid w:val="00BF7575"/>
    <w:rsid w:val="00C0071A"/>
    <w:rsid w:val="00C0080B"/>
    <w:rsid w:val="00C00B7E"/>
    <w:rsid w:val="00C02998"/>
    <w:rsid w:val="00C02D44"/>
    <w:rsid w:val="00C03397"/>
    <w:rsid w:val="00C042B7"/>
    <w:rsid w:val="00C04C75"/>
    <w:rsid w:val="00C050EB"/>
    <w:rsid w:val="00C052F7"/>
    <w:rsid w:val="00C056FF"/>
    <w:rsid w:val="00C066C6"/>
    <w:rsid w:val="00C079C1"/>
    <w:rsid w:val="00C10B22"/>
    <w:rsid w:val="00C11EF0"/>
    <w:rsid w:val="00C129EB"/>
    <w:rsid w:val="00C1305C"/>
    <w:rsid w:val="00C138AA"/>
    <w:rsid w:val="00C161B9"/>
    <w:rsid w:val="00C16905"/>
    <w:rsid w:val="00C16CFB"/>
    <w:rsid w:val="00C16D31"/>
    <w:rsid w:val="00C217AA"/>
    <w:rsid w:val="00C217E4"/>
    <w:rsid w:val="00C224D4"/>
    <w:rsid w:val="00C22B2E"/>
    <w:rsid w:val="00C22C9F"/>
    <w:rsid w:val="00C24C50"/>
    <w:rsid w:val="00C24DA7"/>
    <w:rsid w:val="00C24DA9"/>
    <w:rsid w:val="00C2563D"/>
    <w:rsid w:val="00C26541"/>
    <w:rsid w:val="00C30C39"/>
    <w:rsid w:val="00C32A9B"/>
    <w:rsid w:val="00C340BA"/>
    <w:rsid w:val="00C348EE"/>
    <w:rsid w:val="00C34A31"/>
    <w:rsid w:val="00C351DF"/>
    <w:rsid w:val="00C3637C"/>
    <w:rsid w:val="00C4286A"/>
    <w:rsid w:val="00C43112"/>
    <w:rsid w:val="00C44C6B"/>
    <w:rsid w:val="00C44CDE"/>
    <w:rsid w:val="00C46C51"/>
    <w:rsid w:val="00C4724E"/>
    <w:rsid w:val="00C472F0"/>
    <w:rsid w:val="00C4778B"/>
    <w:rsid w:val="00C47F55"/>
    <w:rsid w:val="00C47FB5"/>
    <w:rsid w:val="00C51348"/>
    <w:rsid w:val="00C52250"/>
    <w:rsid w:val="00C5225A"/>
    <w:rsid w:val="00C53674"/>
    <w:rsid w:val="00C5458D"/>
    <w:rsid w:val="00C554DF"/>
    <w:rsid w:val="00C564BA"/>
    <w:rsid w:val="00C579DE"/>
    <w:rsid w:val="00C60B4D"/>
    <w:rsid w:val="00C61661"/>
    <w:rsid w:val="00C6424F"/>
    <w:rsid w:val="00C64C1C"/>
    <w:rsid w:val="00C67EA5"/>
    <w:rsid w:val="00C71620"/>
    <w:rsid w:val="00C71ACF"/>
    <w:rsid w:val="00C72296"/>
    <w:rsid w:val="00C736E8"/>
    <w:rsid w:val="00C73950"/>
    <w:rsid w:val="00C73EC7"/>
    <w:rsid w:val="00C74CD4"/>
    <w:rsid w:val="00C74D21"/>
    <w:rsid w:val="00C74D52"/>
    <w:rsid w:val="00C74D8C"/>
    <w:rsid w:val="00C75BF5"/>
    <w:rsid w:val="00C766D6"/>
    <w:rsid w:val="00C77384"/>
    <w:rsid w:val="00C815A7"/>
    <w:rsid w:val="00C82114"/>
    <w:rsid w:val="00C8304D"/>
    <w:rsid w:val="00C83160"/>
    <w:rsid w:val="00C83A92"/>
    <w:rsid w:val="00C84871"/>
    <w:rsid w:val="00C8684D"/>
    <w:rsid w:val="00C869D4"/>
    <w:rsid w:val="00C87F0D"/>
    <w:rsid w:val="00C90140"/>
    <w:rsid w:val="00C902A7"/>
    <w:rsid w:val="00C90AEE"/>
    <w:rsid w:val="00C916B8"/>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075"/>
    <w:rsid w:val="00CC545D"/>
    <w:rsid w:val="00CC56F1"/>
    <w:rsid w:val="00CC61FD"/>
    <w:rsid w:val="00CC71B0"/>
    <w:rsid w:val="00CD124D"/>
    <w:rsid w:val="00CD2203"/>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71A6"/>
    <w:rsid w:val="00D071DD"/>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0DB9"/>
    <w:rsid w:val="00D32344"/>
    <w:rsid w:val="00D33215"/>
    <w:rsid w:val="00D332F4"/>
    <w:rsid w:val="00D347D1"/>
    <w:rsid w:val="00D34AF4"/>
    <w:rsid w:val="00D36EC9"/>
    <w:rsid w:val="00D37571"/>
    <w:rsid w:val="00D37575"/>
    <w:rsid w:val="00D37CE9"/>
    <w:rsid w:val="00D407BA"/>
    <w:rsid w:val="00D433DD"/>
    <w:rsid w:val="00D437EA"/>
    <w:rsid w:val="00D44B02"/>
    <w:rsid w:val="00D46374"/>
    <w:rsid w:val="00D4655D"/>
    <w:rsid w:val="00D46C97"/>
    <w:rsid w:val="00D47027"/>
    <w:rsid w:val="00D4764E"/>
    <w:rsid w:val="00D50A16"/>
    <w:rsid w:val="00D515F5"/>
    <w:rsid w:val="00D52E29"/>
    <w:rsid w:val="00D52F2C"/>
    <w:rsid w:val="00D5342D"/>
    <w:rsid w:val="00D54F5E"/>
    <w:rsid w:val="00D56CF9"/>
    <w:rsid w:val="00D60DC2"/>
    <w:rsid w:val="00D611DA"/>
    <w:rsid w:val="00D61D1B"/>
    <w:rsid w:val="00D61D85"/>
    <w:rsid w:val="00D625F1"/>
    <w:rsid w:val="00D629B6"/>
    <w:rsid w:val="00D62A76"/>
    <w:rsid w:val="00D64A6F"/>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2DA3"/>
    <w:rsid w:val="00DA3917"/>
    <w:rsid w:val="00DA468E"/>
    <w:rsid w:val="00DA4E10"/>
    <w:rsid w:val="00DA51BB"/>
    <w:rsid w:val="00DA5986"/>
    <w:rsid w:val="00DA7F0A"/>
    <w:rsid w:val="00DB116B"/>
    <w:rsid w:val="00DB1370"/>
    <w:rsid w:val="00DB265C"/>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D7813"/>
    <w:rsid w:val="00DE0DD7"/>
    <w:rsid w:val="00DE23A7"/>
    <w:rsid w:val="00DE3469"/>
    <w:rsid w:val="00DE5311"/>
    <w:rsid w:val="00DE5A2F"/>
    <w:rsid w:val="00DE5E3A"/>
    <w:rsid w:val="00DE78E5"/>
    <w:rsid w:val="00DE79A8"/>
    <w:rsid w:val="00DF089E"/>
    <w:rsid w:val="00DF2552"/>
    <w:rsid w:val="00DF29C9"/>
    <w:rsid w:val="00DF2DB3"/>
    <w:rsid w:val="00DF33F4"/>
    <w:rsid w:val="00DF3A45"/>
    <w:rsid w:val="00DF3D63"/>
    <w:rsid w:val="00DF3F7A"/>
    <w:rsid w:val="00DF5390"/>
    <w:rsid w:val="00DF58FF"/>
    <w:rsid w:val="00DF61AD"/>
    <w:rsid w:val="00DF6F84"/>
    <w:rsid w:val="00DF7C0A"/>
    <w:rsid w:val="00DF7EBA"/>
    <w:rsid w:val="00DF7F24"/>
    <w:rsid w:val="00E00FDA"/>
    <w:rsid w:val="00E01448"/>
    <w:rsid w:val="00E035ED"/>
    <w:rsid w:val="00E043AF"/>
    <w:rsid w:val="00E04B39"/>
    <w:rsid w:val="00E04C32"/>
    <w:rsid w:val="00E07D0B"/>
    <w:rsid w:val="00E11938"/>
    <w:rsid w:val="00E123E5"/>
    <w:rsid w:val="00E20F8E"/>
    <w:rsid w:val="00E213DF"/>
    <w:rsid w:val="00E27DA9"/>
    <w:rsid w:val="00E3093C"/>
    <w:rsid w:val="00E318C1"/>
    <w:rsid w:val="00E31AD6"/>
    <w:rsid w:val="00E32ABD"/>
    <w:rsid w:val="00E338A3"/>
    <w:rsid w:val="00E36917"/>
    <w:rsid w:val="00E36C3B"/>
    <w:rsid w:val="00E37FF2"/>
    <w:rsid w:val="00E41076"/>
    <w:rsid w:val="00E42476"/>
    <w:rsid w:val="00E43F36"/>
    <w:rsid w:val="00E44E23"/>
    <w:rsid w:val="00E45A2F"/>
    <w:rsid w:val="00E461F5"/>
    <w:rsid w:val="00E46421"/>
    <w:rsid w:val="00E47303"/>
    <w:rsid w:val="00E4786D"/>
    <w:rsid w:val="00E5036B"/>
    <w:rsid w:val="00E52603"/>
    <w:rsid w:val="00E52CD5"/>
    <w:rsid w:val="00E56A85"/>
    <w:rsid w:val="00E56C04"/>
    <w:rsid w:val="00E57407"/>
    <w:rsid w:val="00E576CC"/>
    <w:rsid w:val="00E62857"/>
    <w:rsid w:val="00E645BB"/>
    <w:rsid w:val="00E65A78"/>
    <w:rsid w:val="00E65B53"/>
    <w:rsid w:val="00E6657C"/>
    <w:rsid w:val="00E6691D"/>
    <w:rsid w:val="00E67103"/>
    <w:rsid w:val="00E6750D"/>
    <w:rsid w:val="00E67E10"/>
    <w:rsid w:val="00E7088D"/>
    <w:rsid w:val="00E72879"/>
    <w:rsid w:val="00E7491C"/>
    <w:rsid w:val="00E76401"/>
    <w:rsid w:val="00E776F7"/>
    <w:rsid w:val="00E80DA0"/>
    <w:rsid w:val="00E80EA8"/>
    <w:rsid w:val="00E815AD"/>
    <w:rsid w:val="00E831CE"/>
    <w:rsid w:val="00E833E7"/>
    <w:rsid w:val="00E8462F"/>
    <w:rsid w:val="00E846C2"/>
    <w:rsid w:val="00E86AFC"/>
    <w:rsid w:val="00E9111C"/>
    <w:rsid w:val="00E92F62"/>
    <w:rsid w:val="00E95577"/>
    <w:rsid w:val="00E95D62"/>
    <w:rsid w:val="00E9746E"/>
    <w:rsid w:val="00E97922"/>
    <w:rsid w:val="00EA05E3"/>
    <w:rsid w:val="00EA197B"/>
    <w:rsid w:val="00EA23C6"/>
    <w:rsid w:val="00EA2992"/>
    <w:rsid w:val="00EA37FC"/>
    <w:rsid w:val="00EA3BBA"/>
    <w:rsid w:val="00EA46EC"/>
    <w:rsid w:val="00EA7337"/>
    <w:rsid w:val="00EA76DA"/>
    <w:rsid w:val="00EB107C"/>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4A3E"/>
    <w:rsid w:val="00ED73C9"/>
    <w:rsid w:val="00EE077E"/>
    <w:rsid w:val="00EE2D3B"/>
    <w:rsid w:val="00EE3338"/>
    <w:rsid w:val="00EE3E31"/>
    <w:rsid w:val="00EE4B98"/>
    <w:rsid w:val="00EE590A"/>
    <w:rsid w:val="00EE65FC"/>
    <w:rsid w:val="00EE7694"/>
    <w:rsid w:val="00EE76AD"/>
    <w:rsid w:val="00EF0EF7"/>
    <w:rsid w:val="00EF116D"/>
    <w:rsid w:val="00EF1CB7"/>
    <w:rsid w:val="00EF2D38"/>
    <w:rsid w:val="00EF4B54"/>
    <w:rsid w:val="00EF4E2D"/>
    <w:rsid w:val="00EF50E7"/>
    <w:rsid w:val="00EF5A78"/>
    <w:rsid w:val="00EF6116"/>
    <w:rsid w:val="00EF6971"/>
    <w:rsid w:val="00EF6BDE"/>
    <w:rsid w:val="00EF72A3"/>
    <w:rsid w:val="00F00B06"/>
    <w:rsid w:val="00F01D87"/>
    <w:rsid w:val="00F024EB"/>
    <w:rsid w:val="00F0304A"/>
    <w:rsid w:val="00F0372E"/>
    <w:rsid w:val="00F0554F"/>
    <w:rsid w:val="00F05D07"/>
    <w:rsid w:val="00F0640B"/>
    <w:rsid w:val="00F073BB"/>
    <w:rsid w:val="00F10282"/>
    <w:rsid w:val="00F16ACC"/>
    <w:rsid w:val="00F1771A"/>
    <w:rsid w:val="00F17A62"/>
    <w:rsid w:val="00F21994"/>
    <w:rsid w:val="00F22DD7"/>
    <w:rsid w:val="00F23C21"/>
    <w:rsid w:val="00F23F2F"/>
    <w:rsid w:val="00F255AE"/>
    <w:rsid w:val="00F27D1E"/>
    <w:rsid w:val="00F30519"/>
    <w:rsid w:val="00F305E9"/>
    <w:rsid w:val="00F30745"/>
    <w:rsid w:val="00F30B15"/>
    <w:rsid w:val="00F31072"/>
    <w:rsid w:val="00F31268"/>
    <w:rsid w:val="00F31839"/>
    <w:rsid w:val="00F3355E"/>
    <w:rsid w:val="00F34169"/>
    <w:rsid w:val="00F352AE"/>
    <w:rsid w:val="00F35D17"/>
    <w:rsid w:val="00F36873"/>
    <w:rsid w:val="00F36C3D"/>
    <w:rsid w:val="00F3729D"/>
    <w:rsid w:val="00F37500"/>
    <w:rsid w:val="00F375BA"/>
    <w:rsid w:val="00F4014B"/>
    <w:rsid w:val="00F41DC2"/>
    <w:rsid w:val="00F4244B"/>
    <w:rsid w:val="00F4417F"/>
    <w:rsid w:val="00F448D5"/>
    <w:rsid w:val="00F44B06"/>
    <w:rsid w:val="00F45F87"/>
    <w:rsid w:val="00F4600D"/>
    <w:rsid w:val="00F46B4C"/>
    <w:rsid w:val="00F5175B"/>
    <w:rsid w:val="00F524AC"/>
    <w:rsid w:val="00F54702"/>
    <w:rsid w:val="00F55FAB"/>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69"/>
    <w:rsid w:val="00F92AD1"/>
    <w:rsid w:val="00F92EF9"/>
    <w:rsid w:val="00F93523"/>
    <w:rsid w:val="00F95FAF"/>
    <w:rsid w:val="00FA3ED4"/>
    <w:rsid w:val="00FA4295"/>
    <w:rsid w:val="00FA6056"/>
    <w:rsid w:val="00FA7C44"/>
    <w:rsid w:val="00FB03B5"/>
    <w:rsid w:val="00FB050F"/>
    <w:rsid w:val="00FB101F"/>
    <w:rsid w:val="00FB2503"/>
    <w:rsid w:val="00FB4831"/>
    <w:rsid w:val="00FB56FA"/>
    <w:rsid w:val="00FB6846"/>
    <w:rsid w:val="00FB6DCE"/>
    <w:rsid w:val="00FB6FFD"/>
    <w:rsid w:val="00FC1985"/>
    <w:rsid w:val="00FC1C90"/>
    <w:rsid w:val="00FC284B"/>
    <w:rsid w:val="00FC3069"/>
    <w:rsid w:val="00FC37EE"/>
    <w:rsid w:val="00FC3882"/>
    <w:rsid w:val="00FC60C9"/>
    <w:rsid w:val="00FC6E8B"/>
    <w:rsid w:val="00FD08BB"/>
    <w:rsid w:val="00FD0E73"/>
    <w:rsid w:val="00FD0F3F"/>
    <w:rsid w:val="00FD2DBA"/>
    <w:rsid w:val="00FD3D1D"/>
    <w:rsid w:val="00FD42B1"/>
    <w:rsid w:val="00FD44C5"/>
    <w:rsid w:val="00FD5BC4"/>
    <w:rsid w:val="00FD5E74"/>
    <w:rsid w:val="00FD7249"/>
    <w:rsid w:val="00FD766A"/>
    <w:rsid w:val="00FE6A6D"/>
    <w:rsid w:val="00FE6E74"/>
    <w:rsid w:val="00FE7BDD"/>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 w:val="00FF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fillcolor="white">
      <v:fill color="white"/>
    </o:shapedefaults>
    <o:shapelayout v:ext="edit">
      <o:idmap v:ext="edit" data="1"/>
    </o:shapelayout>
  </w:shapeDefaults>
  <w:decimalSymbol w:val="."/>
  <w:listSeparator w:val=","/>
  <w14:docId w14:val="5888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0" w:defQFormat="0" w:count="267">
    <w:lsdException w:name="Normal" w:locked="0" w:semiHidden="0" w:uiPriority="0"/>
    <w:lsdException w:name="heading 1" w:semiHidden="0" w:uiPriority="0"/>
    <w:lsdException w:name="heading 2" w:uiPriority="0" w:unhideWhenUsed="1"/>
    <w:lsdException w:name="heading 3" w:uiPriority="0" w:unhideWhenUsed="1"/>
    <w:lsdException w:name="heading 4" w:uiPriority="0" w:unhideWhenUsed="1"/>
    <w:lsdException w:name="heading 5" w:uiPriority="0" w:unhideWhenUsed="1"/>
    <w:lsdException w:name="heading 6" w:uiPriority="0" w:unhideWhenUsed="1"/>
    <w:lsdException w:name="heading 7" w:uiPriority="0" w:unhideWhenUsed="1"/>
    <w:lsdException w:name="heading 8" w:uiPriority="0" w:unhideWhenUsed="1"/>
    <w:lsdException w:name="heading 9" w:uiPriority="0"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footnote text" w:uiPriority="99" w:unhideWhenUsed="1"/>
    <w:lsdException w:name="annotation text" w:unhideWhenUsed="1"/>
    <w:lsdException w:name="header" w:uiPriority="0" w:unhideWhenUsed="1" w:qFormat="1"/>
    <w:lsdException w:name="footer" w:uiPriority="99" w:unhideWhenUsed="1"/>
    <w:lsdException w:name="index heading" w:unhideWhenUsed="1"/>
    <w:lsdException w:name="caption" w:unhideWhenUsed="1"/>
    <w:lsdException w:name="envelope address" w:unhideWhenUsed="1"/>
    <w:lsdException w:name="envelope return" w:unhideWhenUsed="1"/>
    <w:lsdException w:name="annotation reference" w:unhideWhenUsed="1"/>
    <w:lsdException w:name="endnote text" w:uiPriority="99" w:unhideWhenUsed="1"/>
    <w:lsdException w:name="macro"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Closing" w:uiPriority="99" w:unhideWhenUsed="1"/>
    <w:lsdException w:name="Default Paragraph Font" w:locked="0" w:uiPriority="1" w:unhideWhenUsed="1"/>
    <w:lsdException w:name="Body Text" w:uiPriority="0" w:unhideWhenUsed="1"/>
    <w:lsdException w:name="Body Text Indent" w:uiPriority="99"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Date" w:uiPriority="99" w:unhideWhenUsed="1"/>
    <w:lsdException w:name="Body Text First Indent" w:uiPriority="99" w:unhideWhenUsed="1"/>
    <w:lsdException w:name="Body Text First Indent 2" w:uiPriority="99" w:unhideWhenUsed="1"/>
    <w:lsdException w:name="Note Heading" w:unhideWhenUsed="1"/>
    <w:lsdException w:name="Body Text 2" w:uiPriority="99" w:unhideWhenUsed="1"/>
    <w:lsdException w:name="Body Text 3" w:uiPriority="99" w:unhideWhenUsed="1"/>
    <w:lsdException w:name="Body Text Indent 2" w:uiPriority="99" w:unhideWhenUsed="1"/>
    <w:lsdException w:name="Body Text Indent 3" w:uiPriority="99" w:unhideWhenUsed="1"/>
    <w:lsdException w:name="Block Text" w:unhideWhenUsed="1"/>
    <w:lsdException w:name="Strong" w:uiPriority="22" w:qFormat="1"/>
    <w:lsdException w:name="Document Map" w:uiPriority="99" w:unhideWhenUsed="1"/>
    <w:lsdException w:name="E-mail Signature" w:uiPriority="99" w:unhideWhenUsed="1"/>
    <w:lsdException w:name="HTML Top of Form" w:locked="0" w:uiPriority="99" w:unhideWhenUsed="1"/>
    <w:lsdException w:name="HTML Bottom of Form" w:locked="0" w:uiPriority="99" w:unhideWhenUsed="1"/>
    <w:lsdException w:name="Normal (Web)" w:uiPriority="99" w:unhideWhenUsed="1"/>
    <w:lsdException w:name="HTML Address" w:unhideWhenUsed="1"/>
    <w:lsdException w:name="HTML Preformatted" w:unhideWhenUsed="1"/>
    <w:lsdException w:name="Normal Table" w:locked="0" w:uiPriority="99" w:unhideWhenUsed="1"/>
    <w:lsdException w:name="annotation subject" w:uiPriority="0" w:unhideWhenUsed="1"/>
    <w:lsdException w:name="No List" w:locked="0"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locked="0" w:uiPriority="0"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uiPriority="99" w:unhideWhenUsed="1"/>
    <w:lsdException w:name="Table Grid" w:locked="0" w:semiHidden="0" w:uiPriority="59"/>
    <w:lsdException w:name="Table Theme"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uiPriority="99"/>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ibliography" w:unhideWhenUsed="1"/>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uiPriority w:val="1"/>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uiPriority w:va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right="72"/>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basedOn w:val="Normal"/>
    <w:link w:val="ATAFooterChar"/>
    <w:locked/>
    <w:rsid w:val="00E41076"/>
    <w:rPr>
      <w:rFonts w:ascii="Arial" w:hAnsi="Arial" w:cs="Arial"/>
      <w:sz w:val="18"/>
      <w:szCs w:val="18"/>
    </w:rPr>
  </w:style>
  <w:style w:type="character" w:customStyle="1" w:styleId="ATAFooterChar">
    <w:name w:val="ATA Footer Char"/>
    <w:basedOn w:val="DefaultParagraphFont"/>
    <w:link w:val="ATAFooter"/>
    <w:rsid w:val="00E41076"/>
    <w:rPr>
      <w:rFonts w:ascii="Arial" w:hAnsi="Arial" w:cs="Arial"/>
      <w:sz w:val="18"/>
      <w:szCs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customStyle="1" w:styleId="ATABodyFacSlideBulletLevel02">
    <w:name w:val="ATA Body/Fac/Slide Bullet Level 02"/>
    <w:basedOn w:val="ATABodyFacSlideBulletLevel01"/>
    <w:link w:val="ATABodyFacSlideBulletLevel02Char"/>
    <w:uiPriority w:val="3"/>
    <w:qFormat/>
    <w:rsid w:val="00FF7A0A"/>
    <w:pPr>
      <w:numPr>
        <w:numId w:val="21"/>
      </w:numPr>
      <w:tabs>
        <w:tab w:val="num" w:pos="360"/>
      </w:tabs>
      <w:ind w:left="504" w:hanging="216"/>
      <w:outlineLvl w:val="1"/>
    </w:pPr>
  </w:style>
  <w:style w:type="character" w:customStyle="1" w:styleId="ATABodyFacSlideBulletLevel02Char">
    <w:name w:val="ATA Body/Fac/Slide Bullet Level 02 Char"/>
    <w:basedOn w:val="ATABodyFacSlideBulletLevel01Char"/>
    <w:link w:val="ATABodyFacSlideBulletLevel02"/>
    <w:uiPriority w:val="3"/>
    <w:rsid w:val="00FF7A0A"/>
    <w:rPr>
      <w:color w:val="000000"/>
    </w:rPr>
  </w:style>
  <w:style w:type="paragraph" w:styleId="Header">
    <w:name w:val="header"/>
    <w:basedOn w:val="Normal"/>
    <w:link w:val="HeaderChar"/>
    <w:unhideWhenUsed/>
    <w:qFormat/>
    <w:locked/>
    <w:rsid w:val="00AC363A"/>
    <w:pPr>
      <w:tabs>
        <w:tab w:val="center" w:pos="4680"/>
        <w:tab w:val="right" w:pos="9360"/>
      </w:tabs>
    </w:pPr>
  </w:style>
  <w:style w:type="paragraph" w:customStyle="1" w:styleId="ATABodyFacSlideBulletLevel01">
    <w:name w:val="ATA Body/Fac/Slide Bullet Level 01"/>
    <w:link w:val="ATABodyFacSlideBulletLevel01Char"/>
    <w:uiPriority w:val="3"/>
    <w:qFormat/>
    <w:rsid w:val="00FF7A0A"/>
    <w:pPr>
      <w:numPr>
        <w:numId w:val="20"/>
      </w:numPr>
      <w:ind w:left="288" w:right="72" w:hanging="216"/>
    </w:pPr>
    <w:rPr>
      <w:color w:val="000000"/>
    </w:rPr>
  </w:style>
  <w:style w:type="character" w:customStyle="1" w:styleId="ATABodyFacSlideBulletLevel01Char">
    <w:name w:val="ATA Body/Fac/Slide Bullet Level 01 Char"/>
    <w:basedOn w:val="DefaultParagraphFont"/>
    <w:link w:val="ATABodyFacSlideBulletLevel01"/>
    <w:uiPriority w:val="3"/>
    <w:rsid w:val="00FF7A0A"/>
    <w:rPr>
      <w:color w:val="000000"/>
    </w:rPr>
  </w:style>
  <w:style w:type="character" w:customStyle="1" w:styleId="HeaderChar">
    <w:name w:val="Header Char"/>
    <w:basedOn w:val="DefaultParagraphFont"/>
    <w:link w:val="Header"/>
    <w:rsid w:val="00AC363A"/>
  </w:style>
  <w:style w:type="paragraph" w:styleId="Footer">
    <w:name w:val="footer"/>
    <w:basedOn w:val="Normal"/>
    <w:link w:val="FooterChar"/>
    <w:uiPriority w:val="99"/>
    <w:unhideWhenUsed/>
    <w:locked/>
    <w:rsid w:val="00AC363A"/>
    <w:pPr>
      <w:tabs>
        <w:tab w:val="center" w:pos="4680"/>
        <w:tab w:val="right" w:pos="9360"/>
      </w:tabs>
    </w:pPr>
  </w:style>
  <w:style w:type="character" w:customStyle="1" w:styleId="FooterChar">
    <w:name w:val="Footer Char"/>
    <w:basedOn w:val="DefaultParagraphFont"/>
    <w:link w:val="Footer"/>
    <w:uiPriority w:val="99"/>
    <w:rsid w:val="00AC363A"/>
  </w:style>
  <w:style w:type="paragraph" w:customStyle="1" w:styleId="ATASlideFacNoteLevel01">
    <w:name w:val="ATA Slide/Fac Note Level 01"/>
    <w:link w:val="ATASlideFacNoteLevel01Char"/>
    <w:qFormat/>
    <w:rsid w:val="00180CC0"/>
    <w:pPr>
      <w:ind w:left="360" w:right="72" w:hanging="288"/>
    </w:pPr>
    <w:rPr>
      <w:color w:val="000000"/>
    </w:rPr>
  </w:style>
  <w:style w:type="character" w:customStyle="1" w:styleId="ATASlideFacNoteLevel01Char">
    <w:name w:val="ATA Slide/Fac Note Level 01 Char"/>
    <w:link w:val="ATASlideFacNoteLevel01"/>
    <w:rsid w:val="00180CC0"/>
    <w:rPr>
      <w:color w:val="000000"/>
    </w:rPr>
  </w:style>
  <w:style w:type="paragraph" w:customStyle="1" w:styleId="ATASlideFacNoteLevel02">
    <w:name w:val="ATA Slide/Fac Note Level 02"/>
    <w:basedOn w:val="ATASlideFacNoteLevel01"/>
    <w:link w:val="ATASlideFacNoteLevel02Char"/>
    <w:qFormat/>
    <w:rsid w:val="00180CC0"/>
    <w:pPr>
      <w:ind w:left="720" w:right="0" w:hanging="360"/>
    </w:pPr>
    <w:rPr>
      <w:rFonts w:asciiTheme="majorHAnsi" w:eastAsiaTheme="minorHAnsi" w:hAnsiTheme="majorHAnsi" w:cstheme="minorBidi"/>
      <w:szCs w:val="22"/>
    </w:rPr>
  </w:style>
  <w:style w:type="character" w:customStyle="1" w:styleId="ATASlideFacNoteLevel02Char">
    <w:name w:val="ATA Slide/Fac Note Level 02 Char"/>
    <w:basedOn w:val="ATASlideFacNoteLevel01Char"/>
    <w:link w:val="ATASlideFacNoteLevel02"/>
    <w:rsid w:val="00180CC0"/>
    <w:rPr>
      <w:rFonts w:asciiTheme="majorHAnsi" w:eastAsiaTheme="minorHAnsi" w:hAnsiTheme="majorHAnsi" w:cstheme="minorBidi"/>
      <w:color w:val="000000"/>
      <w:szCs w:val="22"/>
    </w:rPr>
  </w:style>
  <w:style w:type="paragraph" w:customStyle="1" w:styleId="ATABodyBulletLevel02">
    <w:name w:val="ATA Body Bullet Level 02"/>
    <w:basedOn w:val="ATABody"/>
    <w:next w:val="Normal"/>
    <w:uiPriority w:val="2"/>
    <w:qFormat/>
    <w:rsid w:val="00180CC0"/>
    <w:pPr>
      <w:ind w:left="576" w:hanging="288"/>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0" w:defQFormat="0" w:count="267">
    <w:lsdException w:name="Normal" w:locked="0" w:semiHidden="0" w:uiPriority="0"/>
    <w:lsdException w:name="heading 1" w:semiHidden="0" w:uiPriority="0"/>
    <w:lsdException w:name="heading 2" w:uiPriority="0" w:unhideWhenUsed="1"/>
    <w:lsdException w:name="heading 3" w:uiPriority="0" w:unhideWhenUsed="1"/>
    <w:lsdException w:name="heading 4" w:uiPriority="0" w:unhideWhenUsed="1"/>
    <w:lsdException w:name="heading 5" w:uiPriority="0" w:unhideWhenUsed="1"/>
    <w:lsdException w:name="heading 6" w:uiPriority="0" w:unhideWhenUsed="1"/>
    <w:lsdException w:name="heading 7" w:uiPriority="0" w:unhideWhenUsed="1"/>
    <w:lsdException w:name="heading 8" w:uiPriority="0" w:unhideWhenUsed="1"/>
    <w:lsdException w:name="heading 9" w:uiPriority="0"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footnote text" w:uiPriority="99" w:unhideWhenUsed="1"/>
    <w:lsdException w:name="annotation text" w:unhideWhenUsed="1"/>
    <w:lsdException w:name="header" w:uiPriority="0" w:unhideWhenUsed="1" w:qFormat="1"/>
    <w:lsdException w:name="footer" w:uiPriority="99" w:unhideWhenUsed="1"/>
    <w:lsdException w:name="index heading" w:unhideWhenUsed="1"/>
    <w:lsdException w:name="caption" w:unhideWhenUsed="1"/>
    <w:lsdException w:name="envelope address" w:unhideWhenUsed="1"/>
    <w:lsdException w:name="envelope return" w:unhideWhenUsed="1"/>
    <w:lsdException w:name="annotation reference" w:unhideWhenUsed="1"/>
    <w:lsdException w:name="endnote text" w:uiPriority="99" w:unhideWhenUsed="1"/>
    <w:lsdException w:name="macro"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Closing" w:uiPriority="99" w:unhideWhenUsed="1"/>
    <w:lsdException w:name="Default Paragraph Font" w:locked="0" w:uiPriority="1" w:unhideWhenUsed="1"/>
    <w:lsdException w:name="Body Text" w:uiPriority="0" w:unhideWhenUsed="1"/>
    <w:lsdException w:name="Body Text Indent" w:uiPriority="99"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Date" w:uiPriority="99" w:unhideWhenUsed="1"/>
    <w:lsdException w:name="Body Text First Indent" w:uiPriority="99" w:unhideWhenUsed="1"/>
    <w:lsdException w:name="Body Text First Indent 2" w:uiPriority="99" w:unhideWhenUsed="1"/>
    <w:lsdException w:name="Note Heading" w:unhideWhenUsed="1"/>
    <w:lsdException w:name="Body Text 2" w:uiPriority="99" w:unhideWhenUsed="1"/>
    <w:lsdException w:name="Body Text 3" w:uiPriority="99" w:unhideWhenUsed="1"/>
    <w:lsdException w:name="Body Text Indent 2" w:uiPriority="99" w:unhideWhenUsed="1"/>
    <w:lsdException w:name="Body Text Indent 3" w:uiPriority="99" w:unhideWhenUsed="1"/>
    <w:lsdException w:name="Block Text" w:unhideWhenUsed="1"/>
    <w:lsdException w:name="Strong" w:uiPriority="22" w:qFormat="1"/>
    <w:lsdException w:name="Document Map" w:uiPriority="99" w:unhideWhenUsed="1"/>
    <w:lsdException w:name="E-mail Signature" w:uiPriority="99" w:unhideWhenUsed="1"/>
    <w:lsdException w:name="HTML Top of Form" w:locked="0" w:uiPriority="99" w:unhideWhenUsed="1"/>
    <w:lsdException w:name="HTML Bottom of Form" w:locked="0" w:uiPriority="99" w:unhideWhenUsed="1"/>
    <w:lsdException w:name="Normal (Web)" w:uiPriority="99" w:unhideWhenUsed="1"/>
    <w:lsdException w:name="HTML Address" w:unhideWhenUsed="1"/>
    <w:lsdException w:name="HTML Preformatted" w:unhideWhenUsed="1"/>
    <w:lsdException w:name="Normal Table" w:locked="0" w:uiPriority="99" w:unhideWhenUsed="1"/>
    <w:lsdException w:name="annotation subject" w:uiPriority="0" w:unhideWhenUsed="1"/>
    <w:lsdException w:name="No List" w:locked="0"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locked="0" w:uiPriority="0"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uiPriority="99" w:unhideWhenUsed="1"/>
    <w:lsdException w:name="Table Grid" w:locked="0" w:semiHidden="0" w:uiPriority="59"/>
    <w:lsdException w:name="Table Theme"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uiPriority="99"/>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ibliography" w:unhideWhenUsed="1"/>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uiPriority w:val="1"/>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uiPriority w:va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right="72"/>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basedOn w:val="Normal"/>
    <w:link w:val="ATAFooterChar"/>
    <w:locked/>
    <w:rsid w:val="00E41076"/>
    <w:rPr>
      <w:rFonts w:ascii="Arial" w:hAnsi="Arial" w:cs="Arial"/>
      <w:sz w:val="18"/>
      <w:szCs w:val="18"/>
    </w:rPr>
  </w:style>
  <w:style w:type="character" w:customStyle="1" w:styleId="ATAFooterChar">
    <w:name w:val="ATA Footer Char"/>
    <w:basedOn w:val="DefaultParagraphFont"/>
    <w:link w:val="ATAFooter"/>
    <w:rsid w:val="00E41076"/>
    <w:rPr>
      <w:rFonts w:ascii="Arial" w:hAnsi="Arial" w:cs="Arial"/>
      <w:sz w:val="18"/>
      <w:szCs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customStyle="1" w:styleId="ATABodyFacSlideBulletLevel02">
    <w:name w:val="ATA Body/Fac/Slide Bullet Level 02"/>
    <w:basedOn w:val="ATABodyFacSlideBulletLevel01"/>
    <w:link w:val="ATABodyFacSlideBulletLevel02Char"/>
    <w:uiPriority w:val="3"/>
    <w:qFormat/>
    <w:rsid w:val="00FF7A0A"/>
    <w:pPr>
      <w:numPr>
        <w:numId w:val="21"/>
      </w:numPr>
      <w:tabs>
        <w:tab w:val="num" w:pos="360"/>
      </w:tabs>
      <w:ind w:left="504" w:hanging="216"/>
      <w:outlineLvl w:val="1"/>
    </w:pPr>
  </w:style>
  <w:style w:type="character" w:customStyle="1" w:styleId="ATABodyFacSlideBulletLevel02Char">
    <w:name w:val="ATA Body/Fac/Slide Bullet Level 02 Char"/>
    <w:basedOn w:val="ATABodyFacSlideBulletLevel01Char"/>
    <w:link w:val="ATABodyFacSlideBulletLevel02"/>
    <w:uiPriority w:val="3"/>
    <w:rsid w:val="00FF7A0A"/>
    <w:rPr>
      <w:color w:val="000000"/>
    </w:rPr>
  </w:style>
  <w:style w:type="paragraph" w:styleId="Header">
    <w:name w:val="header"/>
    <w:basedOn w:val="Normal"/>
    <w:link w:val="HeaderChar"/>
    <w:unhideWhenUsed/>
    <w:qFormat/>
    <w:locked/>
    <w:rsid w:val="00AC363A"/>
    <w:pPr>
      <w:tabs>
        <w:tab w:val="center" w:pos="4680"/>
        <w:tab w:val="right" w:pos="9360"/>
      </w:tabs>
    </w:pPr>
  </w:style>
  <w:style w:type="paragraph" w:customStyle="1" w:styleId="ATABodyFacSlideBulletLevel01">
    <w:name w:val="ATA Body/Fac/Slide Bullet Level 01"/>
    <w:link w:val="ATABodyFacSlideBulletLevel01Char"/>
    <w:uiPriority w:val="3"/>
    <w:qFormat/>
    <w:rsid w:val="00FF7A0A"/>
    <w:pPr>
      <w:numPr>
        <w:numId w:val="20"/>
      </w:numPr>
      <w:ind w:left="288" w:right="72" w:hanging="216"/>
    </w:pPr>
    <w:rPr>
      <w:color w:val="000000"/>
    </w:rPr>
  </w:style>
  <w:style w:type="character" w:customStyle="1" w:styleId="ATABodyFacSlideBulletLevel01Char">
    <w:name w:val="ATA Body/Fac/Slide Bullet Level 01 Char"/>
    <w:basedOn w:val="DefaultParagraphFont"/>
    <w:link w:val="ATABodyFacSlideBulletLevel01"/>
    <w:uiPriority w:val="3"/>
    <w:rsid w:val="00FF7A0A"/>
    <w:rPr>
      <w:color w:val="000000"/>
    </w:rPr>
  </w:style>
  <w:style w:type="character" w:customStyle="1" w:styleId="HeaderChar">
    <w:name w:val="Header Char"/>
    <w:basedOn w:val="DefaultParagraphFont"/>
    <w:link w:val="Header"/>
    <w:rsid w:val="00AC363A"/>
  </w:style>
  <w:style w:type="paragraph" w:styleId="Footer">
    <w:name w:val="footer"/>
    <w:basedOn w:val="Normal"/>
    <w:link w:val="FooterChar"/>
    <w:uiPriority w:val="99"/>
    <w:unhideWhenUsed/>
    <w:locked/>
    <w:rsid w:val="00AC363A"/>
    <w:pPr>
      <w:tabs>
        <w:tab w:val="center" w:pos="4680"/>
        <w:tab w:val="right" w:pos="9360"/>
      </w:tabs>
    </w:pPr>
  </w:style>
  <w:style w:type="character" w:customStyle="1" w:styleId="FooterChar">
    <w:name w:val="Footer Char"/>
    <w:basedOn w:val="DefaultParagraphFont"/>
    <w:link w:val="Footer"/>
    <w:uiPriority w:val="99"/>
    <w:rsid w:val="00AC363A"/>
  </w:style>
  <w:style w:type="paragraph" w:customStyle="1" w:styleId="ATASlideFacNoteLevel01">
    <w:name w:val="ATA Slide/Fac Note Level 01"/>
    <w:link w:val="ATASlideFacNoteLevel01Char"/>
    <w:qFormat/>
    <w:rsid w:val="00180CC0"/>
    <w:pPr>
      <w:ind w:left="360" w:right="72" w:hanging="288"/>
    </w:pPr>
    <w:rPr>
      <w:color w:val="000000"/>
    </w:rPr>
  </w:style>
  <w:style w:type="character" w:customStyle="1" w:styleId="ATASlideFacNoteLevel01Char">
    <w:name w:val="ATA Slide/Fac Note Level 01 Char"/>
    <w:link w:val="ATASlideFacNoteLevel01"/>
    <w:rsid w:val="00180CC0"/>
    <w:rPr>
      <w:color w:val="000000"/>
    </w:rPr>
  </w:style>
  <w:style w:type="paragraph" w:customStyle="1" w:styleId="ATASlideFacNoteLevel02">
    <w:name w:val="ATA Slide/Fac Note Level 02"/>
    <w:basedOn w:val="ATASlideFacNoteLevel01"/>
    <w:link w:val="ATASlideFacNoteLevel02Char"/>
    <w:qFormat/>
    <w:rsid w:val="00180CC0"/>
    <w:pPr>
      <w:ind w:left="720" w:right="0" w:hanging="360"/>
    </w:pPr>
    <w:rPr>
      <w:rFonts w:asciiTheme="majorHAnsi" w:eastAsiaTheme="minorHAnsi" w:hAnsiTheme="majorHAnsi" w:cstheme="minorBidi"/>
      <w:szCs w:val="22"/>
    </w:rPr>
  </w:style>
  <w:style w:type="character" w:customStyle="1" w:styleId="ATASlideFacNoteLevel02Char">
    <w:name w:val="ATA Slide/Fac Note Level 02 Char"/>
    <w:basedOn w:val="ATASlideFacNoteLevel01Char"/>
    <w:link w:val="ATASlideFacNoteLevel02"/>
    <w:rsid w:val="00180CC0"/>
    <w:rPr>
      <w:rFonts w:asciiTheme="majorHAnsi" w:eastAsiaTheme="minorHAnsi" w:hAnsiTheme="majorHAnsi" w:cstheme="minorBidi"/>
      <w:color w:val="000000"/>
      <w:szCs w:val="22"/>
    </w:rPr>
  </w:style>
  <w:style w:type="paragraph" w:customStyle="1" w:styleId="ATABodyBulletLevel02">
    <w:name w:val="ATA Body Bullet Level 02"/>
    <w:basedOn w:val="ATABody"/>
    <w:next w:val="Normal"/>
    <w:uiPriority w:val="2"/>
    <w:qFormat/>
    <w:rsid w:val="00180CC0"/>
    <w:pPr>
      <w:ind w:left="576" w:hanging="288"/>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 w:id="196458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Temp\Temp1_Course%20Design.zip\FG%20and%20PG\3.Mod\CourseAcronym95a_Evaluation%20and%20Commencement_FG-PG_vNO.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246B95740BF47B983F3524C60EBF1AC"/>
        <w:category>
          <w:name w:val="General"/>
          <w:gallery w:val="placeholder"/>
        </w:category>
        <w:types>
          <w:type w:val="bbPlcHdr"/>
        </w:types>
        <w:behaviors>
          <w:behavior w:val="content"/>
        </w:behaviors>
        <w:guid w:val="{31DF2DD7-F460-4D17-AB5C-BE90AACF6F43}"/>
      </w:docPartPr>
      <w:docPartBody>
        <w:p w14:paraId="57BA9430" w14:textId="77777777" w:rsidR="00E148EF" w:rsidRDefault="00D059ED" w:rsidP="00D059ED">
          <w:pPr>
            <w:pStyle w:val="0246B95740BF47B983F3524C60EBF1AC"/>
          </w:pPr>
          <w:r>
            <w:rPr>
              <w:rStyle w:val="PlaceholderText"/>
              <w:rFonts w:eastAsia="Arial Unicode MS"/>
            </w:rPr>
            <w:t>Numeric Day</w:t>
          </w:r>
        </w:p>
      </w:docPartBody>
    </w:docPart>
    <w:docPart>
      <w:docPartPr>
        <w:name w:val="153AE342CF0740DC9AE714A52923B8D4"/>
        <w:category>
          <w:name w:val="General"/>
          <w:gallery w:val="placeholder"/>
        </w:category>
        <w:types>
          <w:type w:val="bbPlcHdr"/>
        </w:types>
        <w:behaviors>
          <w:behavior w:val="content"/>
        </w:behaviors>
        <w:guid w:val="{DCFB6FE0-4A08-4EF8-8658-61BF3817D6D5}"/>
      </w:docPartPr>
      <w:docPartBody>
        <w:p w14:paraId="57BA9431" w14:textId="77777777" w:rsidR="00E148EF" w:rsidRDefault="00D059ED" w:rsidP="00D059ED">
          <w:pPr>
            <w:pStyle w:val="153AE342CF0740DC9AE714A52923B8D4"/>
          </w:pPr>
          <w:r>
            <w:rPr>
              <w:rStyle w:val="PlaceholderText"/>
              <w:rFonts w:eastAsia="Arial Unicode MS"/>
            </w:rPr>
            <w:t>Numeric Day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7C2"/>
    <w:rsid w:val="001B57C2"/>
    <w:rsid w:val="00476424"/>
    <w:rsid w:val="00495B8D"/>
    <w:rsid w:val="005C6CF1"/>
    <w:rsid w:val="006041AB"/>
    <w:rsid w:val="006A5E31"/>
    <w:rsid w:val="006A7ECD"/>
    <w:rsid w:val="00737285"/>
    <w:rsid w:val="009362B5"/>
    <w:rsid w:val="009A4D42"/>
    <w:rsid w:val="00BE00AF"/>
    <w:rsid w:val="00CA22A5"/>
    <w:rsid w:val="00D059ED"/>
    <w:rsid w:val="00E1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BA943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D059ED"/>
    <w:rPr>
      <w:color w:val="808080"/>
    </w:rPr>
  </w:style>
  <w:style w:type="paragraph" w:customStyle="1" w:styleId="096965C748C649E796554ED11459B4B1">
    <w:name w:val="096965C748C649E796554ED11459B4B1"/>
  </w:style>
  <w:style w:type="paragraph" w:customStyle="1" w:styleId="3484ED48FA524FF3B155834D7413E8B1">
    <w:name w:val="3484ED48FA524FF3B155834D7413E8B1"/>
  </w:style>
  <w:style w:type="paragraph" w:customStyle="1" w:styleId="A1D04D7EC29D487A90CE9D5ECFEB2F7A">
    <w:name w:val="A1D04D7EC29D487A90CE9D5ECFEB2F7A"/>
  </w:style>
  <w:style w:type="paragraph" w:customStyle="1" w:styleId="0246B95740BF47B983F3524C60EBF1AC">
    <w:name w:val="0246B95740BF47B983F3524C60EBF1AC"/>
    <w:rsid w:val="00D059ED"/>
  </w:style>
  <w:style w:type="paragraph" w:customStyle="1" w:styleId="153AE342CF0740DC9AE714A52923B8D4">
    <w:name w:val="153AE342CF0740DC9AE714A52923B8D4"/>
    <w:rsid w:val="00D059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D059ED"/>
    <w:rPr>
      <w:color w:val="808080"/>
    </w:rPr>
  </w:style>
  <w:style w:type="paragraph" w:customStyle="1" w:styleId="096965C748C649E796554ED11459B4B1">
    <w:name w:val="096965C748C649E796554ED11459B4B1"/>
  </w:style>
  <w:style w:type="paragraph" w:customStyle="1" w:styleId="3484ED48FA524FF3B155834D7413E8B1">
    <w:name w:val="3484ED48FA524FF3B155834D7413E8B1"/>
  </w:style>
  <w:style w:type="paragraph" w:customStyle="1" w:styleId="A1D04D7EC29D487A90CE9D5ECFEB2F7A">
    <w:name w:val="A1D04D7EC29D487A90CE9D5ECFEB2F7A"/>
  </w:style>
  <w:style w:type="paragraph" w:customStyle="1" w:styleId="0246B95740BF47B983F3524C60EBF1AC">
    <w:name w:val="0246B95740BF47B983F3524C60EBF1AC"/>
    <w:rsid w:val="00D059ED"/>
  </w:style>
  <w:style w:type="paragraph" w:customStyle="1" w:styleId="153AE342CF0740DC9AE714A52923B8D4">
    <w:name w:val="153AE342CF0740DC9AE714A52923B8D4"/>
    <w:rsid w:val="00D05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lders xmlns="0b39b100-34c8-42a1-9ad6-b6ff7a1420fd">Facilitator Guide</Folders>
    <LS_x0020_Folder xmlns="0b39b100-34c8-42a1-9ad6-b6ff7a1420fd">EFG</LS_x0020_Folder>
    <Print xmlns="0b39b100-34c8-42a1-9ad6-b6ff7a1420fd">DO NOT PRINT</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1287D21-EB5E-4149-A2F4-502DB7CB8649}"/>
</file>

<file path=customXml/itemProps2.xml><?xml version="1.0" encoding="utf-8"?>
<ds:datastoreItem xmlns:ds="http://schemas.openxmlformats.org/officeDocument/2006/customXml" ds:itemID="{C967CFEE-62A0-4870-93CC-994B3AE3D35C}">
  <ds:schemaRefs>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4.xml><?xml version="1.0" encoding="utf-8"?>
<ds:datastoreItem xmlns:ds="http://schemas.openxmlformats.org/officeDocument/2006/customXml" ds:itemID="{FD3D10A7-D55D-451A-AA8B-739F8F4CC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CourseAcronym95a_Evaluation and Commencement_FG-PG_vNO.dotx</Template>
  <TotalTime>0</TotalTime>
  <Pages>4</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Module 06: Summary and Evaluation</vt:lpstr>
    </vt:vector>
  </TitlesOfParts>
  <LinksUpToDate>false</LinksUpToDate>
  <CharactersWithSpaces>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06: Summary and Evaluation</dc:title>
  <dc:subject>CISR Train-The-Trainer</dc:subject>
  <dc:creator/>
  <cp:lastModifiedBy/>
  <cp:revision>1</cp:revision>
  <dcterms:created xsi:type="dcterms:W3CDTF">2018-02-08T19:44:00Z</dcterms:created>
  <dcterms:modified xsi:type="dcterms:W3CDTF">2018-02-08T19:45:00Z</dcterms:modified>
  <cp:category>odule12 Evaluation and Commencemen</cp:category>
  <cp:contentStatus>v1.00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0x0101006FBC54F109ADDA44AFB12D26C091275A</vt:lpwstr>
  </property>
  <property fmtid="{D5CDD505-2E9C-101B-9397-08002B2CF9AE}" pid="3" name="Languages">
    <vt:lpwstr>English</vt:lpwstr>
  </property>
  <property fmtid="{D5CDD505-2E9C-101B-9397-08002B2CF9AE}" pid="4" name="MSIP_Label_1665d9ee-429a-4d5f-97cc-cfb56e044a6e_Enabled">
    <vt:lpwstr>True</vt:lpwstr>
  </property>
  <property fmtid="{D5CDD505-2E9C-101B-9397-08002B2CF9AE}" pid="5" name="MSIP_Label_1665d9ee-429a-4d5f-97cc-cfb56e044a6e_SiteId">
    <vt:lpwstr>66cf5074-5afe-48d1-a691-a12b2121f44b</vt:lpwstr>
  </property>
  <property fmtid="{D5CDD505-2E9C-101B-9397-08002B2CF9AE}" pid="6" name="MSIP_Label_1665d9ee-429a-4d5f-97cc-cfb56e044a6e_SetDate">
    <vt:lpwstr>2025-03-19T18:54:51Z</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ActionId">
    <vt:lpwstr>5176d19a-afdc-404d-9616-5c46c10cf797</vt:lpwstr>
  </property>
  <property fmtid="{D5CDD505-2E9C-101B-9397-08002B2CF9AE}" pid="9" name="MSIP_Label_1665d9ee-429a-4d5f-97cc-cfb56e044a6e_Removed">
    <vt:lpwstr>False</vt:lpwstr>
  </property>
  <property fmtid="{D5CDD505-2E9C-101B-9397-08002B2CF9AE}" pid="10" name="MSIP_Label_1665d9ee-429a-4d5f-97cc-cfb56e044a6e_Extended_MSFT_Method">
    <vt:lpwstr>Privileged</vt:lpwstr>
  </property>
  <property fmtid="{D5CDD505-2E9C-101B-9397-08002B2CF9AE}" pid="11" name="Sensitivity">
    <vt:lpwstr>1665d9ee-429a-4d5f-97cc-cfb56e044a6e</vt:lpwstr>
  </property>
</Properties>
</file>