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bottom w:w="216" w:type="dxa"/>
          <w:right w:w="0" w:type="dxa"/>
        </w:tblCellMar>
        <w:tblLook w:val="01E0"/>
      </w:tblPr>
      <w:tblGrid>
        <w:gridCol w:w="2448"/>
        <w:gridCol w:w="2520"/>
        <w:gridCol w:w="4392"/>
      </w:tblGrid>
      <w:tr w:rsidR="002C5D82" w:rsidRPr="00AA3B58" w:rsidTr="003C212A">
        <w:trPr>
          <w:trHeight w:val="20"/>
        </w:trPr>
        <w:tc>
          <w:tcPr>
            <w:tcW w:w="9360" w:type="dxa"/>
            <w:gridSpan w:val="3"/>
            <w:tcMar>
              <w:bottom w:w="0" w:type="dxa"/>
            </w:tcMar>
          </w:tcPr>
          <w:p w:rsidR="002C5D82" w:rsidRPr="00F600EB" w:rsidRDefault="002C5D82" w:rsidP="0029233F">
            <w:pPr>
              <w:pStyle w:val="ATAModuleTitle"/>
            </w:pPr>
            <w:r>
              <w:t xml:space="preserve">Module </w:t>
            </w:r>
            <w:r w:rsidR="00DA4A01">
              <w:t>4</w:t>
            </w:r>
            <w:r>
              <w:t xml:space="preserve">: </w:t>
            </w:r>
            <w:r w:rsidR="0029233F">
              <w:t>Preparing to train</w:t>
            </w:r>
          </w:p>
        </w:tc>
      </w:tr>
      <w:tr w:rsidR="002C5D82" w:rsidRPr="00AA3B58" w:rsidTr="003C212A">
        <w:trPr>
          <w:trHeight w:val="20"/>
        </w:trPr>
        <w:tc>
          <w:tcPr>
            <w:tcW w:w="2448" w:type="dxa"/>
            <w:tcMar>
              <w:bottom w:w="0" w:type="dxa"/>
            </w:tcMar>
          </w:tcPr>
          <w:p w:rsidR="002C5D82" w:rsidRPr="002947EF" w:rsidRDefault="002C5D82" w:rsidP="00DF5FF1">
            <w:pPr>
              <w:pStyle w:val="ATABody"/>
              <w:tabs>
                <w:tab w:val="left" w:pos="2088"/>
              </w:tabs>
            </w:pPr>
            <w:r w:rsidRPr="00894BB5">
              <w:rPr>
                <w:b/>
              </w:rPr>
              <w:t>Day</w:t>
            </w:r>
            <w:r>
              <w:t xml:space="preserve">: </w:t>
            </w:r>
            <w:sdt>
              <w:sdtPr>
                <w:rPr>
                  <w:rStyle w:val="ATABodyChar"/>
                </w:rPr>
                <w:alias w:val="Day Number"/>
                <w:tag w:val="day"/>
                <w:id w:val="235203398"/>
                <w:placeholder>
                  <w:docPart w:val="AD94C125620C41F5A067895BADCD0D23"/>
                </w:placeholder>
              </w:sdtPr>
              <w:sdtEndPr>
                <w:rPr>
                  <w:rStyle w:val="DefaultParagraphFont"/>
                </w:rPr>
              </w:sdtEndPr>
              <w:sdtContent>
                <w:r w:rsidR="00DA4A01">
                  <w:rPr>
                    <w:rStyle w:val="ATABodyChar"/>
                  </w:rPr>
                  <w:t>2</w:t>
                </w:r>
              </w:sdtContent>
            </w:sdt>
            <w:r>
              <w:rPr>
                <w:rStyle w:val="ATABodyChar"/>
              </w:rPr>
              <w:tab/>
            </w:r>
          </w:p>
        </w:tc>
        <w:tc>
          <w:tcPr>
            <w:tcW w:w="2520" w:type="dxa"/>
          </w:tcPr>
          <w:p w:rsidR="002C5D82" w:rsidRPr="002947EF" w:rsidRDefault="002C5D82" w:rsidP="00B1425F">
            <w:pPr>
              <w:pStyle w:val="ATABody"/>
              <w:tabs>
                <w:tab w:val="left" w:pos="2088"/>
              </w:tabs>
            </w:pPr>
            <w:r w:rsidRPr="00042150">
              <w:rPr>
                <w:b/>
              </w:rPr>
              <w:t>Time:</w:t>
            </w:r>
            <w:r>
              <w:rPr>
                <w:rStyle w:val="ATABodyChar"/>
              </w:rPr>
              <w:t xml:space="preserve"> </w:t>
            </w:r>
            <w:sdt>
              <w:sdtPr>
                <w:rPr>
                  <w:rStyle w:val="ATABodyChar"/>
                </w:rPr>
                <w:alias w:val="Time in Hours"/>
                <w:tag w:val="time"/>
                <w:id w:val="-1961335394"/>
                <w:placeholder>
                  <w:docPart w:val="62B569699C724FD199989640ACE35D5A"/>
                </w:placeholder>
              </w:sdtPr>
              <w:sdtEndPr>
                <w:rPr>
                  <w:rStyle w:val="DefaultParagraphFont"/>
                </w:rPr>
              </w:sdtEndPr>
              <w:sdtContent>
                <w:r w:rsidR="00DA4A01">
                  <w:rPr>
                    <w:rStyle w:val="ATABodyChar"/>
                  </w:rPr>
                  <w:t>3 hours</w:t>
                </w:r>
              </w:sdtContent>
            </w:sdt>
          </w:p>
        </w:tc>
        <w:tc>
          <w:tcPr>
            <w:tcW w:w="4392" w:type="dxa"/>
          </w:tcPr>
          <w:p w:rsidR="002C5D82" w:rsidRPr="002947EF" w:rsidRDefault="002C5D82" w:rsidP="003C212A">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A071122C3A6745E1A51B51E7EEF51009"/>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E669D6">
                  <w:rPr>
                    <w:rStyle w:val="ATABodyChar"/>
                  </w:rPr>
                  <w:t>Knowledge</w:t>
                </w:r>
              </w:sdtContent>
            </w:sdt>
          </w:p>
        </w:tc>
      </w:tr>
    </w:tbl>
    <w:p w:rsidR="002C5D82" w:rsidRDefault="002C5D82" w:rsidP="002C5D82"/>
    <w:tbl>
      <w:tblPr>
        <w:tblW w:w="5000" w:type="pct"/>
        <w:tblCellMar>
          <w:left w:w="0" w:type="dxa"/>
          <w:bottom w:w="288" w:type="dxa"/>
          <w:right w:w="0" w:type="dxa"/>
        </w:tblCellMar>
        <w:tblLook w:val="01E0"/>
      </w:tblPr>
      <w:tblGrid>
        <w:gridCol w:w="3960"/>
        <w:gridCol w:w="2528"/>
        <w:gridCol w:w="2872"/>
      </w:tblGrid>
      <w:tr w:rsidR="002C5D82" w:rsidRPr="00AA3B58" w:rsidTr="003C212A">
        <w:tc>
          <w:tcPr>
            <w:tcW w:w="3960" w:type="dxa"/>
          </w:tcPr>
          <w:p w:rsidR="002C5D82" w:rsidRPr="00B5207E" w:rsidRDefault="002C5D82" w:rsidP="002104BE">
            <w:pPr>
              <w:pStyle w:val="ATABody"/>
              <w:rPr>
                <w:rStyle w:val="ATADirections"/>
              </w:rPr>
            </w:pPr>
            <w:r w:rsidRPr="00CF23F9">
              <w:t>Instruction</w:t>
            </w:r>
            <w:r w:rsidR="00DB3120">
              <w:t>al Strategies</w:t>
            </w:r>
            <w:r w:rsidRPr="00CF23F9">
              <w:t>:</w:t>
            </w:r>
          </w:p>
        </w:tc>
        <w:tc>
          <w:tcPr>
            <w:tcW w:w="0" w:type="auto"/>
          </w:tcPr>
          <w:p w:rsidR="002C5D82" w:rsidRPr="00622F39" w:rsidRDefault="002C5D82" w:rsidP="003C212A">
            <w:pPr>
              <w:pStyle w:val="ATABulletLevel01BodySlide"/>
            </w:pPr>
            <w:r w:rsidRPr="00622F39">
              <w:t>Lecture</w:t>
            </w:r>
          </w:p>
          <w:p w:rsidR="002C5D82" w:rsidRPr="00622F39" w:rsidRDefault="002C5D82" w:rsidP="00DA4A01">
            <w:pPr>
              <w:pStyle w:val="ATABulletLevel01BodySlide"/>
            </w:pPr>
            <w:r w:rsidRPr="00622F39">
              <w:t>Discussion</w:t>
            </w:r>
          </w:p>
        </w:tc>
        <w:tc>
          <w:tcPr>
            <w:tcW w:w="0" w:type="auto"/>
          </w:tcPr>
          <w:p w:rsidR="002C5D82" w:rsidRPr="00622F39" w:rsidRDefault="002C5D82" w:rsidP="003C212A">
            <w:pPr>
              <w:pStyle w:val="ATABulletLevel01BodySlide"/>
            </w:pPr>
            <w:r w:rsidRPr="00622F39">
              <w:t>Practical Exercises</w:t>
            </w:r>
          </w:p>
          <w:p w:rsidR="002C5D82" w:rsidRPr="00622F39" w:rsidRDefault="002C5D82" w:rsidP="0086021B">
            <w:pPr>
              <w:pStyle w:val="ATABulletLevel01BodySlide"/>
              <w:numPr>
                <w:ilvl w:val="0"/>
                <w:numId w:val="0"/>
              </w:numPr>
              <w:ind w:left="360"/>
            </w:pPr>
          </w:p>
        </w:tc>
      </w:tr>
      <w:tr w:rsidR="002C5D82" w:rsidRPr="00AA3B58" w:rsidTr="003C212A">
        <w:trPr>
          <w:trHeight w:val="594"/>
        </w:trPr>
        <w:tc>
          <w:tcPr>
            <w:tcW w:w="3960" w:type="dxa"/>
          </w:tcPr>
          <w:p w:rsidR="002C5D82" w:rsidRDefault="002C5D82" w:rsidP="003C212A">
            <w:pPr>
              <w:pStyle w:val="ATABody"/>
            </w:pPr>
            <w:r>
              <w:t xml:space="preserve">Module </w:t>
            </w:r>
            <w:r w:rsidRPr="00CF23F9">
              <w:t>Equipment/Facilities:</w:t>
            </w:r>
          </w:p>
          <w:p w:rsidR="002C5D82" w:rsidRPr="00882F6C" w:rsidRDefault="002C5D82" w:rsidP="003C212A">
            <w:pPr>
              <w:pStyle w:val="ATABody"/>
              <w:rPr>
                <w:rStyle w:val="ATADirections"/>
              </w:rPr>
            </w:pPr>
          </w:p>
        </w:tc>
        <w:tc>
          <w:tcPr>
            <w:tcW w:w="0" w:type="auto"/>
            <w:gridSpan w:val="2"/>
          </w:tcPr>
          <w:p w:rsidR="002C5D82" w:rsidRDefault="007A3CD7" w:rsidP="003C212A">
            <w:pPr>
              <w:pStyle w:val="ATABulletLevel01BodySlide"/>
            </w:pPr>
            <w:r>
              <w:t xml:space="preserve">2 </w:t>
            </w:r>
            <w:r w:rsidR="002C5D82">
              <w:t xml:space="preserve">Standard Classroom </w:t>
            </w:r>
            <w:r w:rsidR="00DB3120">
              <w:t>S</w:t>
            </w:r>
            <w:r w:rsidR="002C5D82">
              <w:t>etup</w:t>
            </w:r>
          </w:p>
          <w:p w:rsidR="002104BE" w:rsidRDefault="002104BE" w:rsidP="002104BE">
            <w:pPr>
              <w:pStyle w:val="ATABulletLevel01BodySlide"/>
              <w:numPr>
                <w:ilvl w:val="0"/>
                <w:numId w:val="0"/>
              </w:numPr>
              <w:ind w:left="360" w:hanging="288"/>
            </w:pPr>
          </w:p>
          <w:p w:rsidR="00DA4A01" w:rsidRPr="00622F39" w:rsidRDefault="00DA4A01" w:rsidP="00060FC8">
            <w:pPr>
              <w:pStyle w:val="ATABody"/>
            </w:pPr>
            <w:r>
              <w:t>The participants will need the equipment and supplies required for the ATA course they will be instructing. This module provides participants an opportunity to practice using the equipment and supplies. For complex courses, a subset of the required equipment or materials may be used for completing the preparation activities.</w:t>
            </w:r>
          </w:p>
        </w:tc>
      </w:tr>
      <w:tr w:rsidR="002C5D82" w:rsidRPr="00AA3B58" w:rsidTr="003C212A">
        <w:tc>
          <w:tcPr>
            <w:tcW w:w="3960" w:type="dxa"/>
          </w:tcPr>
          <w:p w:rsidR="002C5D82" w:rsidRDefault="002C5D82" w:rsidP="003C212A">
            <w:pPr>
              <w:pStyle w:val="ATABody"/>
            </w:pPr>
            <w:r w:rsidRPr="00CF23F9">
              <w:t>Participant Materials/Handout</w:t>
            </w:r>
            <w:r w:rsidR="00DB3120">
              <w:t>s</w:t>
            </w:r>
            <w:r w:rsidRPr="00CF23F9">
              <w:t>:</w:t>
            </w:r>
          </w:p>
          <w:p w:rsidR="002C5D82" w:rsidRPr="00882F6C" w:rsidRDefault="002C5D82" w:rsidP="003C212A">
            <w:pPr>
              <w:pStyle w:val="ATABody"/>
              <w:rPr>
                <w:rStyle w:val="ATADirections"/>
              </w:rPr>
            </w:pPr>
          </w:p>
        </w:tc>
        <w:tc>
          <w:tcPr>
            <w:tcW w:w="0" w:type="auto"/>
            <w:gridSpan w:val="2"/>
          </w:tcPr>
          <w:p w:rsidR="00B02BED" w:rsidRDefault="002B0E21" w:rsidP="00B02BED">
            <w:pPr>
              <w:pStyle w:val="ATABulletLevel01BodySlide"/>
              <w:numPr>
                <w:ilvl w:val="0"/>
                <w:numId w:val="22"/>
              </w:numPr>
              <w:ind w:hanging="288"/>
            </w:pPr>
            <w:hyperlink r:id="rId11" w:history="1">
              <w:r w:rsidR="00B02BED">
                <w:rPr>
                  <w:rStyle w:val="Hyperlink"/>
                </w:rPr>
                <w:t>ATA Course Facilitation Guide</w:t>
              </w:r>
            </w:hyperlink>
            <w:r w:rsidR="00B02BED">
              <w:t xml:space="preserve"> (CISR Module 3)</w:t>
            </w:r>
          </w:p>
          <w:p w:rsidR="002104BE" w:rsidRDefault="002104BE" w:rsidP="002104BE">
            <w:pPr>
              <w:pStyle w:val="ATABody"/>
              <w:rPr>
                <w:b/>
              </w:rPr>
            </w:pPr>
          </w:p>
          <w:p w:rsidR="002104BE" w:rsidRDefault="002104BE" w:rsidP="002104BE">
            <w:pPr>
              <w:pStyle w:val="ATABody"/>
            </w:pPr>
            <w:r w:rsidRPr="008C534D">
              <w:rPr>
                <w:b/>
              </w:rPr>
              <w:t>NOTE:</w:t>
            </w:r>
            <w:r>
              <w:t xml:space="preserve"> Each participant needs a translated copy of the Facilitator Guide for the course he or she will be instructing</w:t>
            </w:r>
            <w:r w:rsidRPr="00060FC8">
              <w:t xml:space="preserve">. </w:t>
            </w:r>
            <w:r w:rsidR="00060FC8" w:rsidRPr="00060FC8">
              <w:t xml:space="preserve">Have them use the translated Facilitator Guides </w:t>
            </w:r>
            <w:r w:rsidRPr="00060FC8">
              <w:t>from the CDs provided. Consider taking time to demonstrate how to locate materials on the course CD.</w:t>
            </w:r>
          </w:p>
          <w:p w:rsidR="002104BE" w:rsidRDefault="002104BE" w:rsidP="002104BE">
            <w:pPr>
              <w:pStyle w:val="ATABody"/>
            </w:pPr>
          </w:p>
          <w:p w:rsidR="00AE5450" w:rsidRDefault="002B0E21" w:rsidP="002104BE">
            <w:pPr>
              <w:pStyle w:val="ATABulletLevel01BodySlide"/>
            </w:pPr>
            <w:hyperlink r:id="rId12" w:history="1">
              <w:r w:rsidR="002F0BAF" w:rsidRPr="00333B0F">
                <w:rPr>
                  <w:rStyle w:val="Hyperlink"/>
                </w:rPr>
                <w:t>Workbook</w:t>
              </w:r>
              <w:r w:rsidR="002C5D82" w:rsidRPr="00333B0F">
                <w:rPr>
                  <w:rStyle w:val="Hyperlink"/>
                </w:rPr>
                <w:t xml:space="preserve"> </w:t>
              </w:r>
              <w:r w:rsidR="002104BE" w:rsidRPr="00333B0F">
                <w:rPr>
                  <w:rStyle w:val="Hyperlink"/>
                </w:rPr>
                <w:t>4</w:t>
              </w:r>
              <w:r w:rsidR="002C5D82" w:rsidRPr="00333B0F">
                <w:rPr>
                  <w:rStyle w:val="Hyperlink"/>
                </w:rPr>
                <w:t>.</w:t>
              </w:r>
              <w:r w:rsidR="002104BE" w:rsidRPr="00333B0F">
                <w:rPr>
                  <w:rStyle w:val="Hyperlink"/>
                </w:rPr>
                <w:t>1</w:t>
              </w:r>
              <w:r w:rsidR="002C5D82" w:rsidRPr="00333B0F">
                <w:rPr>
                  <w:rStyle w:val="Hyperlink"/>
                </w:rPr>
                <w:t xml:space="preserve">: </w:t>
              </w:r>
              <w:r w:rsidR="00AE5450" w:rsidRPr="00333B0F">
                <w:rPr>
                  <w:rStyle w:val="Hyperlink"/>
                </w:rPr>
                <w:t>Logistical Checklist</w:t>
              </w:r>
            </w:hyperlink>
          </w:p>
          <w:p w:rsidR="002C5D82" w:rsidRPr="002104BE" w:rsidRDefault="002B0E21" w:rsidP="002104BE">
            <w:pPr>
              <w:pStyle w:val="ATABulletLevel01BodySlide"/>
            </w:pPr>
            <w:hyperlink r:id="rId13" w:history="1">
              <w:r w:rsidR="002F0BAF" w:rsidRPr="00333B0F">
                <w:rPr>
                  <w:rStyle w:val="Hyperlink"/>
                </w:rPr>
                <w:t>Workbook</w:t>
              </w:r>
              <w:r w:rsidR="00AE5450" w:rsidRPr="00333B0F">
                <w:rPr>
                  <w:rStyle w:val="Hyperlink"/>
                </w:rPr>
                <w:t xml:space="preserve"> 4.2: </w:t>
              </w:r>
              <w:r w:rsidR="002104BE" w:rsidRPr="00333B0F">
                <w:rPr>
                  <w:rStyle w:val="Hyperlink"/>
                </w:rPr>
                <w:t>Guidelines for using Classroom Equipment</w:t>
              </w:r>
            </w:hyperlink>
          </w:p>
          <w:p w:rsidR="002C5D82" w:rsidRPr="002104BE" w:rsidRDefault="002B0E21" w:rsidP="002104BE">
            <w:pPr>
              <w:pStyle w:val="ATABulletLevel01BodySlide"/>
            </w:pPr>
            <w:hyperlink r:id="rId14" w:history="1">
              <w:r w:rsidR="002F0BAF" w:rsidRPr="00333B0F">
                <w:rPr>
                  <w:rStyle w:val="Hyperlink"/>
                </w:rPr>
                <w:t>Workbook</w:t>
              </w:r>
              <w:r w:rsidR="002C5D82" w:rsidRPr="00333B0F">
                <w:rPr>
                  <w:rStyle w:val="Hyperlink"/>
                </w:rPr>
                <w:t xml:space="preserve"> </w:t>
              </w:r>
              <w:r w:rsidR="002104BE" w:rsidRPr="00333B0F">
                <w:rPr>
                  <w:rStyle w:val="Hyperlink"/>
                </w:rPr>
                <w:t>4</w:t>
              </w:r>
              <w:r w:rsidR="002C5D82" w:rsidRPr="00333B0F">
                <w:rPr>
                  <w:rStyle w:val="Hyperlink"/>
                </w:rPr>
                <w:t>.</w:t>
              </w:r>
              <w:r w:rsidR="00AE5450" w:rsidRPr="00333B0F">
                <w:rPr>
                  <w:rStyle w:val="Hyperlink"/>
                </w:rPr>
                <w:t>3</w:t>
              </w:r>
              <w:r w:rsidR="002C5D82" w:rsidRPr="00333B0F">
                <w:rPr>
                  <w:rStyle w:val="Hyperlink"/>
                </w:rPr>
                <w:t xml:space="preserve">: </w:t>
              </w:r>
              <w:r w:rsidR="002104BE" w:rsidRPr="00333B0F">
                <w:rPr>
                  <w:rStyle w:val="Hyperlink"/>
                </w:rPr>
                <w:t>Setting up Facilities and Equipment Activity</w:t>
              </w:r>
            </w:hyperlink>
          </w:p>
          <w:p w:rsidR="002104BE" w:rsidRDefault="002B0E21" w:rsidP="003C212A">
            <w:pPr>
              <w:pStyle w:val="ATABulletLevel01BodySlide"/>
            </w:pPr>
            <w:hyperlink r:id="rId15" w:history="1">
              <w:r w:rsidR="002F0BAF" w:rsidRPr="00333B0F">
                <w:rPr>
                  <w:rStyle w:val="Hyperlink"/>
                </w:rPr>
                <w:t>Workbook</w:t>
              </w:r>
              <w:r w:rsidR="00AE5450" w:rsidRPr="00333B0F">
                <w:rPr>
                  <w:rStyle w:val="Hyperlink"/>
                </w:rPr>
                <w:t xml:space="preserve"> 4.4</w:t>
              </w:r>
              <w:r w:rsidR="002104BE" w:rsidRPr="00333B0F">
                <w:rPr>
                  <w:rStyle w:val="Hyperlink"/>
                </w:rPr>
                <w:t>: Preparing to Present a Module Activity</w:t>
              </w:r>
            </w:hyperlink>
          </w:p>
          <w:p w:rsidR="00477AE8" w:rsidRPr="00496A62" w:rsidRDefault="002B0E21" w:rsidP="003C212A">
            <w:pPr>
              <w:pStyle w:val="ATABulletLevel01BodySlide"/>
              <w:rPr>
                <w:color w:val="F5C201" w:themeColor="accent2"/>
              </w:rPr>
            </w:pPr>
            <w:hyperlink r:id="rId16" w:history="1">
              <w:r w:rsidR="002F0BAF" w:rsidRPr="00496A62">
                <w:rPr>
                  <w:rStyle w:val="Hyperlink"/>
                  <w:color w:val="F5C201" w:themeColor="accent2"/>
                </w:rPr>
                <w:t>Handout 3.1</w:t>
              </w:r>
              <w:r w:rsidR="00477AE8" w:rsidRPr="00496A62">
                <w:rPr>
                  <w:rStyle w:val="Hyperlink"/>
                  <w:color w:val="F5C201" w:themeColor="accent2"/>
                </w:rPr>
                <w:t>: Presentation Assignment</w:t>
              </w:r>
            </w:hyperlink>
            <w:r w:rsidR="00210CF0">
              <w:t xml:space="preserve"> </w:t>
            </w:r>
          </w:p>
          <w:p w:rsidR="002C5D82" w:rsidRPr="00042150" w:rsidRDefault="002B0E21" w:rsidP="002F0BAF">
            <w:pPr>
              <w:pStyle w:val="ATABulletLevel01BodySlide"/>
            </w:pPr>
            <w:hyperlink r:id="rId17" w:history="1">
              <w:r w:rsidR="002F0BAF" w:rsidRPr="00333B0F">
                <w:rPr>
                  <w:rStyle w:val="Hyperlink"/>
                </w:rPr>
                <w:t>Workbook</w:t>
              </w:r>
              <w:r w:rsidR="00AE5450" w:rsidRPr="00333B0F">
                <w:rPr>
                  <w:rStyle w:val="Hyperlink"/>
                </w:rPr>
                <w:t xml:space="preserve"> 4.5</w:t>
              </w:r>
              <w:r w:rsidR="002104BE" w:rsidRPr="00333B0F">
                <w:rPr>
                  <w:rStyle w:val="Hyperlink"/>
                </w:rPr>
                <w:t>: Managing Challenging Participants</w:t>
              </w:r>
            </w:hyperlink>
          </w:p>
        </w:tc>
      </w:tr>
    </w:tbl>
    <w:p w:rsidR="002C5D82" w:rsidRDefault="002C5D82" w:rsidP="00D55EF9">
      <w:pPr>
        <w:pStyle w:val="ATAHeadingLevel1"/>
      </w:pPr>
      <w:r w:rsidRPr="00920F77">
        <w:t>Terminal</w:t>
      </w:r>
      <w:r w:rsidRPr="00E97922">
        <w:t xml:space="preserve"> Learning Objective</w:t>
      </w:r>
    </w:p>
    <w:p w:rsidR="002C5D82" w:rsidRDefault="00710D7B" w:rsidP="002C5D82">
      <w:pPr>
        <w:pStyle w:val="ATABody"/>
      </w:pPr>
      <w:r>
        <w:t>At the end of this module, you</w:t>
      </w:r>
      <w:r w:rsidR="002C5D82">
        <w:t xml:space="preserve"> will be able to</w:t>
      </w:r>
      <w:r>
        <w:t xml:space="preserve"> identify the requirements to present training.</w:t>
      </w:r>
      <w:r w:rsidR="002C5D82">
        <w:t xml:space="preserve"> </w:t>
      </w:r>
    </w:p>
    <w:p w:rsidR="002C5D82" w:rsidRPr="00AA3B58" w:rsidRDefault="002C5D82" w:rsidP="00D55EF9">
      <w:pPr>
        <w:pStyle w:val="ATAHeadingLevel1"/>
      </w:pPr>
      <w:r w:rsidRPr="00AA3B58">
        <w:t>Introdu</w:t>
      </w:r>
      <w:r w:rsidRPr="00D55EF9">
        <w:rPr>
          <w:b w:val="0"/>
        </w:rPr>
        <w:t>c</w:t>
      </w:r>
      <w:r w:rsidRPr="00AA3B58">
        <w:t xml:space="preserve">tion </w:t>
      </w:r>
    </w:p>
    <w:p w:rsidR="009A016E" w:rsidRDefault="009A016E" w:rsidP="009A016E">
      <w:pPr>
        <w:pStyle w:val="ATABody"/>
      </w:pPr>
      <w:r>
        <w:t xml:space="preserve">The best designed training will fail without effective training preparation. Successful training requires that all members of the training team be prepared and supported with the </w:t>
      </w:r>
      <w:r>
        <w:lastRenderedPageBreak/>
        <w:t>needed logistics. This module focuses on how to prepare the target audience, arrange logistics, and prepare the training team.</w:t>
      </w:r>
    </w:p>
    <w:p w:rsidR="002C5D82" w:rsidRDefault="002C5D82" w:rsidP="00D55EF9">
      <w:pPr>
        <w:pStyle w:val="ATAHeadingLevel1"/>
      </w:pPr>
      <w:r>
        <w:t>Module Topics</w:t>
      </w:r>
    </w:p>
    <w:p w:rsidR="002C5D82" w:rsidRDefault="002C5D82" w:rsidP="002C5D82">
      <w:pPr>
        <w:pStyle w:val="ATABody"/>
      </w:pPr>
      <w:bookmarkStart w:id="0" w:name="_Toc357414497"/>
      <w:bookmarkStart w:id="1"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0"/>
      <w:bookmarkEnd w:id="1"/>
    </w:p>
    <w:p w:rsidR="002C5D82" w:rsidRPr="00C138D6" w:rsidRDefault="002C5D82" w:rsidP="002C5D8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tblPr>
      <w:tblGrid>
        <w:gridCol w:w="2883"/>
        <w:gridCol w:w="4140"/>
        <w:gridCol w:w="2343"/>
      </w:tblGrid>
      <w:tr w:rsidR="002C5D82" w:rsidTr="00DB3120">
        <w:trPr>
          <w:trHeight w:val="360"/>
          <w:tblHeader/>
        </w:trPr>
        <w:tc>
          <w:tcPr>
            <w:tcW w:w="1539" w:type="pct"/>
            <w:shd w:val="clear" w:color="auto" w:fill="BFBFBF" w:themeFill="background1" w:themeFillShade="BF"/>
            <w:tcMar>
              <w:left w:w="0" w:type="dxa"/>
            </w:tcMar>
            <w:vAlign w:val="center"/>
            <w:hideMark/>
          </w:tcPr>
          <w:p w:rsidR="002C5D82" w:rsidRPr="00CF4E22" w:rsidRDefault="002C5D82" w:rsidP="003C212A">
            <w:pPr>
              <w:pStyle w:val="ATATableHeading"/>
            </w:pPr>
            <w:r>
              <w:t>Topic</w:t>
            </w:r>
          </w:p>
        </w:tc>
        <w:tc>
          <w:tcPr>
            <w:tcW w:w="2210" w:type="pct"/>
            <w:shd w:val="clear" w:color="auto" w:fill="BFBFBF" w:themeFill="background1" w:themeFillShade="BF"/>
            <w:vAlign w:val="center"/>
          </w:tcPr>
          <w:p w:rsidR="002C5D82" w:rsidRDefault="002C5D82" w:rsidP="003C212A">
            <w:pPr>
              <w:pStyle w:val="ATATableHeading"/>
            </w:pPr>
            <w:r w:rsidRPr="00445A73">
              <w:t>Enabling Learning Objectives</w:t>
            </w:r>
          </w:p>
        </w:tc>
        <w:tc>
          <w:tcPr>
            <w:tcW w:w="1251" w:type="pct"/>
            <w:shd w:val="clear" w:color="auto" w:fill="BFBFBF" w:themeFill="background1" w:themeFillShade="BF"/>
            <w:vAlign w:val="center"/>
            <w:hideMark/>
          </w:tcPr>
          <w:p w:rsidR="002C5D82" w:rsidRDefault="002C5D82" w:rsidP="003C212A">
            <w:pPr>
              <w:pStyle w:val="ATATableHeading"/>
            </w:pPr>
            <w:r>
              <w:t>Approximate Time</w:t>
            </w:r>
          </w:p>
        </w:tc>
      </w:tr>
      <w:tr w:rsidR="002C5D82" w:rsidRPr="00042150" w:rsidTr="00DB3120">
        <w:trPr>
          <w:tblHeader/>
        </w:trPr>
        <w:tc>
          <w:tcPr>
            <w:tcW w:w="1539" w:type="pct"/>
            <w:tcMar>
              <w:top w:w="0" w:type="dxa"/>
              <w:left w:w="0" w:type="dxa"/>
              <w:bottom w:w="0" w:type="dxa"/>
              <w:right w:w="0" w:type="dxa"/>
            </w:tcMar>
          </w:tcPr>
          <w:p w:rsidR="002C5D82" w:rsidRPr="00641F00" w:rsidRDefault="004813A2" w:rsidP="003C212A">
            <w:pPr>
              <w:pStyle w:val="ATATableHeading"/>
            </w:pPr>
            <w:r>
              <w:t>Module Introduction</w:t>
            </w:r>
          </w:p>
        </w:tc>
        <w:tc>
          <w:tcPr>
            <w:tcW w:w="2210" w:type="pct"/>
            <w:shd w:val="clear" w:color="auto" w:fill="auto"/>
          </w:tcPr>
          <w:p w:rsidR="002C5D82" w:rsidRPr="00710D7B" w:rsidRDefault="00710D7B" w:rsidP="00710D7B">
            <w:pPr>
              <w:pStyle w:val="ATABulletLevel01BodySlide"/>
              <w:rPr>
                <w:rStyle w:val="ATADirections"/>
                <w:rFonts w:ascii="Cambria" w:hAnsi="Cambria"/>
                <w:b w:val="0"/>
                <w:color w:val="262626" w:themeColor="text1" w:themeTint="D9"/>
                <w:sz w:val="24"/>
              </w:rPr>
            </w:pPr>
            <w:r w:rsidRPr="00710D7B">
              <w:rPr>
                <w:rStyle w:val="ATADirections"/>
                <w:rFonts w:ascii="Cambria" w:hAnsi="Cambria"/>
                <w:b w:val="0"/>
                <w:color w:val="262626" w:themeColor="text1" w:themeTint="D9"/>
                <w:sz w:val="24"/>
              </w:rPr>
              <w:t>Not applicable</w:t>
            </w:r>
          </w:p>
        </w:tc>
        <w:tc>
          <w:tcPr>
            <w:tcW w:w="1251" w:type="pct"/>
          </w:tcPr>
          <w:p w:rsidR="002C5D82" w:rsidRPr="00641F00" w:rsidRDefault="00586B02" w:rsidP="003C212A">
            <w:pPr>
              <w:pStyle w:val="ATATableBody"/>
            </w:pPr>
            <w:r>
              <w:t>5</w:t>
            </w:r>
            <w:r w:rsidR="002C5D82" w:rsidRPr="00641F00">
              <w:t xml:space="preserve"> minutes</w:t>
            </w:r>
          </w:p>
        </w:tc>
      </w:tr>
      <w:tr w:rsidR="002C5D82" w:rsidRPr="00042150" w:rsidTr="00DB3120">
        <w:trPr>
          <w:tblHeader/>
        </w:trPr>
        <w:tc>
          <w:tcPr>
            <w:tcW w:w="1539" w:type="pct"/>
            <w:tcMar>
              <w:top w:w="0" w:type="dxa"/>
              <w:left w:w="72" w:type="dxa"/>
              <w:bottom w:w="0" w:type="dxa"/>
              <w:right w:w="0" w:type="dxa"/>
            </w:tcMar>
          </w:tcPr>
          <w:p w:rsidR="002C5D82" w:rsidRPr="00641F00" w:rsidRDefault="00710D7B" w:rsidP="00710D7B">
            <w:pPr>
              <w:pStyle w:val="ATATableBody"/>
              <w:ind w:left="0"/>
            </w:pPr>
            <w:r>
              <w:t>Logistic Preparation</w:t>
            </w:r>
          </w:p>
        </w:tc>
        <w:tc>
          <w:tcPr>
            <w:tcW w:w="2210" w:type="pct"/>
          </w:tcPr>
          <w:p w:rsidR="00586B02" w:rsidRPr="00B1425F" w:rsidRDefault="00710D7B" w:rsidP="00B1425F">
            <w:pPr>
              <w:pStyle w:val="ATABulletLevel01BodySlide"/>
              <w:rPr>
                <w:rStyle w:val="ATADirections"/>
                <w:rFonts w:ascii="Cambria" w:hAnsi="Cambria"/>
                <w:b w:val="0"/>
                <w:color w:val="262626" w:themeColor="text1" w:themeTint="D9"/>
                <w:sz w:val="24"/>
              </w:rPr>
            </w:pPr>
            <w:r>
              <w:t>Determine the logistical requirements for conducting training</w:t>
            </w:r>
          </w:p>
        </w:tc>
        <w:tc>
          <w:tcPr>
            <w:tcW w:w="1251" w:type="pct"/>
          </w:tcPr>
          <w:p w:rsidR="002C5D82" w:rsidRPr="00641F00" w:rsidRDefault="00B1425F" w:rsidP="003C212A">
            <w:pPr>
              <w:pStyle w:val="ATATableBody"/>
            </w:pPr>
            <w:r>
              <w:t>35</w:t>
            </w:r>
            <w:r w:rsidR="002C5D82" w:rsidRPr="00641F00">
              <w:t xml:space="preserve"> minutes</w:t>
            </w:r>
          </w:p>
        </w:tc>
      </w:tr>
      <w:tr w:rsidR="00710D7B" w:rsidRPr="00042150" w:rsidTr="00DB3120">
        <w:trPr>
          <w:tblHeader/>
        </w:trPr>
        <w:tc>
          <w:tcPr>
            <w:tcW w:w="1539" w:type="pct"/>
            <w:tcMar>
              <w:top w:w="0" w:type="dxa"/>
              <w:left w:w="0" w:type="dxa"/>
              <w:bottom w:w="0" w:type="dxa"/>
              <w:right w:w="0" w:type="dxa"/>
            </w:tcMar>
          </w:tcPr>
          <w:p w:rsidR="00710D7B" w:rsidRDefault="00710D7B" w:rsidP="00EF784C">
            <w:pPr>
              <w:pStyle w:val="ATATableBody"/>
            </w:pPr>
            <w:r>
              <w:t>Course Preparation</w:t>
            </w:r>
          </w:p>
        </w:tc>
        <w:tc>
          <w:tcPr>
            <w:tcW w:w="2210" w:type="pct"/>
          </w:tcPr>
          <w:p w:rsidR="000405F3" w:rsidRPr="00060FC8" w:rsidRDefault="00710D7B" w:rsidP="00060FC8">
            <w:pPr>
              <w:pStyle w:val="ATABulletLevel01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Describe the process for preparing to present course material</w:t>
            </w:r>
          </w:p>
        </w:tc>
        <w:tc>
          <w:tcPr>
            <w:tcW w:w="1251" w:type="pct"/>
            <w:tcMar>
              <w:left w:w="0" w:type="dxa"/>
              <w:bottom w:w="0" w:type="dxa"/>
            </w:tcMar>
          </w:tcPr>
          <w:p w:rsidR="00710D7B" w:rsidRDefault="00477AE8" w:rsidP="003C212A">
            <w:pPr>
              <w:pStyle w:val="ATATableBody"/>
            </w:pPr>
            <w:r>
              <w:t>90</w:t>
            </w:r>
            <w:r w:rsidR="00710D7B" w:rsidRPr="00641F00">
              <w:t xml:space="preserve"> minutes</w:t>
            </w:r>
          </w:p>
        </w:tc>
      </w:tr>
      <w:tr w:rsidR="00710D7B" w:rsidRPr="00042150" w:rsidTr="00DB3120">
        <w:trPr>
          <w:tblHeader/>
        </w:trPr>
        <w:tc>
          <w:tcPr>
            <w:tcW w:w="1539" w:type="pct"/>
            <w:tcMar>
              <w:top w:w="0" w:type="dxa"/>
              <w:left w:w="0" w:type="dxa"/>
              <w:bottom w:w="0" w:type="dxa"/>
              <w:right w:w="0" w:type="dxa"/>
            </w:tcMar>
          </w:tcPr>
          <w:p w:rsidR="00710D7B" w:rsidRDefault="00710D7B" w:rsidP="00EF784C">
            <w:pPr>
              <w:pStyle w:val="ATATableBody"/>
            </w:pPr>
            <w:r>
              <w:t>Classroom Management Preparation</w:t>
            </w:r>
          </w:p>
        </w:tc>
        <w:tc>
          <w:tcPr>
            <w:tcW w:w="2210" w:type="pct"/>
          </w:tcPr>
          <w:p w:rsidR="00710D7B" w:rsidRPr="00710D7B" w:rsidRDefault="00710D7B" w:rsidP="00710D7B">
            <w:pPr>
              <w:pStyle w:val="ATABulletLevel01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Describe the factors that affect classroom management</w:t>
            </w:r>
          </w:p>
        </w:tc>
        <w:tc>
          <w:tcPr>
            <w:tcW w:w="1251" w:type="pct"/>
            <w:tcMar>
              <w:left w:w="0" w:type="dxa"/>
              <w:bottom w:w="0" w:type="dxa"/>
            </w:tcMar>
          </w:tcPr>
          <w:p w:rsidR="00710D7B" w:rsidRDefault="00477AE8" w:rsidP="003C212A">
            <w:pPr>
              <w:pStyle w:val="ATATableBody"/>
            </w:pPr>
            <w:r>
              <w:t>45</w:t>
            </w:r>
            <w:r w:rsidR="00710D7B" w:rsidRPr="00641F00">
              <w:t xml:space="preserve"> minutes</w:t>
            </w:r>
          </w:p>
        </w:tc>
      </w:tr>
      <w:tr w:rsidR="00710D7B" w:rsidRPr="00042150" w:rsidTr="00DB3120">
        <w:trPr>
          <w:tblHeader/>
        </w:trPr>
        <w:tc>
          <w:tcPr>
            <w:tcW w:w="1539" w:type="pct"/>
            <w:tcMar>
              <w:top w:w="0" w:type="dxa"/>
              <w:left w:w="0" w:type="dxa"/>
              <w:bottom w:w="0" w:type="dxa"/>
              <w:right w:w="0" w:type="dxa"/>
            </w:tcMar>
          </w:tcPr>
          <w:p w:rsidR="00710D7B" w:rsidRDefault="00710D7B" w:rsidP="00EF784C">
            <w:pPr>
              <w:pStyle w:val="ATATableBody"/>
            </w:pPr>
            <w:r>
              <w:t>Module Summary</w:t>
            </w:r>
          </w:p>
        </w:tc>
        <w:tc>
          <w:tcPr>
            <w:tcW w:w="2210" w:type="pct"/>
          </w:tcPr>
          <w:p w:rsidR="00710D7B" w:rsidRPr="00710D7B" w:rsidRDefault="00710D7B" w:rsidP="00710D7B">
            <w:pPr>
              <w:pStyle w:val="ATABulletLevel01BodySlide"/>
              <w:rPr>
                <w:rStyle w:val="ATADirections"/>
                <w:rFonts w:ascii="Cambria" w:hAnsi="Cambria"/>
                <w:b w:val="0"/>
                <w:color w:val="262626" w:themeColor="text1" w:themeTint="D9"/>
                <w:sz w:val="24"/>
              </w:rPr>
            </w:pPr>
            <w:r w:rsidRPr="00710D7B">
              <w:rPr>
                <w:rStyle w:val="ATADirections"/>
                <w:rFonts w:ascii="Cambria" w:hAnsi="Cambria"/>
                <w:b w:val="0"/>
                <w:color w:val="262626" w:themeColor="text1" w:themeTint="D9"/>
                <w:sz w:val="24"/>
              </w:rPr>
              <w:t>Not applicable</w:t>
            </w:r>
          </w:p>
        </w:tc>
        <w:tc>
          <w:tcPr>
            <w:tcW w:w="1251" w:type="pct"/>
            <w:tcMar>
              <w:left w:w="0" w:type="dxa"/>
              <w:bottom w:w="0" w:type="dxa"/>
            </w:tcMar>
          </w:tcPr>
          <w:p w:rsidR="00710D7B" w:rsidRDefault="00477AE8" w:rsidP="003C212A">
            <w:pPr>
              <w:pStyle w:val="ATATableBody"/>
            </w:pPr>
            <w:r>
              <w:t>5</w:t>
            </w:r>
            <w:r w:rsidR="00710D7B" w:rsidRPr="00641F00">
              <w:t xml:space="preserve"> minutes</w:t>
            </w:r>
          </w:p>
        </w:tc>
      </w:tr>
    </w:tbl>
    <w:p w:rsidR="002C5D82" w:rsidRDefault="002C5D82" w:rsidP="002C5D82">
      <w:bookmarkStart w:id="2" w:name="_Toc357414498"/>
      <w:bookmarkStart w:id="3" w:name="_Toc357414762"/>
      <w:bookmarkStart w:id="4" w:name="_Toc357414787"/>
    </w:p>
    <w:p w:rsidR="002C5D82" w:rsidRDefault="002C5D82" w:rsidP="002C5D8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2"/>
    <w:bookmarkEnd w:id="3"/>
    <w:bookmarkEnd w:id="4"/>
    <w:p w:rsidR="002C5D82" w:rsidRDefault="002C5D82" w:rsidP="002C5D82">
      <w:pPr>
        <w:sectPr w:rsidR="002C5D82" w:rsidSect="006A218C">
          <w:headerReference w:type="default" r:id="rId18"/>
          <w:footerReference w:type="default" r:id="rId19"/>
          <w:pgSz w:w="12240" w:h="15840" w:code="1"/>
          <w:pgMar w:top="1440" w:right="1440" w:bottom="1440" w:left="1440" w:header="720" w:footer="720" w:gutter="0"/>
          <w:cols w:space="720"/>
          <w:docGrid w:linePitch="360"/>
        </w:sect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tblPr>
      <w:tblGrid>
        <w:gridCol w:w="8109"/>
        <w:gridCol w:w="1261"/>
      </w:tblGrid>
      <w:tr w:rsidR="002C5D82" w:rsidTr="003C212A">
        <w:trPr>
          <w:trHeight w:val="432"/>
        </w:trPr>
        <w:tc>
          <w:tcPr>
            <w:tcW w:w="8109" w:type="dxa"/>
            <w:shd w:val="clear" w:color="auto" w:fill="auto"/>
            <w:vAlign w:val="center"/>
          </w:tcPr>
          <w:p w:rsidR="002C5D82" w:rsidRPr="00EB497D" w:rsidRDefault="002C5D82" w:rsidP="003C212A">
            <w:pPr>
              <w:pStyle w:val="ATATopicHeading"/>
            </w:pPr>
            <w:bookmarkStart w:id="5" w:name="_Toc357414764"/>
            <w:bookmarkStart w:id="6" w:name="_Toc357414789"/>
            <w:bookmarkStart w:id="7" w:name="_Toc357414500"/>
            <w:r w:rsidRPr="00807F5D">
              <w:lastRenderedPageBreak/>
              <w:t>Topic</w:t>
            </w:r>
            <w:r w:rsidRPr="005C650F">
              <w:t xml:space="preserve">: </w:t>
            </w:r>
            <w:r>
              <w:t>Module Topic</w:t>
            </w:r>
          </w:p>
        </w:tc>
        <w:tc>
          <w:tcPr>
            <w:tcW w:w="1261" w:type="dxa"/>
            <w:shd w:val="clear" w:color="auto" w:fill="auto"/>
            <w:vAlign w:val="center"/>
          </w:tcPr>
          <w:p w:rsidR="002C5D82" w:rsidRPr="00EB497D" w:rsidRDefault="007A0039" w:rsidP="003C212A">
            <w:pPr>
              <w:pStyle w:val="ATATopicTime"/>
            </w:pPr>
            <w:r>
              <w:t>5</w:t>
            </w:r>
            <w:r w:rsidR="002C5D82" w:rsidRPr="007E7F20">
              <w:t xml:space="preserve"> Minutes</w:t>
            </w:r>
          </w:p>
        </w:tc>
      </w:tr>
    </w:tbl>
    <w:p w:rsidR="002C5D82" w:rsidRPr="0096691C"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C5D82" w:rsidRPr="00F61D07" w:rsidTr="003C212A">
        <w:trPr>
          <w:trHeight w:val="432"/>
        </w:trPr>
        <w:tc>
          <w:tcPr>
            <w:tcW w:w="3967" w:type="pct"/>
            <w:shd w:val="clear" w:color="auto" w:fill="DDDDDD"/>
            <w:vAlign w:val="center"/>
          </w:tcPr>
          <w:bookmarkEnd w:id="5"/>
          <w:bookmarkEnd w:id="6"/>
          <w:bookmarkEnd w:id="7"/>
          <w:p w:rsidR="002C5D82" w:rsidRPr="00D4655D" w:rsidRDefault="002C5D82" w:rsidP="002F772C">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w:t>
            </w:r>
            <w:r w:rsidR="002B0E21">
              <w:rPr>
                <w:noProof/>
              </w:rPr>
              <w:fldChar w:fldCharType="end"/>
            </w:r>
            <w:r>
              <w:rPr>
                <w:noProof/>
              </w:rPr>
              <w:t xml:space="preserve"> </w:t>
            </w:r>
            <w:r w:rsidR="002F772C" w:rsidRPr="00586B02">
              <w:t>Preparing to Train</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2C5D82" w:rsidRPr="00B7142E" w:rsidRDefault="002C5D82" w:rsidP="003C212A">
            <w:pPr>
              <w:pStyle w:val="ATABulletLevel01BodySlide"/>
              <w:ind w:left="291"/>
            </w:pPr>
            <w:r>
              <w:t>Title Slide</w:t>
            </w:r>
          </w:p>
        </w:tc>
      </w:tr>
      <w:tr w:rsidR="002C5D82" w:rsidRPr="00F61D07" w:rsidTr="00E1334A">
        <w:tc>
          <w:tcPr>
            <w:tcW w:w="5000" w:type="pct"/>
            <w:gridSpan w:val="4"/>
            <w:shd w:val="clear" w:color="auto" w:fill="EAEAEA"/>
            <w:vAlign w:val="center"/>
          </w:tcPr>
          <w:p w:rsidR="002C5D82" w:rsidRPr="0020077B" w:rsidRDefault="002C5D82" w:rsidP="003C212A">
            <w:pPr>
              <w:pStyle w:val="ATAGraphicDescription"/>
            </w:pPr>
            <w:r w:rsidRPr="0020077B">
              <w:t xml:space="preserve">Graphic Description: </w:t>
            </w:r>
            <w:r>
              <w:t>U.S Flag and Seal</w:t>
            </w:r>
          </w:p>
        </w:tc>
      </w:tr>
    </w:tbl>
    <w:p w:rsidR="002C5D82" w:rsidRDefault="00D55EF9" w:rsidP="00D55EF9">
      <w:pPr>
        <w:pStyle w:val="ATAHeadingLevel1"/>
      </w:pPr>
      <w:r>
        <w:t>Module Preparation</w:t>
      </w:r>
    </w:p>
    <w:p w:rsidR="002C5D82" w:rsidRDefault="002C5D82" w:rsidP="00D55EF9">
      <w:pPr>
        <w:pStyle w:val="ATABulletLevel01BodySlide"/>
      </w:pPr>
      <w:r>
        <w:rPr>
          <w:b/>
        </w:rPr>
        <w:t xml:space="preserve">Timing and Methods: </w:t>
      </w:r>
      <w:r>
        <w:t>Use the suggested time plan at the beginning of the module. As with all modules in this course, read all the content (Facilitator Guide and PowerPoint slides) and familiarize yourself with each facilitator note before class.</w:t>
      </w:r>
    </w:p>
    <w:p w:rsidR="002C5D82" w:rsidRDefault="002C5D82" w:rsidP="00D55EF9">
      <w:pPr>
        <w:pStyle w:val="ATABulletLevel01BodySlide"/>
      </w:pPr>
      <w:r>
        <w:t xml:space="preserve">Be thoroughly prepared for exercises, discussions, or other activities required for the module. Follow all facilitator notes. Use </w:t>
      </w:r>
      <w:r w:rsidR="00E1334A">
        <w:t>a combination of lecture, large-</w:t>
      </w:r>
      <w:r>
        <w:t>group dis</w:t>
      </w:r>
      <w:r w:rsidR="00E1334A">
        <w:t>cussion, and small-</w:t>
      </w:r>
      <w:r>
        <w:t>group activities.</w:t>
      </w:r>
    </w:p>
    <w:p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3"/>
        <w:gridCol w:w="644"/>
        <w:gridCol w:w="646"/>
        <w:gridCol w:w="643"/>
      </w:tblGrid>
      <w:tr w:rsidR="002C5D82" w:rsidRPr="00F61D07" w:rsidTr="003C212A">
        <w:trPr>
          <w:trHeight w:val="432"/>
        </w:trPr>
        <w:tc>
          <w:tcPr>
            <w:tcW w:w="3968" w:type="pct"/>
            <w:shd w:val="clear" w:color="auto" w:fill="DDDDDD"/>
            <w:vAlign w:val="center"/>
          </w:tcPr>
          <w:p w:rsidR="002C5D82" w:rsidRPr="00D4655D" w:rsidRDefault="002C5D82" w:rsidP="0029233F">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w:t>
            </w:r>
            <w:r w:rsidR="002B0E21">
              <w:rPr>
                <w:noProof/>
              </w:rPr>
              <w:fldChar w:fldCharType="end"/>
            </w:r>
            <w:r>
              <w:rPr>
                <w:noProof/>
              </w:rPr>
              <w:t xml:space="preserve"> </w:t>
            </w:r>
            <w:r w:rsidR="0029233F">
              <w:t>Module Objectives</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2C5D82" w:rsidRPr="00B7142E" w:rsidRDefault="0029233F" w:rsidP="003C212A">
            <w:pPr>
              <w:pStyle w:val="ATABulletLevel01BodySlide"/>
              <w:ind w:left="291"/>
            </w:pPr>
            <w:r>
              <w:t>At the end of this module, you will be able to identify the r</w:t>
            </w:r>
            <w:r w:rsidR="00800AC0">
              <w:t>equirements to present training</w:t>
            </w:r>
          </w:p>
        </w:tc>
      </w:tr>
      <w:tr w:rsidR="002C5D82" w:rsidRPr="00F61D07" w:rsidTr="00E1334A">
        <w:tc>
          <w:tcPr>
            <w:tcW w:w="5000" w:type="pct"/>
            <w:gridSpan w:val="4"/>
            <w:shd w:val="clear" w:color="auto" w:fill="EAEAEA"/>
            <w:vAlign w:val="center"/>
          </w:tcPr>
          <w:p w:rsidR="002C5D82" w:rsidRPr="0020077B" w:rsidRDefault="002C5D82" w:rsidP="00C677A9">
            <w:pPr>
              <w:pStyle w:val="ATAGraphicDescription"/>
            </w:pPr>
            <w:r w:rsidRPr="0020077B">
              <w:t xml:space="preserve">Graphic Description: </w:t>
            </w:r>
            <w:r>
              <w:t xml:space="preserve">No </w:t>
            </w:r>
            <w:r w:rsidR="00C677A9">
              <w:t>g</w:t>
            </w:r>
            <w:r>
              <w:t>raphic</w:t>
            </w:r>
          </w:p>
        </w:tc>
      </w:tr>
    </w:tbl>
    <w:p w:rsidR="002C5D82" w:rsidRDefault="002C5D82" w:rsidP="002C5D82">
      <w:pPr>
        <w:pStyle w:val="ATABody"/>
      </w:pPr>
    </w:p>
    <w:p w:rsidR="002C5D82" w:rsidRDefault="002C5D82" w:rsidP="002C5D82">
      <w:pPr>
        <w:pStyle w:val="ATABulletLevel01BodySlide"/>
      </w:pPr>
      <w:r>
        <w:t>Briefly discuss the terminal learning objective.</w:t>
      </w:r>
    </w:p>
    <w:p w:rsidR="002C5D82" w:rsidRPr="00F57377" w:rsidRDefault="002C5D82" w:rsidP="00F57377">
      <w:pPr>
        <w:pStyle w:val="ATABulletLevel01BodySlide"/>
        <w:rPr>
          <w:color w:val="000000" w:themeColor="text1"/>
        </w:rPr>
      </w:pPr>
      <w:r>
        <w:t xml:space="preserve">Highlight the </w:t>
      </w:r>
      <w:r w:rsidRPr="00F57377">
        <w:t>key</w:t>
      </w:r>
      <w:r>
        <w:t xml:space="preserve"> topics to be presented:</w:t>
      </w:r>
    </w:p>
    <w:p w:rsidR="0029233F" w:rsidRDefault="0029233F" w:rsidP="0029233F">
      <w:pPr>
        <w:pStyle w:val="ATABulletLevel02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Logistical Preparation</w:t>
      </w:r>
    </w:p>
    <w:p w:rsidR="0029233F" w:rsidRDefault="0029233F" w:rsidP="0029233F">
      <w:pPr>
        <w:pStyle w:val="ATABulletLevel02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Course Preparation</w:t>
      </w:r>
    </w:p>
    <w:p w:rsidR="0029233F" w:rsidRPr="0029233F" w:rsidRDefault="0029233F" w:rsidP="0029233F">
      <w:pPr>
        <w:pStyle w:val="ATABulletLevel02BodySlide"/>
        <w:rPr>
          <w:rStyle w:val="ATADirections"/>
          <w:rFonts w:ascii="Cambria" w:hAnsi="Cambria"/>
          <w:b w:val="0"/>
          <w:color w:val="262626" w:themeColor="text1" w:themeTint="D9"/>
          <w:sz w:val="24"/>
        </w:rPr>
      </w:pPr>
      <w:r>
        <w:rPr>
          <w:rStyle w:val="ATADirections"/>
          <w:rFonts w:ascii="Cambria" w:hAnsi="Cambria"/>
          <w:b w:val="0"/>
          <w:color w:val="262626" w:themeColor="text1" w:themeTint="D9"/>
          <w:sz w:val="24"/>
        </w:rPr>
        <w:t>Classroom Management Preparation</w:t>
      </w:r>
    </w:p>
    <w:p w:rsidR="002C5D82" w:rsidRDefault="002C5D82" w:rsidP="002C5D82">
      <w:pPr>
        <w:pStyle w:val="ATABulletLevel01BodySlide"/>
      </w:pPr>
      <w:r>
        <w:t>Tell the participants that the information in this module can be used to</w:t>
      </w:r>
      <w:r w:rsidR="0029233F">
        <w:t xml:space="preserve"> prepare to present training</w:t>
      </w:r>
      <w:r>
        <w:t>.</w:t>
      </w:r>
      <w:r w:rsidRPr="00B5207E">
        <w:rPr>
          <w:rStyle w:val="ATADirections"/>
        </w:rPr>
        <w:br/>
      </w: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tblPr>
      <w:tblGrid>
        <w:gridCol w:w="8109"/>
        <w:gridCol w:w="1261"/>
      </w:tblGrid>
      <w:tr w:rsidR="002C5D82" w:rsidTr="003C212A">
        <w:trPr>
          <w:trHeight w:val="432"/>
        </w:trPr>
        <w:tc>
          <w:tcPr>
            <w:tcW w:w="8109" w:type="dxa"/>
            <w:shd w:val="clear" w:color="auto" w:fill="auto"/>
            <w:vAlign w:val="center"/>
          </w:tcPr>
          <w:p w:rsidR="002C5D82" w:rsidRPr="00EB497D" w:rsidRDefault="002C5D82" w:rsidP="0029233F">
            <w:pPr>
              <w:pStyle w:val="ATATopicHeading"/>
            </w:pPr>
            <w:r w:rsidRPr="00807F5D">
              <w:t>Topic</w:t>
            </w:r>
            <w:r w:rsidRPr="005C650F">
              <w:t xml:space="preserve">: </w:t>
            </w:r>
            <w:r w:rsidR="0029233F">
              <w:t>Logistical Preparation</w:t>
            </w:r>
          </w:p>
        </w:tc>
        <w:tc>
          <w:tcPr>
            <w:tcW w:w="1261" w:type="dxa"/>
            <w:shd w:val="clear" w:color="auto" w:fill="auto"/>
            <w:vAlign w:val="center"/>
          </w:tcPr>
          <w:p w:rsidR="002C5D82" w:rsidRPr="00EB497D" w:rsidRDefault="00B1425F" w:rsidP="003C212A">
            <w:pPr>
              <w:pStyle w:val="ATATopicTime"/>
            </w:pPr>
            <w:r>
              <w:t>35</w:t>
            </w:r>
            <w:r w:rsidR="0029233F">
              <w:t xml:space="preserve"> </w:t>
            </w:r>
            <w:r w:rsidR="002C5D82" w:rsidRPr="00EB497D">
              <w:t>Minutes</w:t>
            </w:r>
          </w:p>
        </w:tc>
      </w:tr>
    </w:tbl>
    <w:p w:rsidR="002C5D82" w:rsidRDefault="002C5D82" w:rsidP="002C5D82">
      <w:pPr>
        <w:pStyle w:val="ATABody"/>
      </w:pPr>
    </w:p>
    <w:p w:rsidR="002C5D82" w:rsidRDefault="002C5D82" w:rsidP="002C5D82">
      <w:pPr>
        <w:pStyle w:val="ATABody"/>
      </w:pPr>
      <w:r>
        <w:t>Enabling Learning Objectives:</w:t>
      </w:r>
    </w:p>
    <w:p w:rsidR="002C5D82" w:rsidRDefault="0029233F" w:rsidP="002C5D82">
      <w:pPr>
        <w:pStyle w:val="ATABulletLevel01BodySlide"/>
      </w:pPr>
      <w:r>
        <w:t>Determine the logistical requirements for conducting training</w:t>
      </w:r>
    </w:p>
    <w:p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3"/>
        <w:gridCol w:w="644"/>
        <w:gridCol w:w="646"/>
        <w:gridCol w:w="643"/>
      </w:tblGrid>
      <w:tr w:rsidR="002C5D82" w:rsidRPr="00F61D07" w:rsidTr="003C212A">
        <w:trPr>
          <w:trHeight w:val="432"/>
        </w:trPr>
        <w:tc>
          <w:tcPr>
            <w:tcW w:w="3968" w:type="pct"/>
            <w:shd w:val="clear" w:color="auto" w:fill="DDDDDD"/>
            <w:vAlign w:val="center"/>
          </w:tcPr>
          <w:p w:rsidR="002C5D82" w:rsidRPr="00D4655D" w:rsidRDefault="002C5D82" w:rsidP="002C18F2">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3</w:t>
            </w:r>
            <w:r w:rsidR="002B0E21">
              <w:rPr>
                <w:noProof/>
              </w:rPr>
              <w:fldChar w:fldCharType="end"/>
            </w:r>
            <w:r>
              <w:rPr>
                <w:noProof/>
              </w:rPr>
              <w:t xml:space="preserve"> </w:t>
            </w:r>
            <w:r w:rsidR="002C18F2">
              <w:t>Discussion Question: Preparation</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2C5D82" w:rsidRPr="00B7142E" w:rsidRDefault="002C18F2" w:rsidP="002F772C">
            <w:pPr>
              <w:pStyle w:val="ATABulletLevel01BodySlide"/>
            </w:pPr>
            <w:r>
              <w:t>Why is preparation important?</w:t>
            </w:r>
          </w:p>
        </w:tc>
      </w:tr>
      <w:tr w:rsidR="002C5D82" w:rsidRPr="00F61D07" w:rsidTr="00E1334A">
        <w:tc>
          <w:tcPr>
            <w:tcW w:w="5000" w:type="pct"/>
            <w:gridSpan w:val="4"/>
            <w:shd w:val="clear" w:color="auto" w:fill="EAEAEA"/>
            <w:vAlign w:val="center"/>
          </w:tcPr>
          <w:p w:rsidR="002C5D82" w:rsidRPr="0020077B" w:rsidRDefault="002C5D82" w:rsidP="00C677A9">
            <w:pPr>
              <w:pStyle w:val="ATAGraphicDescription"/>
            </w:pPr>
            <w:r w:rsidRPr="0020077B">
              <w:t xml:space="preserve">Graphic Description: </w:t>
            </w:r>
            <w:r w:rsidR="00C677A9">
              <w:t>No graphic</w:t>
            </w:r>
          </w:p>
        </w:tc>
      </w:tr>
    </w:tbl>
    <w:p w:rsidR="002C5D82" w:rsidRDefault="002C5D82" w:rsidP="002C5D82">
      <w:pPr>
        <w:pStyle w:val="ATABody"/>
      </w:pPr>
    </w:p>
    <w:p w:rsidR="002C18F2" w:rsidRPr="002F772C" w:rsidRDefault="002C18F2" w:rsidP="002C18F2">
      <w:pPr>
        <w:pStyle w:val="ATABulletLevel01BodySlide"/>
        <w:rPr>
          <w:rStyle w:val="ATAEmphasis"/>
        </w:rPr>
      </w:pPr>
      <w:r>
        <w:t xml:space="preserve">Conduct a </w:t>
      </w:r>
      <w:r w:rsidR="007A0039">
        <w:t>discussion</w:t>
      </w:r>
      <w:r>
        <w:t xml:space="preserve"> by asking the participants: </w:t>
      </w:r>
      <w:r w:rsidR="002F772C" w:rsidRPr="002F772C">
        <w:rPr>
          <w:rStyle w:val="ATAEmphasis"/>
        </w:rPr>
        <w:t>Why is preparation important?</w:t>
      </w:r>
    </w:p>
    <w:p w:rsidR="002F772C" w:rsidRPr="002F772C" w:rsidRDefault="002C18F2" w:rsidP="002F772C">
      <w:pPr>
        <w:pStyle w:val="ATASlideFacNoteLevel01"/>
        <w:numPr>
          <w:ilvl w:val="0"/>
          <w:numId w:val="2"/>
        </w:numPr>
        <w:ind w:hanging="288"/>
        <w:rPr>
          <w:rStyle w:val="ATAAnswers"/>
        </w:rPr>
      </w:pPr>
      <w:r>
        <w:t xml:space="preserve">Acknowledge the participant </w:t>
      </w:r>
      <w:r w:rsidR="00E4681C">
        <w:t>responses.</w:t>
      </w:r>
      <w:r w:rsidR="00E4681C" w:rsidRPr="00863198">
        <w:rPr>
          <w:rStyle w:val="ATAEmphasis"/>
        </w:rPr>
        <w:t xml:space="preserve"> Responses</w:t>
      </w:r>
      <w:r w:rsidRPr="00863198">
        <w:rPr>
          <w:rStyle w:val="ATAEmphasis"/>
        </w:rPr>
        <w:t xml:space="preserve"> may vary. </w:t>
      </w:r>
      <w:r w:rsidR="002F772C" w:rsidRPr="002F772C">
        <w:rPr>
          <w:rStyle w:val="ATAAnswers"/>
        </w:rPr>
        <w:t xml:space="preserve">If not mentioned by the group, add the following key points: </w:t>
      </w:r>
    </w:p>
    <w:p w:rsidR="002F772C" w:rsidRPr="002F772C" w:rsidRDefault="002F772C" w:rsidP="002F772C">
      <w:pPr>
        <w:pStyle w:val="ATASlideFacNoteLevel02"/>
        <w:numPr>
          <w:ilvl w:val="0"/>
          <w:numId w:val="3"/>
        </w:numPr>
        <w:ind w:left="648" w:hanging="288"/>
        <w:rPr>
          <w:rStyle w:val="ATAAnswers"/>
        </w:rPr>
      </w:pPr>
      <w:r w:rsidRPr="002F772C">
        <w:rPr>
          <w:rStyle w:val="ATAAnswers"/>
        </w:rPr>
        <w:t>Training is more likely to succeed if the training team is well prepared.</w:t>
      </w:r>
    </w:p>
    <w:p w:rsidR="002C5D82" w:rsidRDefault="002F772C" w:rsidP="002F772C">
      <w:pPr>
        <w:pStyle w:val="ATABulletLevel02BodySlide"/>
      </w:pPr>
      <w:r w:rsidRPr="002F772C">
        <w:rPr>
          <w:rStyle w:val="ATAAnswers"/>
        </w:rPr>
        <w:t>Disorganization and chaos detract from the training and interfere with learning</w:t>
      </w:r>
      <w:r w:rsidRPr="00F24EC1">
        <w:t>.</w:t>
      </w:r>
    </w:p>
    <w:p w:rsidR="002F772C" w:rsidRPr="00CF6574" w:rsidRDefault="002F772C" w:rsidP="002F772C">
      <w:pPr>
        <w:pStyle w:val="ATASlideFacNoteLevel01"/>
        <w:numPr>
          <w:ilvl w:val="0"/>
          <w:numId w:val="2"/>
        </w:numPr>
        <w:ind w:hanging="288"/>
      </w:pPr>
      <w:r w:rsidRPr="00CF6574">
        <w:lastRenderedPageBreak/>
        <w:t>Explain that indicators of poor training preparation include:</w:t>
      </w:r>
    </w:p>
    <w:p w:rsidR="002F772C" w:rsidRPr="00F24EC1" w:rsidRDefault="002F772C" w:rsidP="002F772C">
      <w:pPr>
        <w:pStyle w:val="ATASlideFacNoteLevel02"/>
        <w:numPr>
          <w:ilvl w:val="0"/>
          <w:numId w:val="3"/>
        </w:numPr>
        <w:ind w:left="648" w:hanging="288"/>
      </w:pPr>
      <w:r w:rsidRPr="00F24EC1">
        <w:t>Participants arrive late due to confusion about the location and time of the training</w:t>
      </w:r>
    </w:p>
    <w:p w:rsidR="002F772C" w:rsidRPr="00F24EC1" w:rsidRDefault="002F772C" w:rsidP="002F772C">
      <w:pPr>
        <w:pStyle w:val="ATASlideFacNoteLevel02"/>
        <w:numPr>
          <w:ilvl w:val="0"/>
          <w:numId w:val="3"/>
        </w:numPr>
        <w:ind w:left="648" w:hanging="288"/>
      </w:pPr>
      <w:r w:rsidRPr="00F24EC1">
        <w:t>The training team wastes time finding needed materials and supplies</w:t>
      </w:r>
    </w:p>
    <w:p w:rsidR="002F772C" w:rsidRPr="00F24EC1" w:rsidRDefault="002F772C" w:rsidP="002F772C">
      <w:pPr>
        <w:pStyle w:val="ATASlideFacNoteLevel02"/>
        <w:numPr>
          <w:ilvl w:val="0"/>
          <w:numId w:val="3"/>
        </w:numPr>
        <w:ind w:left="648" w:hanging="288"/>
      </w:pPr>
      <w:r w:rsidRPr="00F24EC1">
        <w:t>There are more participants than materials and seats</w:t>
      </w:r>
    </w:p>
    <w:p w:rsidR="002F772C" w:rsidRPr="00F24EC1" w:rsidRDefault="002F772C" w:rsidP="002F772C">
      <w:pPr>
        <w:pStyle w:val="ATASlideFacNoteLevel02"/>
        <w:numPr>
          <w:ilvl w:val="0"/>
          <w:numId w:val="3"/>
        </w:numPr>
        <w:ind w:left="648" w:hanging="288"/>
      </w:pPr>
      <w:r w:rsidRPr="00F24EC1">
        <w:t>The room is disorganized and not conducive to learning</w:t>
      </w:r>
    </w:p>
    <w:p w:rsidR="002F772C" w:rsidRPr="00F24EC1" w:rsidRDefault="002F772C" w:rsidP="002F772C">
      <w:pPr>
        <w:pStyle w:val="ATASlideFacNoteLevel02"/>
        <w:numPr>
          <w:ilvl w:val="0"/>
          <w:numId w:val="3"/>
        </w:numPr>
        <w:ind w:left="648" w:hanging="288"/>
      </w:pPr>
      <w:r w:rsidRPr="00F24EC1">
        <w:t xml:space="preserve">Instructors appear unfamiliar with the course contents, flow, and activities </w:t>
      </w:r>
    </w:p>
    <w:p w:rsidR="002F772C" w:rsidRDefault="002F772C" w:rsidP="002F772C">
      <w:pPr>
        <w:pStyle w:val="ATABulletLevel02BodySlide"/>
      </w:pPr>
      <w:r w:rsidRPr="00F24EC1">
        <w:t>There is conflict among training team members</w:t>
      </w:r>
    </w:p>
    <w:p w:rsidR="002F772C" w:rsidRDefault="002F772C" w:rsidP="002F772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F772C" w:rsidRPr="00F61D07" w:rsidTr="003C212A">
        <w:trPr>
          <w:trHeight w:val="432"/>
        </w:trPr>
        <w:tc>
          <w:tcPr>
            <w:tcW w:w="3967" w:type="pct"/>
            <w:shd w:val="clear" w:color="auto" w:fill="DDDDDD"/>
            <w:vAlign w:val="center"/>
          </w:tcPr>
          <w:p w:rsidR="002F772C" w:rsidRPr="00D4655D" w:rsidRDefault="002F772C" w:rsidP="002F772C">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4</w:t>
            </w:r>
            <w:r w:rsidR="002B0E21">
              <w:rPr>
                <w:noProof/>
              </w:rPr>
              <w:fldChar w:fldCharType="end"/>
            </w:r>
            <w:r>
              <w:rPr>
                <w:noProof/>
              </w:rPr>
              <w:t xml:space="preserve"> </w:t>
            </w:r>
            <w:hyperlink r:id="rId20" w:history="1">
              <w:r w:rsidRPr="00736E39">
                <w:rPr>
                  <w:rStyle w:val="Hyperlink"/>
                </w:rPr>
                <w:t>Prepare the Logistics</w:t>
              </w:r>
              <w:r w:rsidR="00AE5450" w:rsidRPr="00736E39">
                <w:rPr>
                  <w:rStyle w:val="Hyperlink"/>
                </w:rPr>
                <w:t xml:space="preserve"> (</w:t>
              </w:r>
              <w:r w:rsidR="002F0BAF" w:rsidRPr="00736E39">
                <w:rPr>
                  <w:rStyle w:val="Hyperlink"/>
                </w:rPr>
                <w:t>Workbook</w:t>
              </w:r>
              <w:r w:rsidR="00AE5450" w:rsidRPr="00736E39">
                <w:rPr>
                  <w:rStyle w:val="Hyperlink"/>
                </w:rPr>
                <w:t xml:space="preserve"> </w:t>
              </w:r>
              <w:r w:rsidR="00E669D6" w:rsidRPr="00736E39">
                <w:rPr>
                  <w:rStyle w:val="Hyperlink"/>
                </w:rPr>
                <w:t>4.1)</w:t>
              </w:r>
            </w:hyperlink>
          </w:p>
        </w:tc>
        <w:tc>
          <w:tcPr>
            <w:tcW w:w="344" w:type="pct"/>
            <w:shd w:val="clear" w:color="auto" w:fill="DDDDDD"/>
            <w:vAlign w:val="center"/>
          </w:tcPr>
          <w:p w:rsidR="002F772C" w:rsidRPr="005D57E5" w:rsidRDefault="002F772C" w:rsidP="003C212A"/>
        </w:tc>
        <w:tc>
          <w:tcPr>
            <w:tcW w:w="345" w:type="pct"/>
            <w:shd w:val="clear" w:color="auto" w:fill="DDDDDD"/>
            <w:vAlign w:val="center"/>
          </w:tcPr>
          <w:p w:rsidR="002F772C" w:rsidRPr="00DF2552" w:rsidRDefault="002F772C" w:rsidP="003C212A">
            <w:pPr>
              <w:jc w:val="center"/>
            </w:pPr>
          </w:p>
        </w:tc>
        <w:tc>
          <w:tcPr>
            <w:tcW w:w="344" w:type="pct"/>
            <w:shd w:val="clear" w:color="auto" w:fill="DDDDDD"/>
            <w:vAlign w:val="center"/>
          </w:tcPr>
          <w:p w:rsidR="002F772C" w:rsidRPr="005D57E5" w:rsidRDefault="002F0BAF" w:rsidP="003C212A">
            <w:pPr>
              <w:jc w:val="center"/>
            </w:pPr>
            <w:r>
              <w:rPr>
                <w:noProof/>
              </w:rPr>
              <w:drawing>
                <wp:inline distT="0" distB="0" distL="0" distR="0">
                  <wp:extent cx="274320" cy="27432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 cy="274320"/>
                          </a:xfrm>
                          <a:prstGeom prst="rect">
                            <a:avLst/>
                          </a:prstGeom>
                        </pic:spPr>
                      </pic:pic>
                    </a:graphicData>
                  </a:graphic>
                </wp:inline>
              </w:drawing>
            </w:r>
          </w:p>
        </w:tc>
      </w:tr>
      <w:tr w:rsidR="002F772C" w:rsidRPr="00F61D07" w:rsidTr="003C212A">
        <w:tc>
          <w:tcPr>
            <w:tcW w:w="5000" w:type="pct"/>
            <w:gridSpan w:val="4"/>
            <w:shd w:val="clear" w:color="auto" w:fill="EAEAEA"/>
            <w:tcMar>
              <w:left w:w="72" w:type="dxa"/>
              <w:right w:w="72" w:type="dxa"/>
            </w:tcMar>
          </w:tcPr>
          <w:p w:rsidR="002F772C" w:rsidRPr="00CF6574" w:rsidRDefault="002F772C" w:rsidP="002F772C">
            <w:pPr>
              <w:pStyle w:val="ATASlideFacNoteLevel01"/>
              <w:numPr>
                <w:ilvl w:val="0"/>
                <w:numId w:val="2"/>
              </w:numPr>
              <w:ind w:hanging="288"/>
            </w:pPr>
            <w:r w:rsidRPr="00CF6574">
              <w:t>Training Facilities</w:t>
            </w:r>
          </w:p>
          <w:p w:rsidR="002F772C" w:rsidRPr="00F24EC1" w:rsidRDefault="002F772C" w:rsidP="002F772C">
            <w:pPr>
              <w:pStyle w:val="ATASlideFacNoteLevel02"/>
              <w:numPr>
                <w:ilvl w:val="0"/>
                <w:numId w:val="3"/>
              </w:numPr>
              <w:ind w:left="648" w:hanging="288"/>
            </w:pPr>
            <w:r w:rsidRPr="00F24EC1">
              <w:t>Layout</w:t>
            </w:r>
          </w:p>
          <w:p w:rsidR="002F772C" w:rsidRPr="00F24EC1" w:rsidRDefault="002F772C" w:rsidP="002F772C">
            <w:pPr>
              <w:pStyle w:val="ATASlideFacNoteLevel02"/>
              <w:numPr>
                <w:ilvl w:val="0"/>
                <w:numId w:val="3"/>
              </w:numPr>
              <w:ind w:left="648" w:hanging="288"/>
            </w:pPr>
            <w:r w:rsidRPr="00F24EC1">
              <w:t>Power</w:t>
            </w:r>
          </w:p>
          <w:p w:rsidR="002F772C" w:rsidRPr="00F24EC1" w:rsidRDefault="002F772C" w:rsidP="002F772C">
            <w:pPr>
              <w:pStyle w:val="ATASlideFacNoteLevel02"/>
              <w:numPr>
                <w:ilvl w:val="0"/>
                <w:numId w:val="3"/>
              </w:numPr>
              <w:ind w:left="648" w:hanging="288"/>
            </w:pPr>
            <w:r w:rsidRPr="00F24EC1">
              <w:t>Safety and Security</w:t>
            </w:r>
          </w:p>
          <w:p w:rsidR="002F772C" w:rsidRPr="00CF6574" w:rsidRDefault="002F772C" w:rsidP="002F772C">
            <w:pPr>
              <w:pStyle w:val="ATASlideFacNoteLevel01"/>
              <w:numPr>
                <w:ilvl w:val="0"/>
                <w:numId w:val="2"/>
              </w:numPr>
              <w:ind w:hanging="288"/>
            </w:pPr>
            <w:r w:rsidRPr="00CF6574">
              <w:t>Materials, Supplies, and Equipment</w:t>
            </w:r>
          </w:p>
          <w:p w:rsidR="002F772C" w:rsidRPr="00CF6574" w:rsidRDefault="002F772C" w:rsidP="002F772C">
            <w:pPr>
              <w:pStyle w:val="ATASlideFacNoteLevel01"/>
              <w:numPr>
                <w:ilvl w:val="0"/>
                <w:numId w:val="2"/>
              </w:numPr>
              <w:ind w:hanging="288"/>
            </w:pPr>
            <w:r w:rsidRPr="00CF6574">
              <w:t>Logistical Support</w:t>
            </w:r>
          </w:p>
          <w:p w:rsidR="002F772C" w:rsidRPr="00F24EC1" w:rsidRDefault="002F772C" w:rsidP="002F772C">
            <w:pPr>
              <w:pStyle w:val="ATASlideFacNoteLevel02"/>
              <w:numPr>
                <w:ilvl w:val="0"/>
                <w:numId w:val="3"/>
              </w:numPr>
              <w:ind w:left="648" w:hanging="288"/>
            </w:pPr>
            <w:r w:rsidRPr="00F24EC1">
              <w:t>Transportation</w:t>
            </w:r>
          </w:p>
          <w:p w:rsidR="002F772C" w:rsidRPr="00B7142E" w:rsidRDefault="002F772C" w:rsidP="003977A9">
            <w:pPr>
              <w:pStyle w:val="ATASlideFacNoteLevel02"/>
              <w:numPr>
                <w:ilvl w:val="0"/>
                <w:numId w:val="3"/>
              </w:numPr>
              <w:ind w:left="648" w:hanging="288"/>
            </w:pPr>
            <w:r w:rsidRPr="00F24EC1">
              <w:t>Food and Lodging</w:t>
            </w:r>
          </w:p>
        </w:tc>
      </w:tr>
      <w:tr w:rsidR="002F772C" w:rsidRPr="00F61D07" w:rsidTr="003C212A">
        <w:tc>
          <w:tcPr>
            <w:tcW w:w="5000" w:type="pct"/>
            <w:gridSpan w:val="4"/>
            <w:shd w:val="clear" w:color="auto" w:fill="EAEAEA"/>
            <w:vAlign w:val="center"/>
          </w:tcPr>
          <w:p w:rsidR="002F772C" w:rsidRPr="0020077B" w:rsidRDefault="002F772C" w:rsidP="00356448">
            <w:pPr>
              <w:pStyle w:val="ATAGraphicDescription"/>
            </w:pPr>
            <w:r w:rsidRPr="0020077B">
              <w:t xml:space="preserve">Graphic Description: </w:t>
            </w:r>
            <w:r w:rsidR="00356448">
              <w:t>Facilitator setting up projector</w:t>
            </w:r>
            <w:r>
              <w:t>.</w:t>
            </w:r>
          </w:p>
        </w:tc>
      </w:tr>
    </w:tbl>
    <w:p w:rsidR="002F772C" w:rsidRPr="002F772C" w:rsidRDefault="002F772C" w:rsidP="002F772C">
      <w:pPr>
        <w:pStyle w:val="ATABulletLevel01BodySlide"/>
        <w:numPr>
          <w:ilvl w:val="0"/>
          <w:numId w:val="0"/>
        </w:numPr>
        <w:ind w:left="360" w:hanging="288"/>
      </w:pPr>
    </w:p>
    <w:p w:rsidR="002F772C" w:rsidRDefault="002F772C" w:rsidP="002F772C">
      <w:pPr>
        <w:pStyle w:val="ATABulletLevel01BodySlide"/>
      </w:pPr>
      <w:r w:rsidRPr="002F772C">
        <w:rPr>
          <w:b/>
        </w:rPr>
        <w:t xml:space="preserve">Explain the Training Facilities: </w:t>
      </w:r>
      <w:r>
        <w:t>The training facilities can affect the success of a training course. Although a training team may not have the ability to select the ideal setting, there are steps the team can take to create the best possible learning environment.</w:t>
      </w:r>
    </w:p>
    <w:p w:rsidR="002F772C" w:rsidRDefault="002F772C" w:rsidP="002F772C">
      <w:pPr>
        <w:pStyle w:val="ATABulletLevel02BodySlide"/>
      </w:pPr>
      <w:r w:rsidRPr="00F7442C">
        <w:rPr>
          <w:b/>
        </w:rPr>
        <w:t xml:space="preserve">Layout: </w:t>
      </w:r>
      <w:r>
        <w:t xml:space="preserve">Arrange the room so it comfortably accommodates the number of participants. Determine the optimal setup and additional breakout rooms/areas for conducting the training presentations and activities. </w:t>
      </w:r>
      <w:r w:rsidRPr="00F7442C">
        <w:t>Do</w:t>
      </w:r>
      <w:r>
        <w:t xml:space="preserve"> </w:t>
      </w:r>
      <w:r w:rsidRPr="00F7442C">
        <w:t>n</w:t>
      </w:r>
      <w:r>
        <w:t>o</w:t>
      </w:r>
      <w:r w:rsidRPr="00F7442C">
        <w:t xml:space="preserve">t </w:t>
      </w:r>
      <w:r>
        <w:t>have</w:t>
      </w:r>
      <w:r w:rsidRPr="00F7442C">
        <w:t xml:space="preserve"> too much space between the </w:t>
      </w:r>
      <w:r>
        <w:t xml:space="preserve">presentation area and the first </w:t>
      </w:r>
      <w:r w:rsidRPr="00F7442C">
        <w:t xml:space="preserve">participant </w:t>
      </w:r>
      <w:r>
        <w:t>seats. Closing the gap between the presenter and the participants encourages more interaction.</w:t>
      </w:r>
    </w:p>
    <w:p w:rsidR="002F772C" w:rsidRDefault="002F772C" w:rsidP="002F772C">
      <w:pPr>
        <w:pStyle w:val="ATABulletLevel02BodySlide"/>
      </w:pPr>
      <w:r>
        <w:rPr>
          <w:b/>
        </w:rPr>
        <w:t>Power</w:t>
      </w:r>
      <w:r w:rsidRPr="00F7442C">
        <w:rPr>
          <w:b/>
        </w:rPr>
        <w:t xml:space="preserve">: </w:t>
      </w:r>
      <w:r>
        <w:t>Make sure that sufficient power cords, surge protectors, and extension cords are available to operate all of the training equipment. Tape down loose power cords to prevent tripping hazards.</w:t>
      </w:r>
    </w:p>
    <w:p w:rsidR="002F772C" w:rsidRDefault="002F772C" w:rsidP="002F772C">
      <w:pPr>
        <w:pStyle w:val="ATABulletLevel02BodySlide"/>
      </w:pPr>
      <w:r w:rsidRPr="00E23C5D">
        <w:rPr>
          <w:b/>
        </w:rPr>
        <w:t>Safety and Security</w:t>
      </w:r>
      <w:r>
        <w:rPr>
          <w:b/>
        </w:rPr>
        <w:t>:</w:t>
      </w:r>
      <w:r w:rsidRPr="00E23C5D">
        <w:t xml:space="preserve"> </w:t>
      </w:r>
      <w:r>
        <w:t xml:space="preserve">Check for any potential safety hazards. Eliminate these hazards or develop class procedures for avoiding them. Make sure that participants, supplies, and material will be safe and secure at all times. Determine </w:t>
      </w:r>
      <w:r w:rsidR="00A93D12">
        <w:t>whether</w:t>
      </w:r>
      <w:r>
        <w:t xml:space="preserve"> you need locked storage areas.</w:t>
      </w:r>
    </w:p>
    <w:p w:rsidR="002F772C" w:rsidRDefault="002F772C" w:rsidP="002F772C">
      <w:pPr>
        <w:pStyle w:val="ATABulletLevel01BodySlide"/>
      </w:pPr>
      <w:r>
        <w:rPr>
          <w:b/>
        </w:rPr>
        <w:t>Explain the Materials, Supplies, and Equipment</w:t>
      </w:r>
      <w:r w:rsidRPr="00F7442C">
        <w:rPr>
          <w:b/>
        </w:rPr>
        <w:t xml:space="preserve">: </w:t>
      </w:r>
      <w:r w:rsidRPr="008A4195">
        <w:t xml:space="preserve">The ATA </w:t>
      </w:r>
      <w:r>
        <w:t xml:space="preserve">course materials list </w:t>
      </w:r>
      <w:r w:rsidR="006F498E">
        <w:t xml:space="preserve">includes </w:t>
      </w:r>
      <w:r>
        <w:t>the required materials, supplies, and equipment. Prior to the training course, check the materials, supplies, and equipment against the inventory list. Make sure you have sufficient quantities and that they are in good condition. Also, create personalized name tents, tags, rosters, and other administrative items. Then before the training begins, plan to:</w:t>
      </w:r>
    </w:p>
    <w:p w:rsidR="002F772C" w:rsidRDefault="002F772C" w:rsidP="002F772C">
      <w:pPr>
        <w:pStyle w:val="ATABulletLevel02BodySlide"/>
      </w:pPr>
      <w:r>
        <w:t>Set up and test all equipment</w:t>
      </w:r>
    </w:p>
    <w:p w:rsidR="002F772C" w:rsidRDefault="002F772C" w:rsidP="002F772C">
      <w:pPr>
        <w:pStyle w:val="ATABulletLevel02BodySlide"/>
      </w:pPr>
      <w:r>
        <w:t>Organize materials and supplies for easy access</w:t>
      </w:r>
    </w:p>
    <w:p w:rsidR="002F772C" w:rsidRDefault="002F772C" w:rsidP="002F772C">
      <w:pPr>
        <w:pStyle w:val="ATABulletLevel01BodySlide"/>
      </w:pPr>
      <w:r>
        <w:rPr>
          <w:b/>
        </w:rPr>
        <w:lastRenderedPageBreak/>
        <w:t xml:space="preserve">Explain the </w:t>
      </w:r>
      <w:r w:rsidRPr="000A0FAB">
        <w:rPr>
          <w:b/>
        </w:rPr>
        <w:t>Logistical Support</w:t>
      </w:r>
      <w:r>
        <w:rPr>
          <w:b/>
        </w:rPr>
        <w:t xml:space="preserve">: </w:t>
      </w:r>
      <w:r>
        <w:t xml:space="preserve">Complex courses may require the addition of a logistical or </w:t>
      </w:r>
      <w:r w:rsidR="00A93D12">
        <w:t xml:space="preserve">an </w:t>
      </w:r>
      <w:r>
        <w:t>administrative support person. Arrange for food for breaks and meals as needed. In some cases, lodging and transportation may be required.</w:t>
      </w:r>
    </w:p>
    <w:p w:rsidR="002F772C" w:rsidRDefault="002F772C" w:rsidP="002F772C">
      <w:pPr>
        <w:pStyle w:val="ATABulletLevel01BodySlide"/>
      </w:pPr>
      <w:r w:rsidRPr="00CF6574">
        <w:t>Add a personal example about how logistics can affect the success of a training course.</w:t>
      </w:r>
    </w:p>
    <w:p w:rsidR="002F772C" w:rsidRDefault="002F772C" w:rsidP="002F772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F772C" w:rsidRPr="00F61D07" w:rsidTr="003C212A">
        <w:trPr>
          <w:trHeight w:val="432"/>
        </w:trPr>
        <w:tc>
          <w:tcPr>
            <w:tcW w:w="3967" w:type="pct"/>
            <w:shd w:val="clear" w:color="auto" w:fill="DDDDDD"/>
            <w:vAlign w:val="center"/>
          </w:tcPr>
          <w:p w:rsidR="002F772C" w:rsidRPr="00D4655D" w:rsidRDefault="002F772C" w:rsidP="00C307D6">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5</w:t>
            </w:r>
            <w:r w:rsidR="002B0E21">
              <w:rPr>
                <w:noProof/>
              </w:rPr>
              <w:fldChar w:fldCharType="end"/>
            </w:r>
            <w:r>
              <w:rPr>
                <w:noProof/>
              </w:rPr>
              <w:t xml:space="preserve"> </w:t>
            </w:r>
            <w:r>
              <w:t xml:space="preserve">Setting </w:t>
            </w:r>
            <w:r w:rsidR="00C307D6">
              <w:t>U</w:t>
            </w:r>
            <w:r>
              <w:t>p Training Equipment</w:t>
            </w:r>
          </w:p>
        </w:tc>
        <w:tc>
          <w:tcPr>
            <w:tcW w:w="344" w:type="pct"/>
            <w:shd w:val="clear" w:color="auto" w:fill="DDDDDD"/>
            <w:vAlign w:val="center"/>
          </w:tcPr>
          <w:p w:rsidR="002F772C" w:rsidRPr="005D57E5" w:rsidRDefault="002F772C" w:rsidP="003C212A"/>
        </w:tc>
        <w:tc>
          <w:tcPr>
            <w:tcW w:w="345" w:type="pct"/>
            <w:shd w:val="clear" w:color="auto" w:fill="DDDDDD"/>
            <w:vAlign w:val="center"/>
          </w:tcPr>
          <w:p w:rsidR="002F772C" w:rsidRPr="00DF2552" w:rsidRDefault="002F772C" w:rsidP="003C212A">
            <w:pPr>
              <w:jc w:val="center"/>
            </w:pPr>
          </w:p>
        </w:tc>
        <w:tc>
          <w:tcPr>
            <w:tcW w:w="344" w:type="pct"/>
            <w:shd w:val="clear" w:color="auto" w:fill="DDDDDD"/>
            <w:vAlign w:val="center"/>
          </w:tcPr>
          <w:p w:rsidR="002F772C" w:rsidRPr="005D57E5" w:rsidRDefault="002F772C" w:rsidP="003C212A">
            <w:pPr>
              <w:jc w:val="center"/>
            </w:pPr>
          </w:p>
        </w:tc>
      </w:tr>
      <w:tr w:rsidR="002F772C" w:rsidRPr="00F61D07" w:rsidTr="003C212A">
        <w:tc>
          <w:tcPr>
            <w:tcW w:w="5000" w:type="pct"/>
            <w:gridSpan w:val="4"/>
            <w:shd w:val="clear" w:color="auto" w:fill="EAEAEA"/>
            <w:tcMar>
              <w:left w:w="72" w:type="dxa"/>
              <w:right w:w="72" w:type="dxa"/>
            </w:tcMar>
          </w:tcPr>
          <w:p w:rsidR="002F772C" w:rsidRPr="00CF6574" w:rsidRDefault="002F772C" w:rsidP="002F772C">
            <w:pPr>
              <w:pStyle w:val="ATABulletLevel01BodySlide"/>
            </w:pPr>
            <w:r w:rsidRPr="00CF6574">
              <w:t>Test all equipment</w:t>
            </w:r>
          </w:p>
          <w:p w:rsidR="002F772C" w:rsidRPr="00CF6574" w:rsidRDefault="002F772C" w:rsidP="002F772C">
            <w:pPr>
              <w:pStyle w:val="ATABulletLevel01BodySlide"/>
            </w:pPr>
            <w:r w:rsidRPr="00CF6574">
              <w:t>Have a backup plan</w:t>
            </w:r>
          </w:p>
          <w:p w:rsidR="002F772C" w:rsidRPr="00CF6574" w:rsidRDefault="002F772C" w:rsidP="002F772C">
            <w:pPr>
              <w:pStyle w:val="ATABulletLevel01BodySlide"/>
            </w:pPr>
            <w:r w:rsidRPr="00CF6574">
              <w:t>Preview all media fully</w:t>
            </w:r>
          </w:p>
          <w:p w:rsidR="002F772C" w:rsidRDefault="002F772C" w:rsidP="002F772C">
            <w:pPr>
              <w:pStyle w:val="ATABulletLevel01BodySlide"/>
            </w:pPr>
            <w:r w:rsidRPr="00CF6574">
              <w:t>Become proficient in new technology before using it</w:t>
            </w:r>
          </w:p>
          <w:p w:rsidR="00C307D6" w:rsidRDefault="00C307D6" w:rsidP="00C307D6">
            <w:pPr>
              <w:pStyle w:val="ATABulletLevel01BodySlide"/>
              <w:numPr>
                <w:ilvl w:val="0"/>
                <w:numId w:val="0"/>
              </w:numPr>
              <w:ind w:left="360" w:hanging="288"/>
            </w:pPr>
          </w:p>
          <w:p w:rsidR="00C307D6" w:rsidRPr="00B7142E" w:rsidRDefault="00C307D6" w:rsidP="00C307D6">
            <w:pPr>
              <w:pStyle w:val="ATABulletLevel01BodySlide"/>
            </w:pPr>
            <w:r>
              <w:t>Goal = No Surprises</w:t>
            </w:r>
          </w:p>
        </w:tc>
      </w:tr>
      <w:tr w:rsidR="002F772C" w:rsidRPr="00F61D07" w:rsidTr="003C212A">
        <w:tc>
          <w:tcPr>
            <w:tcW w:w="5000" w:type="pct"/>
            <w:gridSpan w:val="4"/>
            <w:shd w:val="clear" w:color="auto" w:fill="EAEAEA"/>
            <w:vAlign w:val="center"/>
          </w:tcPr>
          <w:p w:rsidR="002F772C" w:rsidRPr="0020077B" w:rsidRDefault="002F772C" w:rsidP="00C307D6">
            <w:pPr>
              <w:pStyle w:val="ATAGraphicDescription"/>
            </w:pPr>
            <w:r w:rsidRPr="0020077B">
              <w:t xml:space="preserve">Graphic Description: </w:t>
            </w:r>
            <w:r w:rsidR="00C307D6">
              <w:t>Individual looking at laptop</w:t>
            </w:r>
            <w:r>
              <w:t>.</w:t>
            </w:r>
          </w:p>
        </w:tc>
      </w:tr>
    </w:tbl>
    <w:p w:rsidR="002F772C" w:rsidRDefault="002F772C" w:rsidP="002F772C">
      <w:pPr>
        <w:pStyle w:val="ATABulletLevel01BodySlide"/>
        <w:numPr>
          <w:ilvl w:val="0"/>
          <w:numId w:val="0"/>
        </w:numPr>
        <w:ind w:left="360" w:hanging="288"/>
      </w:pPr>
    </w:p>
    <w:p w:rsidR="006F498E" w:rsidRDefault="002F772C" w:rsidP="002F772C">
      <w:pPr>
        <w:pStyle w:val="ATABulletLevel01BodySlide"/>
      </w:pPr>
      <w:r>
        <w:t xml:space="preserve">Explain that whether the course curriculum requires simple or complex training, the same general guidelines apply. </w:t>
      </w:r>
    </w:p>
    <w:p w:rsidR="006F498E" w:rsidRDefault="002F772C" w:rsidP="006F498E">
      <w:pPr>
        <w:pStyle w:val="ATABulletLevel02BodySlide"/>
      </w:pPr>
      <w:r>
        <w:t xml:space="preserve">It is important to test all equipment and have a backup plan. </w:t>
      </w:r>
    </w:p>
    <w:p w:rsidR="006F498E" w:rsidRDefault="002F772C" w:rsidP="006F498E">
      <w:pPr>
        <w:pStyle w:val="ATABulletLevel02BodySlide"/>
      </w:pPr>
      <w:r>
        <w:t xml:space="preserve">If the course has media, review it before showing it in class. </w:t>
      </w:r>
    </w:p>
    <w:p w:rsidR="002F772C" w:rsidRDefault="002F772C" w:rsidP="006F498E">
      <w:pPr>
        <w:pStyle w:val="ATABulletLevel02BodySlide"/>
      </w:pPr>
      <w:r>
        <w:t xml:space="preserve">Take the time to become proficient in any new technology before using it. </w:t>
      </w:r>
    </w:p>
    <w:p w:rsidR="002F772C" w:rsidRDefault="002F772C" w:rsidP="002F772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F772C" w:rsidRPr="00F61D07" w:rsidTr="003C212A">
        <w:trPr>
          <w:trHeight w:val="432"/>
        </w:trPr>
        <w:tc>
          <w:tcPr>
            <w:tcW w:w="3967" w:type="pct"/>
            <w:shd w:val="clear" w:color="auto" w:fill="DDDDDD"/>
            <w:vAlign w:val="center"/>
          </w:tcPr>
          <w:p w:rsidR="002F772C" w:rsidRPr="00D4655D" w:rsidRDefault="002F772C" w:rsidP="00E669D6">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6</w:t>
            </w:r>
            <w:r w:rsidR="002B0E21">
              <w:rPr>
                <w:noProof/>
              </w:rPr>
              <w:fldChar w:fldCharType="end"/>
            </w:r>
            <w:r>
              <w:rPr>
                <w:noProof/>
              </w:rPr>
              <w:t xml:space="preserve"> </w:t>
            </w:r>
            <w:r w:rsidR="006F498E">
              <w:t>Using Classroom Equipment (</w:t>
            </w:r>
            <w:r w:rsidR="002F0BAF">
              <w:t>Workbook</w:t>
            </w:r>
            <w:r w:rsidR="006F498E">
              <w:t xml:space="preserve"> 4.</w:t>
            </w:r>
            <w:r w:rsidR="00E669D6">
              <w:t>2</w:t>
            </w:r>
            <w:r w:rsidR="006F498E">
              <w:t>)</w:t>
            </w:r>
          </w:p>
        </w:tc>
        <w:tc>
          <w:tcPr>
            <w:tcW w:w="344" w:type="pct"/>
            <w:shd w:val="clear" w:color="auto" w:fill="DDDDDD"/>
            <w:vAlign w:val="center"/>
          </w:tcPr>
          <w:p w:rsidR="002F772C" w:rsidRPr="005D57E5" w:rsidRDefault="002F772C" w:rsidP="003C212A"/>
        </w:tc>
        <w:tc>
          <w:tcPr>
            <w:tcW w:w="345" w:type="pct"/>
            <w:shd w:val="clear" w:color="auto" w:fill="DDDDDD"/>
            <w:vAlign w:val="center"/>
          </w:tcPr>
          <w:p w:rsidR="002F772C" w:rsidRPr="00DF2552" w:rsidRDefault="002F772C" w:rsidP="003C212A">
            <w:pPr>
              <w:jc w:val="center"/>
            </w:pPr>
          </w:p>
        </w:tc>
        <w:tc>
          <w:tcPr>
            <w:tcW w:w="344" w:type="pct"/>
            <w:shd w:val="clear" w:color="auto" w:fill="DDDDDD"/>
            <w:vAlign w:val="center"/>
          </w:tcPr>
          <w:p w:rsidR="002F772C" w:rsidRPr="005D57E5" w:rsidRDefault="002F0BAF" w:rsidP="003C212A">
            <w:pPr>
              <w:jc w:val="center"/>
            </w:pPr>
            <w:r>
              <w:rPr>
                <w:noProof/>
              </w:rPr>
              <w:drawing>
                <wp:inline distT="0" distB="0" distL="0" distR="0">
                  <wp:extent cx="274320"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 cy="274320"/>
                          </a:xfrm>
                          <a:prstGeom prst="rect">
                            <a:avLst/>
                          </a:prstGeom>
                        </pic:spPr>
                      </pic:pic>
                    </a:graphicData>
                  </a:graphic>
                </wp:inline>
              </w:drawing>
            </w:r>
          </w:p>
        </w:tc>
      </w:tr>
      <w:tr w:rsidR="002F772C" w:rsidRPr="00F61D07" w:rsidTr="003C212A">
        <w:tc>
          <w:tcPr>
            <w:tcW w:w="5000" w:type="pct"/>
            <w:gridSpan w:val="4"/>
            <w:shd w:val="clear" w:color="auto" w:fill="EAEAEA"/>
            <w:tcMar>
              <w:left w:w="72" w:type="dxa"/>
              <w:right w:w="72" w:type="dxa"/>
            </w:tcMar>
          </w:tcPr>
          <w:p w:rsidR="002F772C" w:rsidRPr="006F498E" w:rsidRDefault="006F498E" w:rsidP="006F498E">
            <w:pPr>
              <w:pStyle w:val="ATABulletLevel01BodySlide"/>
              <w:rPr>
                <w:rStyle w:val="ATAAnswers"/>
              </w:rPr>
            </w:pPr>
            <w:r w:rsidRPr="006F498E">
              <w:rPr>
                <w:rStyle w:val="ATAAnswers"/>
              </w:rPr>
              <w:t>No text</w:t>
            </w:r>
          </w:p>
        </w:tc>
      </w:tr>
      <w:tr w:rsidR="002F772C" w:rsidRPr="00F61D07" w:rsidTr="003C212A">
        <w:tc>
          <w:tcPr>
            <w:tcW w:w="5000" w:type="pct"/>
            <w:gridSpan w:val="4"/>
            <w:shd w:val="clear" w:color="auto" w:fill="EAEAEA"/>
            <w:vAlign w:val="center"/>
          </w:tcPr>
          <w:p w:rsidR="002F772C" w:rsidRPr="0020077B" w:rsidRDefault="00806736" w:rsidP="00806736">
            <w:pPr>
              <w:pStyle w:val="ATAGraphicDescription"/>
            </w:pPr>
            <w:r>
              <w:t>Graphic Description: Individual writing on chart paper; projector; play button for video</w:t>
            </w:r>
            <w:r w:rsidR="002F772C">
              <w:t>.</w:t>
            </w:r>
          </w:p>
        </w:tc>
      </w:tr>
    </w:tbl>
    <w:p w:rsidR="007A08E4" w:rsidRDefault="007A08E4" w:rsidP="007A08E4">
      <w:pPr>
        <w:pStyle w:val="ATABulletLevel01BodySlide"/>
        <w:numPr>
          <w:ilvl w:val="0"/>
          <w:numId w:val="0"/>
        </w:numPr>
        <w:ind w:left="360" w:hanging="288"/>
      </w:pPr>
    </w:p>
    <w:p w:rsidR="002F772C" w:rsidRDefault="002F772C" w:rsidP="002F772C">
      <w:pPr>
        <w:pStyle w:val="ATABulletLevel01BodySlide"/>
      </w:pPr>
      <w:r>
        <w:t xml:space="preserve">Refer to </w:t>
      </w:r>
      <w:hyperlink r:id="rId22" w:history="1">
        <w:r w:rsidR="002F0BAF" w:rsidRPr="00736E39">
          <w:rPr>
            <w:rStyle w:val="Hyperlink"/>
          </w:rPr>
          <w:t>Workbook</w:t>
        </w:r>
        <w:r w:rsidRPr="00736E39">
          <w:rPr>
            <w:rStyle w:val="Hyperlink"/>
          </w:rPr>
          <w:t xml:space="preserve"> </w:t>
        </w:r>
        <w:r w:rsidR="006F498E" w:rsidRPr="00736E39">
          <w:rPr>
            <w:rStyle w:val="Hyperlink"/>
          </w:rPr>
          <w:t>4</w:t>
        </w:r>
        <w:r w:rsidRPr="00736E39">
          <w:rPr>
            <w:rStyle w:val="Hyperlink"/>
          </w:rPr>
          <w:t>.</w:t>
        </w:r>
        <w:r w:rsidR="00E669D6" w:rsidRPr="00736E39">
          <w:rPr>
            <w:rStyle w:val="Hyperlink"/>
          </w:rPr>
          <w:t>2</w:t>
        </w:r>
        <w:r w:rsidRPr="00736E39">
          <w:rPr>
            <w:rStyle w:val="Hyperlink"/>
          </w:rPr>
          <w:t xml:space="preserve">: </w:t>
        </w:r>
        <w:r w:rsidR="006F498E" w:rsidRPr="00736E39">
          <w:rPr>
            <w:rStyle w:val="Hyperlink"/>
            <w:b/>
          </w:rPr>
          <w:t>Guidelines for using Classroom Equipment</w:t>
        </w:r>
      </w:hyperlink>
      <w:r w:rsidR="006F498E">
        <w:t xml:space="preserve"> </w:t>
      </w:r>
      <w:r>
        <w:t xml:space="preserve">and allow a few minutes for the participants to review the information. </w:t>
      </w:r>
    </w:p>
    <w:p w:rsidR="006F498E" w:rsidRDefault="006F498E" w:rsidP="006F498E">
      <w:pPr>
        <w:pStyle w:val="ATASlideFacNoteLevel01"/>
        <w:numPr>
          <w:ilvl w:val="0"/>
          <w:numId w:val="2"/>
        </w:numPr>
        <w:ind w:hanging="288"/>
      </w:pPr>
      <w:r>
        <w:t xml:space="preserve">Ask the participants </w:t>
      </w:r>
      <w:r w:rsidR="00A93D12">
        <w:t>whether</w:t>
      </w:r>
      <w:r>
        <w:t xml:space="preserve"> they have additional suggestions they would add to the </w:t>
      </w:r>
      <w:r w:rsidR="002F0BAF">
        <w:t>Workbook</w:t>
      </w:r>
      <w:r>
        <w:t>.</w:t>
      </w:r>
    </w:p>
    <w:p w:rsidR="002F772C" w:rsidRDefault="006F498E" w:rsidP="006F498E">
      <w:pPr>
        <w:pStyle w:val="ATABulletLevel01BodySlide"/>
      </w:pPr>
      <w:r w:rsidRPr="002F24C3">
        <w:rPr>
          <w:b/>
        </w:rPr>
        <w:t xml:space="preserve">OPTIONAL: </w:t>
      </w:r>
      <w:r>
        <w:t>If time permits, set up stations with each type of classroom equipment used in the ATA course. Have participants rotate through each station to participate in a demonstration of how to use the equipment. If feasible, allow the participants to practice using the different types of equipment.</w:t>
      </w:r>
    </w:p>
    <w:p w:rsidR="007A08E4" w:rsidRDefault="007A08E4" w:rsidP="007A08E4">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F772C" w:rsidRPr="00F61D07" w:rsidTr="003C212A">
        <w:trPr>
          <w:trHeight w:val="432"/>
        </w:trPr>
        <w:tc>
          <w:tcPr>
            <w:tcW w:w="3967" w:type="pct"/>
            <w:shd w:val="clear" w:color="auto" w:fill="DDDDDD"/>
            <w:vAlign w:val="center"/>
          </w:tcPr>
          <w:p w:rsidR="002F772C" w:rsidRPr="00D4655D" w:rsidRDefault="002F772C" w:rsidP="006F498E">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7</w:t>
            </w:r>
            <w:r w:rsidR="002B0E21">
              <w:rPr>
                <w:noProof/>
              </w:rPr>
              <w:fldChar w:fldCharType="end"/>
            </w:r>
            <w:r>
              <w:rPr>
                <w:noProof/>
              </w:rPr>
              <w:t xml:space="preserve"> </w:t>
            </w:r>
            <w:r w:rsidR="006F498E">
              <w:t>Specific Advice and Direction</w:t>
            </w:r>
          </w:p>
        </w:tc>
        <w:tc>
          <w:tcPr>
            <w:tcW w:w="344" w:type="pct"/>
            <w:shd w:val="clear" w:color="auto" w:fill="DDDDDD"/>
            <w:vAlign w:val="center"/>
          </w:tcPr>
          <w:p w:rsidR="002F772C" w:rsidRPr="005D57E5" w:rsidRDefault="002F772C" w:rsidP="003C212A"/>
        </w:tc>
        <w:tc>
          <w:tcPr>
            <w:tcW w:w="345" w:type="pct"/>
            <w:shd w:val="clear" w:color="auto" w:fill="DDDDDD"/>
            <w:vAlign w:val="center"/>
          </w:tcPr>
          <w:p w:rsidR="002F772C" w:rsidRPr="00DF2552" w:rsidRDefault="002F772C" w:rsidP="003C212A">
            <w:pPr>
              <w:jc w:val="center"/>
            </w:pPr>
          </w:p>
        </w:tc>
        <w:tc>
          <w:tcPr>
            <w:tcW w:w="344" w:type="pct"/>
            <w:shd w:val="clear" w:color="auto" w:fill="DDDDDD"/>
            <w:vAlign w:val="center"/>
          </w:tcPr>
          <w:p w:rsidR="002F772C" w:rsidRPr="005D57E5" w:rsidRDefault="002F772C" w:rsidP="003C212A">
            <w:pPr>
              <w:jc w:val="center"/>
            </w:pPr>
          </w:p>
        </w:tc>
      </w:tr>
      <w:tr w:rsidR="002F772C" w:rsidRPr="00F61D07" w:rsidTr="003C212A">
        <w:tc>
          <w:tcPr>
            <w:tcW w:w="5000" w:type="pct"/>
            <w:gridSpan w:val="4"/>
            <w:shd w:val="clear" w:color="auto" w:fill="EAEAEA"/>
            <w:tcMar>
              <w:left w:w="72" w:type="dxa"/>
              <w:right w:w="72" w:type="dxa"/>
            </w:tcMar>
          </w:tcPr>
          <w:p w:rsidR="006F498E" w:rsidRPr="00CF6574" w:rsidRDefault="006F498E" w:rsidP="006F498E">
            <w:pPr>
              <w:pStyle w:val="ATASlideFacNoteLevel01"/>
              <w:numPr>
                <w:ilvl w:val="0"/>
                <w:numId w:val="2"/>
              </w:numPr>
              <w:ind w:hanging="288"/>
            </w:pPr>
            <w:r w:rsidRPr="00CF6574">
              <w:t>Course Facilities and Equipment</w:t>
            </w:r>
          </w:p>
          <w:p w:rsidR="006F498E" w:rsidRPr="00F24EC1" w:rsidRDefault="006F498E" w:rsidP="006F498E">
            <w:pPr>
              <w:pStyle w:val="ATASlideFacNoteLevel02"/>
              <w:numPr>
                <w:ilvl w:val="0"/>
                <w:numId w:val="3"/>
              </w:numPr>
              <w:ind w:left="648" w:hanging="288"/>
            </w:pPr>
            <w:r w:rsidRPr="00F24EC1">
              <w:t xml:space="preserve">Review of requirements </w:t>
            </w:r>
          </w:p>
          <w:p w:rsidR="006F498E" w:rsidRPr="00F24EC1" w:rsidRDefault="006F498E" w:rsidP="006F498E">
            <w:pPr>
              <w:pStyle w:val="ATASlideFacNoteLevel02"/>
              <w:numPr>
                <w:ilvl w:val="0"/>
                <w:numId w:val="3"/>
              </w:numPr>
              <w:ind w:left="648" w:hanging="288"/>
            </w:pPr>
            <w:r w:rsidRPr="00F24EC1">
              <w:t>Specific steps and timeline for setting up facilities and equipment for the course</w:t>
            </w:r>
          </w:p>
          <w:p w:rsidR="006F498E" w:rsidRPr="00CF6574" w:rsidRDefault="006F498E" w:rsidP="006F498E">
            <w:pPr>
              <w:pStyle w:val="ATASlideFacNoteLevel01"/>
              <w:numPr>
                <w:ilvl w:val="0"/>
                <w:numId w:val="2"/>
              </w:numPr>
              <w:ind w:hanging="288"/>
            </w:pPr>
            <w:r w:rsidRPr="00CF6574">
              <w:t>Tips</w:t>
            </w:r>
          </w:p>
          <w:p w:rsidR="006F498E" w:rsidRPr="00F24EC1" w:rsidRDefault="006F498E" w:rsidP="006F498E">
            <w:pPr>
              <w:pStyle w:val="ATASlideFacNoteLevel02"/>
              <w:numPr>
                <w:ilvl w:val="0"/>
                <w:numId w:val="3"/>
              </w:numPr>
              <w:ind w:left="648" w:hanging="288"/>
            </w:pPr>
            <w:r w:rsidRPr="00F24EC1">
              <w:t>Advice on setting up the equipment and facilities</w:t>
            </w:r>
          </w:p>
          <w:p w:rsidR="006F498E" w:rsidRPr="00F24EC1" w:rsidRDefault="006F498E" w:rsidP="006F498E">
            <w:pPr>
              <w:pStyle w:val="ATASlideFacNoteLevel02"/>
              <w:numPr>
                <w:ilvl w:val="0"/>
                <w:numId w:val="3"/>
              </w:numPr>
              <w:ind w:left="648" w:hanging="288"/>
            </w:pPr>
            <w:r w:rsidRPr="00F24EC1">
              <w:t>Common problems encountered and solutions</w:t>
            </w:r>
          </w:p>
          <w:p w:rsidR="002F772C" w:rsidRPr="00B7142E" w:rsidRDefault="006F498E" w:rsidP="00806736">
            <w:pPr>
              <w:pStyle w:val="ATABulletLevel02BodySlide"/>
            </w:pPr>
            <w:r w:rsidRPr="00F24EC1">
              <w:t>Demonstration of selected techniques</w:t>
            </w:r>
          </w:p>
        </w:tc>
      </w:tr>
      <w:tr w:rsidR="002F772C" w:rsidRPr="00F61D07" w:rsidTr="003C212A">
        <w:tc>
          <w:tcPr>
            <w:tcW w:w="5000" w:type="pct"/>
            <w:gridSpan w:val="4"/>
            <w:shd w:val="clear" w:color="auto" w:fill="EAEAEA"/>
            <w:vAlign w:val="center"/>
          </w:tcPr>
          <w:p w:rsidR="002F772C" w:rsidRPr="0020077B" w:rsidRDefault="002F772C" w:rsidP="00806736">
            <w:pPr>
              <w:pStyle w:val="ATAGraphicDescription"/>
            </w:pPr>
            <w:r w:rsidRPr="0020077B">
              <w:t xml:space="preserve">Graphic Description: </w:t>
            </w:r>
            <w:r w:rsidR="00806736">
              <w:t>No graphic</w:t>
            </w:r>
          </w:p>
        </w:tc>
      </w:tr>
    </w:tbl>
    <w:p w:rsidR="006F498E" w:rsidRDefault="006F498E" w:rsidP="006F498E">
      <w:pPr>
        <w:pStyle w:val="ATABulletLevel01BodySlide"/>
        <w:numPr>
          <w:ilvl w:val="0"/>
          <w:numId w:val="0"/>
        </w:numPr>
        <w:ind w:left="360" w:hanging="288"/>
      </w:pPr>
    </w:p>
    <w:p w:rsidR="006F498E" w:rsidRPr="00B1425F" w:rsidRDefault="00FB7EC4" w:rsidP="00B1425F">
      <w:pPr>
        <w:pStyle w:val="ATABulletLevel01BodySlide"/>
        <w:rPr>
          <w:rStyle w:val="ATADirections"/>
          <w:rFonts w:ascii="Cambria" w:hAnsi="Cambria"/>
          <w:b w:val="0"/>
          <w:color w:val="262626" w:themeColor="text1" w:themeTint="D9"/>
          <w:sz w:val="24"/>
        </w:rPr>
      </w:pPr>
      <w:r w:rsidRPr="00B1425F">
        <w:rPr>
          <w:rStyle w:val="ATADirections"/>
          <w:rFonts w:ascii="Cambria" w:hAnsi="Cambria"/>
          <w:b w:val="0"/>
          <w:color w:val="262626" w:themeColor="text1" w:themeTint="D9"/>
          <w:sz w:val="24"/>
        </w:rPr>
        <w:lastRenderedPageBreak/>
        <w:t>T</w:t>
      </w:r>
      <w:r w:rsidR="006F498E" w:rsidRPr="00B1425F">
        <w:rPr>
          <w:rStyle w:val="ATADirections"/>
          <w:rFonts w:ascii="Cambria" w:hAnsi="Cambria"/>
          <w:b w:val="0"/>
          <w:color w:val="262626" w:themeColor="text1" w:themeTint="D9"/>
          <w:sz w:val="24"/>
        </w:rPr>
        <w:t xml:space="preserve">his slide is an outline of information you should present about the ATA course associated with this Train-the-Trainer Add-On Course. Prior to presenting this module, determine what information you plan to present. In addition, determine if you need to demonstrate the use of the equipment or techniques used in the delivery of the ATA course. </w:t>
      </w:r>
    </w:p>
    <w:p w:rsidR="002F772C" w:rsidRDefault="006F498E" w:rsidP="006F498E">
      <w:pPr>
        <w:pStyle w:val="ATABulletLevel01BodySlide"/>
      </w:pPr>
      <w:r w:rsidRPr="00CF6574">
        <w:t>The amount of time spent on this course-specific information should be based on the complexity of the course and current skill level of the participants.</w:t>
      </w:r>
      <w:r>
        <w:t xml:space="preserve"> As a general guideline, plan to spend between 5 to 15 minutes on this slide.</w:t>
      </w:r>
    </w:p>
    <w:p w:rsidR="006F498E" w:rsidRDefault="006F498E" w:rsidP="006F498E">
      <w:pPr>
        <w:pStyle w:val="ATABulletLevel01BodySlide"/>
      </w:pPr>
      <w:r w:rsidRPr="00D3094D">
        <w:rPr>
          <w:b/>
        </w:rPr>
        <w:t>NOTE:</w:t>
      </w:r>
      <w:r w:rsidRPr="00CF6574">
        <w:t xml:space="preserve"> This information applies to the ATA course the participants are being prepared to teach – not to conducting this Train-the-Trainer Add-On Course.</w:t>
      </w:r>
    </w:p>
    <w:p w:rsidR="002F772C" w:rsidRDefault="002F772C" w:rsidP="002F772C">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F772C" w:rsidRPr="00F61D07" w:rsidTr="003C212A">
        <w:trPr>
          <w:trHeight w:val="432"/>
        </w:trPr>
        <w:tc>
          <w:tcPr>
            <w:tcW w:w="3967" w:type="pct"/>
            <w:shd w:val="clear" w:color="auto" w:fill="DDDDDD"/>
            <w:vAlign w:val="center"/>
          </w:tcPr>
          <w:p w:rsidR="002F772C" w:rsidRPr="00D4655D" w:rsidRDefault="002F772C" w:rsidP="006F498E">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8</w:t>
            </w:r>
            <w:r w:rsidR="002B0E21">
              <w:rPr>
                <w:noProof/>
              </w:rPr>
              <w:fldChar w:fldCharType="end"/>
            </w:r>
            <w:r>
              <w:rPr>
                <w:noProof/>
              </w:rPr>
              <w:t xml:space="preserve"> </w:t>
            </w:r>
            <w:r w:rsidR="006F498E">
              <w:t>Setting Up Facilities and Equipment Activity</w:t>
            </w:r>
            <w:r w:rsidR="00E669D6">
              <w:t xml:space="preserve"> (</w:t>
            </w:r>
            <w:r w:rsidR="002F0BAF">
              <w:t>Workbook</w:t>
            </w:r>
            <w:r w:rsidR="00E669D6">
              <w:t xml:space="preserve"> 4.3) </w:t>
            </w:r>
          </w:p>
        </w:tc>
        <w:tc>
          <w:tcPr>
            <w:tcW w:w="344" w:type="pct"/>
            <w:shd w:val="clear" w:color="auto" w:fill="DDDDDD"/>
            <w:vAlign w:val="center"/>
          </w:tcPr>
          <w:p w:rsidR="002F772C" w:rsidRPr="005D57E5" w:rsidRDefault="002F772C" w:rsidP="003C212A"/>
        </w:tc>
        <w:tc>
          <w:tcPr>
            <w:tcW w:w="345" w:type="pct"/>
            <w:shd w:val="clear" w:color="auto" w:fill="DDDDDD"/>
            <w:vAlign w:val="center"/>
          </w:tcPr>
          <w:p w:rsidR="002F772C" w:rsidRPr="00DF2552" w:rsidRDefault="002F772C" w:rsidP="003C212A">
            <w:pPr>
              <w:jc w:val="center"/>
            </w:pPr>
          </w:p>
        </w:tc>
        <w:tc>
          <w:tcPr>
            <w:tcW w:w="344" w:type="pct"/>
            <w:shd w:val="clear" w:color="auto" w:fill="DDDDDD"/>
            <w:vAlign w:val="center"/>
          </w:tcPr>
          <w:p w:rsidR="002F772C" w:rsidRPr="005D57E5" w:rsidRDefault="002F0BAF" w:rsidP="003C212A">
            <w:pPr>
              <w:jc w:val="center"/>
            </w:pPr>
            <w:r>
              <w:rPr>
                <w:noProof/>
              </w:rPr>
              <w:drawing>
                <wp:inline distT="0" distB="0" distL="0" distR="0">
                  <wp:extent cx="274320" cy="274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 cy="274320"/>
                          </a:xfrm>
                          <a:prstGeom prst="rect">
                            <a:avLst/>
                          </a:prstGeom>
                        </pic:spPr>
                      </pic:pic>
                    </a:graphicData>
                  </a:graphic>
                </wp:inline>
              </w:drawing>
            </w:r>
          </w:p>
        </w:tc>
      </w:tr>
      <w:tr w:rsidR="002F772C" w:rsidRPr="00F61D07" w:rsidTr="003C212A">
        <w:tc>
          <w:tcPr>
            <w:tcW w:w="5000" w:type="pct"/>
            <w:gridSpan w:val="4"/>
            <w:shd w:val="clear" w:color="auto" w:fill="EAEAEA"/>
            <w:tcMar>
              <w:left w:w="72" w:type="dxa"/>
              <w:right w:w="72" w:type="dxa"/>
            </w:tcMar>
          </w:tcPr>
          <w:p w:rsidR="006F498E" w:rsidRDefault="006F498E" w:rsidP="006F498E">
            <w:pPr>
              <w:pStyle w:val="ATABulletLevel01BodySlide"/>
            </w:pPr>
            <w:r>
              <w:t xml:space="preserve">Purpose: to </w:t>
            </w:r>
            <w:r w:rsidR="00A92C9B">
              <w:t>practice setting up training facilities and equipment</w:t>
            </w:r>
          </w:p>
          <w:p w:rsidR="00B1425F" w:rsidRDefault="006F498E" w:rsidP="006F498E">
            <w:pPr>
              <w:pStyle w:val="ATABulletLevel02BodySlide"/>
            </w:pPr>
            <w:r>
              <w:t>Duration</w:t>
            </w:r>
            <w:r w:rsidR="00B1425F">
              <w:t>:</w:t>
            </w:r>
            <w:r w:rsidR="00B1425F" w:rsidRPr="00D56B34">
              <w:t xml:space="preserve"> </w:t>
            </w:r>
            <w:r w:rsidR="00B1425F" w:rsidRPr="00D56B34">
              <w:rPr>
                <w:rStyle w:val="ATADirections"/>
                <w:rFonts w:ascii="Cambria" w:hAnsi="Cambria"/>
                <w:b w:val="0"/>
                <w:color w:val="262626" w:themeColor="text1" w:themeTint="D9"/>
                <w:sz w:val="24"/>
              </w:rPr>
              <w:t>20 minutes (10-preparation; 10- debrief)</w:t>
            </w:r>
            <w:r w:rsidR="00B1425F" w:rsidRPr="00D56B34">
              <w:t xml:space="preserve"> </w:t>
            </w:r>
          </w:p>
          <w:p w:rsidR="006F498E" w:rsidRDefault="006F498E" w:rsidP="006F498E">
            <w:pPr>
              <w:pStyle w:val="ATABulletLevel02BodySlide"/>
            </w:pPr>
            <w:r>
              <w:t>Group: Small group</w:t>
            </w:r>
          </w:p>
          <w:p w:rsidR="002F772C" w:rsidRPr="00B7142E" w:rsidRDefault="006F498E" w:rsidP="006F498E">
            <w:pPr>
              <w:pStyle w:val="ATABulletLevel02BodySlide"/>
            </w:pPr>
            <w:r>
              <w:t>Debrief: Large group discussion</w:t>
            </w:r>
          </w:p>
        </w:tc>
      </w:tr>
      <w:tr w:rsidR="002F772C" w:rsidRPr="00F61D07" w:rsidTr="003C212A">
        <w:tc>
          <w:tcPr>
            <w:tcW w:w="5000" w:type="pct"/>
            <w:gridSpan w:val="4"/>
            <w:shd w:val="clear" w:color="auto" w:fill="EAEAEA"/>
            <w:vAlign w:val="center"/>
          </w:tcPr>
          <w:p w:rsidR="002F772C" w:rsidRPr="0020077B" w:rsidRDefault="002F772C" w:rsidP="00806736">
            <w:pPr>
              <w:pStyle w:val="ATAGraphicDescription"/>
            </w:pPr>
            <w:r w:rsidRPr="0020077B">
              <w:t xml:space="preserve">Graphic Description: </w:t>
            </w:r>
            <w:r w:rsidR="00806736">
              <w:t>No graphic</w:t>
            </w:r>
          </w:p>
        </w:tc>
      </w:tr>
    </w:tbl>
    <w:p w:rsidR="003C212A" w:rsidRDefault="003C212A" w:rsidP="003C212A">
      <w:pPr>
        <w:pStyle w:val="ATABulletLevel01BodySlide"/>
        <w:numPr>
          <w:ilvl w:val="0"/>
          <w:numId w:val="0"/>
        </w:numPr>
        <w:ind w:left="360" w:hanging="288"/>
        <w:rPr>
          <w:rStyle w:val="ATAEmphasis"/>
        </w:rPr>
      </w:pPr>
    </w:p>
    <w:p w:rsidR="003C212A" w:rsidRPr="003C212A" w:rsidRDefault="003C212A" w:rsidP="003C212A">
      <w:pPr>
        <w:pStyle w:val="ATABulletLevel01BodySlide"/>
        <w:rPr>
          <w:rStyle w:val="ATAEmphasis"/>
        </w:rPr>
      </w:pPr>
      <w:r w:rsidRPr="003C212A">
        <w:rPr>
          <w:rStyle w:val="ATAEmphasis"/>
        </w:rPr>
        <w:t>Facilitator  preparation guidelines:</w:t>
      </w:r>
    </w:p>
    <w:p w:rsidR="003C212A" w:rsidRPr="00F24EC1" w:rsidRDefault="003C212A" w:rsidP="003C212A">
      <w:pPr>
        <w:pStyle w:val="ATASlideFacNoteLevel02"/>
        <w:numPr>
          <w:ilvl w:val="0"/>
          <w:numId w:val="3"/>
        </w:numPr>
        <w:ind w:left="648" w:hanging="288"/>
      </w:pPr>
      <w:r w:rsidRPr="00F24EC1">
        <w:t>Select facility and equipment preparation activities that will be meaningful for the participants to practice.</w:t>
      </w:r>
    </w:p>
    <w:p w:rsidR="003C212A" w:rsidRPr="00F24EC1" w:rsidRDefault="003C212A" w:rsidP="003C212A">
      <w:pPr>
        <w:pStyle w:val="ATASlideFacNoteLevel02"/>
        <w:numPr>
          <w:ilvl w:val="0"/>
          <w:numId w:val="3"/>
        </w:numPr>
        <w:ind w:left="648" w:hanging="288"/>
      </w:pPr>
      <w:r w:rsidRPr="00F24EC1">
        <w:t>Create enough assignments to give all participants an active role in the exercise.</w:t>
      </w:r>
    </w:p>
    <w:p w:rsidR="003C212A" w:rsidRPr="00F24EC1" w:rsidRDefault="003C212A" w:rsidP="003C212A">
      <w:pPr>
        <w:pStyle w:val="ATASlideFacNoteLevel02"/>
        <w:numPr>
          <w:ilvl w:val="0"/>
          <w:numId w:val="3"/>
        </w:numPr>
        <w:ind w:left="648" w:hanging="288"/>
      </w:pPr>
      <w:r w:rsidRPr="00F24EC1">
        <w:t>Consider setting up different stations and have the participants rotate through each station, taking turns practicing setting up the equipment.</w:t>
      </w:r>
    </w:p>
    <w:p w:rsidR="003C212A" w:rsidRDefault="003C212A" w:rsidP="003C212A">
      <w:pPr>
        <w:pStyle w:val="ATABulletLevel02BodySlide"/>
      </w:pPr>
      <w:r w:rsidRPr="00F24EC1">
        <w:t>Allocate time based on the complexity of the course facilities and equipment as well as the time available in the training schedule.</w:t>
      </w:r>
    </w:p>
    <w:p w:rsidR="003C212A" w:rsidRDefault="003C212A" w:rsidP="003C212A">
      <w:pPr>
        <w:pStyle w:val="ATASlideFacNoteLevel01"/>
        <w:numPr>
          <w:ilvl w:val="0"/>
          <w:numId w:val="2"/>
        </w:numPr>
        <w:ind w:hanging="288"/>
      </w:pPr>
      <w:r>
        <w:t xml:space="preserve">Refer </w:t>
      </w:r>
      <w:hyperlink r:id="rId23" w:history="1">
        <w:r w:rsidRPr="00736E39">
          <w:rPr>
            <w:rStyle w:val="Hyperlink"/>
          </w:rPr>
          <w:t xml:space="preserve">to </w:t>
        </w:r>
        <w:r w:rsidR="002F0BAF" w:rsidRPr="00736E39">
          <w:rPr>
            <w:rStyle w:val="Hyperlink"/>
          </w:rPr>
          <w:t>Workbook</w:t>
        </w:r>
        <w:r w:rsidRPr="00736E39">
          <w:rPr>
            <w:rStyle w:val="Hyperlink"/>
          </w:rPr>
          <w:t xml:space="preserve"> 4.</w:t>
        </w:r>
        <w:r w:rsidR="00E669D6" w:rsidRPr="00736E39">
          <w:rPr>
            <w:rStyle w:val="Hyperlink"/>
          </w:rPr>
          <w:t>3</w:t>
        </w:r>
        <w:r w:rsidRPr="00736E39">
          <w:rPr>
            <w:rStyle w:val="Hyperlink"/>
          </w:rPr>
          <w:t>: Setting Up Facilities and Equipment Activity</w:t>
        </w:r>
      </w:hyperlink>
    </w:p>
    <w:p w:rsidR="003C212A" w:rsidRPr="00F24EC1" w:rsidRDefault="003C212A" w:rsidP="003C212A">
      <w:pPr>
        <w:pStyle w:val="ATABulletLevel01BodySlide"/>
      </w:pPr>
      <w:r w:rsidRPr="00CF6574">
        <w:t>Organize participants into pairs (or small groups depending on the size of the class)</w:t>
      </w:r>
      <w:r>
        <w:t>.</w:t>
      </w:r>
    </w:p>
    <w:p w:rsidR="003C212A" w:rsidRPr="00586B02" w:rsidRDefault="003C212A" w:rsidP="003C212A">
      <w:pPr>
        <w:pStyle w:val="ATASlideFacNoteLevel01"/>
        <w:numPr>
          <w:ilvl w:val="0"/>
          <w:numId w:val="2"/>
        </w:numPr>
        <w:ind w:hanging="288"/>
        <w:rPr>
          <w:color w:val="auto"/>
        </w:rPr>
      </w:pPr>
      <w:r w:rsidRPr="00586B02">
        <w:rPr>
          <w:color w:val="auto"/>
        </w:rPr>
        <w:t>Explain that the purpose of this activity is to practice setting up training facilities and equipment.</w:t>
      </w:r>
    </w:p>
    <w:p w:rsidR="002F772C" w:rsidRPr="00456C29" w:rsidRDefault="002F772C" w:rsidP="002F772C">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tblPr>
      <w:tblGrid>
        <w:gridCol w:w="8109"/>
        <w:gridCol w:w="1261"/>
      </w:tblGrid>
      <w:tr w:rsidR="002C5D82" w:rsidTr="003C212A">
        <w:trPr>
          <w:trHeight w:val="432"/>
        </w:trPr>
        <w:tc>
          <w:tcPr>
            <w:tcW w:w="8109" w:type="dxa"/>
            <w:shd w:val="clear" w:color="auto" w:fill="auto"/>
            <w:vAlign w:val="center"/>
          </w:tcPr>
          <w:p w:rsidR="002C5D82" w:rsidRPr="00EB497D" w:rsidRDefault="002C5D82" w:rsidP="00E4681C">
            <w:pPr>
              <w:pStyle w:val="ATATopicHeading"/>
            </w:pPr>
            <w:r w:rsidRPr="00807F5D">
              <w:t>Topic</w:t>
            </w:r>
            <w:r w:rsidRPr="005C650F">
              <w:t xml:space="preserve">: </w:t>
            </w:r>
            <w:r w:rsidR="007A08E4">
              <w:t>Course Preparation</w:t>
            </w:r>
          </w:p>
        </w:tc>
        <w:tc>
          <w:tcPr>
            <w:tcW w:w="1261" w:type="dxa"/>
            <w:shd w:val="clear" w:color="auto" w:fill="auto"/>
            <w:vAlign w:val="center"/>
          </w:tcPr>
          <w:p w:rsidR="002C5D82" w:rsidRPr="00EB497D" w:rsidRDefault="00FB7EC4" w:rsidP="003C212A">
            <w:pPr>
              <w:pStyle w:val="ATATopicTime"/>
            </w:pPr>
            <w:r>
              <w:t>90</w:t>
            </w:r>
            <w:r w:rsidR="002C5D82" w:rsidRPr="00EB497D">
              <w:t xml:space="preserve"> Minutes</w:t>
            </w:r>
          </w:p>
        </w:tc>
      </w:tr>
    </w:tbl>
    <w:p w:rsidR="002C5D82" w:rsidRDefault="002C5D82" w:rsidP="002C5D82">
      <w:pPr>
        <w:pStyle w:val="ATABody"/>
      </w:pPr>
    </w:p>
    <w:p w:rsidR="007A08E4" w:rsidRDefault="007A08E4" w:rsidP="007A08E4">
      <w:pPr>
        <w:pStyle w:val="ATABody"/>
      </w:pPr>
      <w:r>
        <w:t>Enabling Learning Objectives:</w:t>
      </w:r>
    </w:p>
    <w:p w:rsidR="007A08E4" w:rsidRDefault="007A08E4" w:rsidP="007A08E4">
      <w:pPr>
        <w:pStyle w:val="ATABulletLevel01BodySlide"/>
      </w:pPr>
      <w:r>
        <w:t>Describe the process for preparing to present course material</w:t>
      </w:r>
    </w:p>
    <w:p w:rsidR="007A08E4" w:rsidRDefault="007A08E4" w:rsidP="007A08E4">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3"/>
        <w:gridCol w:w="644"/>
        <w:gridCol w:w="646"/>
        <w:gridCol w:w="643"/>
      </w:tblGrid>
      <w:tr w:rsidR="002C5D82" w:rsidRPr="00F61D07" w:rsidTr="007A08E4">
        <w:trPr>
          <w:trHeight w:val="432"/>
        </w:trPr>
        <w:tc>
          <w:tcPr>
            <w:tcW w:w="3968" w:type="pct"/>
            <w:shd w:val="clear" w:color="auto" w:fill="DDDDDD"/>
            <w:vAlign w:val="center"/>
          </w:tcPr>
          <w:p w:rsidR="002C5D82" w:rsidRPr="00D4655D" w:rsidRDefault="002C5D82" w:rsidP="00E4681C">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9</w:t>
            </w:r>
            <w:r w:rsidR="002B0E21">
              <w:rPr>
                <w:noProof/>
              </w:rPr>
              <w:fldChar w:fldCharType="end"/>
            </w:r>
            <w:r w:rsidR="00E4681C">
              <w:rPr>
                <w:noProof/>
              </w:rPr>
              <w:t xml:space="preserve"> Prepare the Content: Overview</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E4681C" w:rsidRPr="00CF6574" w:rsidRDefault="00E4681C" w:rsidP="00E4681C">
            <w:pPr>
              <w:pStyle w:val="ATASlideFacNoteLevel01"/>
              <w:numPr>
                <w:ilvl w:val="0"/>
                <w:numId w:val="2"/>
              </w:numPr>
              <w:ind w:hanging="288"/>
            </w:pPr>
            <w:r w:rsidRPr="00CF6574">
              <w:t>Learn</w:t>
            </w:r>
            <w:r>
              <w:t>ing</w:t>
            </w:r>
            <w:r w:rsidRPr="00CF6574">
              <w:t xml:space="preserve"> the Content</w:t>
            </w:r>
          </w:p>
          <w:p w:rsidR="00E4681C" w:rsidRPr="00CF6574" w:rsidRDefault="00E4681C" w:rsidP="00E4681C">
            <w:pPr>
              <w:pStyle w:val="ATASlideFacNoteLevel01"/>
              <w:numPr>
                <w:ilvl w:val="0"/>
                <w:numId w:val="2"/>
              </w:numPr>
              <w:ind w:hanging="288"/>
            </w:pPr>
            <w:r>
              <w:t>Using Course Materials</w:t>
            </w:r>
          </w:p>
          <w:p w:rsidR="00E4681C" w:rsidRDefault="00E4681C" w:rsidP="00E4681C">
            <w:pPr>
              <w:pStyle w:val="ATASlideFacNoteLevel01"/>
              <w:numPr>
                <w:ilvl w:val="0"/>
                <w:numId w:val="2"/>
              </w:numPr>
              <w:ind w:hanging="288"/>
            </w:pPr>
            <w:r>
              <w:t>Customizing Content</w:t>
            </w:r>
          </w:p>
          <w:p w:rsidR="00E4681C" w:rsidRPr="00F24EC1" w:rsidRDefault="00E4681C" w:rsidP="00E4681C">
            <w:pPr>
              <w:pStyle w:val="ATASlideFacNoteLevel02"/>
              <w:numPr>
                <w:ilvl w:val="0"/>
                <w:numId w:val="3"/>
              </w:numPr>
              <w:ind w:left="648" w:hanging="288"/>
            </w:pPr>
            <w:r w:rsidRPr="00F24EC1">
              <w:t>Developing Notes</w:t>
            </w:r>
          </w:p>
          <w:p w:rsidR="00E4681C" w:rsidRPr="00F24EC1" w:rsidRDefault="00E4681C" w:rsidP="00E4681C">
            <w:pPr>
              <w:pStyle w:val="ATASlideFacNoteLevel02"/>
              <w:numPr>
                <w:ilvl w:val="0"/>
                <w:numId w:val="3"/>
              </w:numPr>
              <w:ind w:left="648" w:hanging="288"/>
            </w:pPr>
            <w:r w:rsidRPr="00F24EC1">
              <w:t>Anticipating Needs and Interests</w:t>
            </w:r>
          </w:p>
          <w:p w:rsidR="002C5D82" w:rsidRPr="00B7142E" w:rsidRDefault="00E4681C" w:rsidP="00E4681C">
            <w:pPr>
              <w:pStyle w:val="ATABulletLevel01BodySlide"/>
            </w:pPr>
            <w:r>
              <w:t>Preparing Activities</w:t>
            </w:r>
          </w:p>
        </w:tc>
      </w:tr>
      <w:tr w:rsidR="002C5D82" w:rsidRPr="00F61D07" w:rsidTr="00E1334A">
        <w:tc>
          <w:tcPr>
            <w:tcW w:w="5000" w:type="pct"/>
            <w:gridSpan w:val="4"/>
            <w:shd w:val="clear" w:color="auto" w:fill="EAEAEA"/>
            <w:vAlign w:val="center"/>
          </w:tcPr>
          <w:p w:rsidR="002C5D82" w:rsidRPr="0020077B" w:rsidRDefault="002C5D82" w:rsidP="00936646">
            <w:pPr>
              <w:pStyle w:val="ATAGraphicDescription"/>
            </w:pPr>
            <w:r w:rsidRPr="0020077B">
              <w:lastRenderedPageBreak/>
              <w:t xml:space="preserve">Graphic Description: </w:t>
            </w:r>
            <w:r w:rsidR="00936646">
              <w:t>Woman reading book</w:t>
            </w:r>
            <w:r>
              <w:t>.</w:t>
            </w:r>
          </w:p>
        </w:tc>
      </w:tr>
    </w:tbl>
    <w:p w:rsidR="00E4681C" w:rsidRDefault="00E4681C" w:rsidP="00E4681C">
      <w:pPr>
        <w:pStyle w:val="ATABulletLevel01BodySlide"/>
        <w:numPr>
          <w:ilvl w:val="0"/>
          <w:numId w:val="0"/>
        </w:numPr>
        <w:ind w:left="360" w:hanging="288"/>
      </w:pPr>
    </w:p>
    <w:p w:rsidR="00E4681C" w:rsidRPr="00003545" w:rsidRDefault="00003545" w:rsidP="00E4681C">
      <w:pPr>
        <w:pStyle w:val="ATABulletLevel01BodySlide"/>
        <w:rPr>
          <w:b/>
        </w:rPr>
      </w:pPr>
      <w:r w:rsidRPr="00CF6574">
        <w:t>Transition to the next section, which focuses on how to prepare</w:t>
      </w:r>
      <w:r>
        <w:t xml:space="preserve"> the training content</w:t>
      </w:r>
      <w:r w:rsidRPr="00CF6574">
        <w:t>.</w:t>
      </w:r>
      <w:r>
        <w:t xml:space="preserve"> Make sure to use this visual as an overview; do not go into detail about the topics on the screen at this point.</w:t>
      </w:r>
    </w:p>
    <w:p w:rsidR="00E4681C" w:rsidRDefault="00E4681C" w:rsidP="00E4681C">
      <w:pPr>
        <w:pStyle w:val="ATABulletLevel01BodySlide"/>
        <w:numPr>
          <w:ilvl w:val="0"/>
          <w:numId w:val="0"/>
        </w:numPr>
        <w:ind w:left="360" w:hanging="288"/>
        <w:rPr>
          <w:b/>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E4681C" w:rsidRPr="005D57E5" w:rsidTr="007A08E4">
        <w:trPr>
          <w:trHeight w:val="432"/>
        </w:trPr>
        <w:tc>
          <w:tcPr>
            <w:tcW w:w="3967" w:type="pct"/>
            <w:shd w:val="clear" w:color="auto" w:fill="DDDDDD"/>
            <w:vAlign w:val="center"/>
          </w:tcPr>
          <w:p w:rsidR="00E4681C" w:rsidRPr="00D4655D" w:rsidRDefault="00E4681C" w:rsidP="00E4681C">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10</w:t>
            </w:r>
            <w:r w:rsidR="002B0E21">
              <w:rPr>
                <w:noProof/>
              </w:rPr>
              <w:fldChar w:fldCharType="end"/>
            </w:r>
            <w:r>
              <w:rPr>
                <w:noProof/>
              </w:rPr>
              <w:t xml:space="preserve"> Discussion Question</w:t>
            </w:r>
          </w:p>
        </w:tc>
        <w:tc>
          <w:tcPr>
            <w:tcW w:w="344" w:type="pct"/>
            <w:shd w:val="clear" w:color="auto" w:fill="DDDDDD"/>
            <w:vAlign w:val="center"/>
          </w:tcPr>
          <w:p w:rsidR="00E4681C" w:rsidRPr="005D57E5" w:rsidRDefault="00E4681C" w:rsidP="007A08E4"/>
        </w:tc>
        <w:tc>
          <w:tcPr>
            <w:tcW w:w="345" w:type="pct"/>
            <w:shd w:val="clear" w:color="auto" w:fill="DDDDDD"/>
            <w:vAlign w:val="center"/>
          </w:tcPr>
          <w:p w:rsidR="00E4681C" w:rsidRPr="00DF2552" w:rsidRDefault="00E4681C" w:rsidP="007A08E4">
            <w:pPr>
              <w:jc w:val="center"/>
            </w:pPr>
          </w:p>
        </w:tc>
        <w:tc>
          <w:tcPr>
            <w:tcW w:w="344" w:type="pct"/>
            <w:shd w:val="clear" w:color="auto" w:fill="DDDDDD"/>
            <w:vAlign w:val="center"/>
          </w:tcPr>
          <w:p w:rsidR="00E4681C" w:rsidRPr="005D57E5" w:rsidRDefault="00E4681C" w:rsidP="007A08E4">
            <w:pPr>
              <w:jc w:val="center"/>
            </w:pPr>
          </w:p>
        </w:tc>
      </w:tr>
      <w:tr w:rsidR="00E4681C" w:rsidRPr="00B7142E" w:rsidTr="007A08E4">
        <w:tc>
          <w:tcPr>
            <w:tcW w:w="5000" w:type="pct"/>
            <w:gridSpan w:val="4"/>
            <w:shd w:val="clear" w:color="auto" w:fill="EAEAEA"/>
            <w:tcMar>
              <w:left w:w="72" w:type="dxa"/>
              <w:right w:w="72" w:type="dxa"/>
            </w:tcMar>
          </w:tcPr>
          <w:p w:rsidR="00E4681C" w:rsidRPr="00B7142E" w:rsidRDefault="00E4681C" w:rsidP="007A08E4">
            <w:pPr>
              <w:pStyle w:val="ATABulletLevel01BodySlide"/>
            </w:pPr>
            <w:r>
              <w:t>What is the consequence of failing to learn the content prior to conducting the training?</w:t>
            </w:r>
          </w:p>
        </w:tc>
      </w:tr>
      <w:tr w:rsidR="00E4681C" w:rsidRPr="0020077B" w:rsidTr="007A08E4">
        <w:tc>
          <w:tcPr>
            <w:tcW w:w="5000" w:type="pct"/>
            <w:gridSpan w:val="4"/>
            <w:shd w:val="clear" w:color="auto" w:fill="EAEAEA"/>
            <w:vAlign w:val="center"/>
          </w:tcPr>
          <w:p w:rsidR="00E4681C" w:rsidRPr="0020077B" w:rsidRDefault="00E4681C" w:rsidP="00725D59">
            <w:pPr>
              <w:pStyle w:val="ATAGraphicDescription"/>
            </w:pPr>
            <w:r w:rsidRPr="0020077B">
              <w:t xml:space="preserve">Graphic Description: </w:t>
            </w:r>
            <w:r w:rsidR="00725D59">
              <w:t>No graphic</w:t>
            </w:r>
          </w:p>
        </w:tc>
      </w:tr>
    </w:tbl>
    <w:p w:rsidR="00E4681C" w:rsidRDefault="00E4681C" w:rsidP="00E4681C">
      <w:pPr>
        <w:pStyle w:val="ATABulletLevel01BodySlide"/>
        <w:numPr>
          <w:ilvl w:val="0"/>
          <w:numId w:val="0"/>
        </w:numPr>
        <w:ind w:left="360" w:hanging="288"/>
        <w:rPr>
          <w:b/>
        </w:rPr>
      </w:pPr>
    </w:p>
    <w:p w:rsidR="00E4681C" w:rsidRPr="002F772C" w:rsidRDefault="00E4681C" w:rsidP="00E4681C">
      <w:pPr>
        <w:pStyle w:val="ATABulletLevel01BodySlide"/>
        <w:rPr>
          <w:rStyle w:val="ATAEmphasis"/>
        </w:rPr>
      </w:pPr>
      <w:r>
        <w:t xml:space="preserve">Conduct a discussion question: </w:t>
      </w:r>
      <w:r>
        <w:rPr>
          <w:rStyle w:val="ATAEmphasis"/>
        </w:rPr>
        <w:t>What is the consequence of failing to learn the content prior to conducting training</w:t>
      </w:r>
      <w:r w:rsidRPr="002F772C">
        <w:rPr>
          <w:rStyle w:val="ATAEmphasis"/>
        </w:rPr>
        <w:t>?</w:t>
      </w:r>
    </w:p>
    <w:p w:rsidR="00E4681C" w:rsidRPr="002F772C" w:rsidRDefault="00E4681C" w:rsidP="00E4681C">
      <w:pPr>
        <w:pStyle w:val="ATASlideFacNoteLevel01"/>
        <w:numPr>
          <w:ilvl w:val="0"/>
          <w:numId w:val="2"/>
        </w:numPr>
        <w:ind w:hanging="288"/>
        <w:rPr>
          <w:rStyle w:val="ATAAnswers"/>
        </w:rPr>
      </w:pPr>
      <w:r>
        <w:t>Acknowledge the participant responses.</w:t>
      </w:r>
      <w:r w:rsidRPr="00863198">
        <w:rPr>
          <w:rStyle w:val="ATAEmphasis"/>
        </w:rPr>
        <w:t xml:space="preserve"> Responses may vary. </w:t>
      </w:r>
      <w:r w:rsidRPr="002F772C">
        <w:rPr>
          <w:rStyle w:val="ATAAnswers"/>
        </w:rPr>
        <w:t xml:space="preserve">If not mentioned by the group, add the following key points: </w:t>
      </w:r>
    </w:p>
    <w:p w:rsidR="00E4681C" w:rsidRPr="00E4681C" w:rsidRDefault="00E4681C" w:rsidP="00E4681C">
      <w:pPr>
        <w:pStyle w:val="ATABulletLevel02BodySlide"/>
        <w:rPr>
          <w:rStyle w:val="ATAAnswers"/>
        </w:rPr>
      </w:pPr>
      <w:r w:rsidRPr="00E4681C">
        <w:rPr>
          <w:rStyle w:val="ATAAnswers"/>
        </w:rPr>
        <w:t>Hinders the learning process</w:t>
      </w:r>
    </w:p>
    <w:p w:rsidR="00E4681C" w:rsidRPr="00E4681C" w:rsidRDefault="00E4681C" w:rsidP="00E4681C">
      <w:pPr>
        <w:pStyle w:val="ATABulletLevel02BodySlide"/>
        <w:rPr>
          <w:rStyle w:val="ATAAnswers"/>
        </w:rPr>
      </w:pPr>
      <w:r w:rsidRPr="00E4681C">
        <w:rPr>
          <w:rStyle w:val="ATAAnswers"/>
        </w:rPr>
        <w:t>Fails to gain respect and trust of the participants</w:t>
      </w:r>
    </w:p>
    <w:p w:rsidR="00E4681C" w:rsidRPr="00E4681C" w:rsidRDefault="00E4681C" w:rsidP="00E4681C">
      <w:pPr>
        <w:pStyle w:val="ATABulletLevel02BodySlide"/>
        <w:rPr>
          <w:rStyle w:val="ATAAnswers"/>
        </w:rPr>
      </w:pPr>
      <w:r w:rsidRPr="00E4681C">
        <w:rPr>
          <w:rStyle w:val="ATAAnswers"/>
        </w:rPr>
        <w:t>Jeopardizes everyone’s safety</w:t>
      </w:r>
    </w:p>
    <w:p w:rsidR="00E4681C" w:rsidRPr="00E4681C" w:rsidRDefault="00E4681C" w:rsidP="00E4681C">
      <w:pPr>
        <w:pStyle w:val="ATABulletLevel02BodySlide"/>
        <w:rPr>
          <w:rStyle w:val="ATAAnswers"/>
        </w:rPr>
      </w:pPr>
      <w:r w:rsidRPr="00E4681C">
        <w:rPr>
          <w:rStyle w:val="ATAAnswers"/>
        </w:rPr>
        <w:t>Increases the workload of other training team members</w:t>
      </w:r>
    </w:p>
    <w:p w:rsidR="00E4681C" w:rsidRDefault="00E4681C" w:rsidP="0000354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C5D82" w:rsidRPr="00F61D07" w:rsidTr="003C212A">
        <w:trPr>
          <w:trHeight w:val="432"/>
        </w:trPr>
        <w:tc>
          <w:tcPr>
            <w:tcW w:w="3967" w:type="pct"/>
            <w:shd w:val="clear" w:color="auto" w:fill="DDDDDD"/>
            <w:vAlign w:val="center"/>
          </w:tcPr>
          <w:p w:rsidR="002C5D82" w:rsidRPr="00D4655D" w:rsidRDefault="002C5D82" w:rsidP="00003545">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11</w:t>
            </w:r>
            <w:r w:rsidR="002B0E21">
              <w:rPr>
                <w:noProof/>
              </w:rPr>
              <w:fldChar w:fldCharType="end"/>
            </w:r>
            <w:r>
              <w:rPr>
                <w:noProof/>
              </w:rPr>
              <w:t xml:space="preserve"> </w:t>
            </w:r>
            <w:r w:rsidR="00003545">
              <w:t>Learning the Content</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003545" w:rsidRPr="00CF6574" w:rsidRDefault="00003545" w:rsidP="00003545">
            <w:pPr>
              <w:pStyle w:val="ATASlideFacNoteLevel01"/>
              <w:numPr>
                <w:ilvl w:val="0"/>
                <w:numId w:val="2"/>
              </w:numPr>
              <w:ind w:hanging="288"/>
            </w:pPr>
            <w:r w:rsidRPr="00CF6574">
              <w:t>Step 1 – The Outcomes</w:t>
            </w:r>
          </w:p>
          <w:p w:rsidR="00003545" w:rsidRPr="00F24EC1" w:rsidRDefault="00003545" w:rsidP="00003545">
            <w:pPr>
              <w:pStyle w:val="ATASlideFacNoteLevel02"/>
              <w:numPr>
                <w:ilvl w:val="0"/>
                <w:numId w:val="3"/>
              </w:numPr>
              <w:ind w:left="648" w:hanging="288"/>
            </w:pPr>
            <w:r w:rsidRPr="00F24EC1">
              <w:t>Identify importance of objectives and content</w:t>
            </w:r>
          </w:p>
          <w:p w:rsidR="00003545" w:rsidRPr="00CF6574" w:rsidRDefault="00003545" w:rsidP="00003545">
            <w:pPr>
              <w:pStyle w:val="ATASlideFacNoteLevel01"/>
              <w:numPr>
                <w:ilvl w:val="0"/>
                <w:numId w:val="2"/>
              </w:numPr>
              <w:ind w:hanging="288"/>
            </w:pPr>
            <w:r w:rsidRPr="00CF6574">
              <w:t>Step 2 – The Big Picture</w:t>
            </w:r>
          </w:p>
          <w:p w:rsidR="00003545" w:rsidRPr="00F24EC1" w:rsidRDefault="00003545" w:rsidP="00003545">
            <w:pPr>
              <w:pStyle w:val="ATASlideFacNoteLevel02"/>
              <w:numPr>
                <w:ilvl w:val="0"/>
                <w:numId w:val="3"/>
              </w:numPr>
              <w:ind w:left="648" w:hanging="288"/>
            </w:pPr>
            <w:r w:rsidRPr="00F24EC1">
              <w:t>Scan the entire module</w:t>
            </w:r>
          </w:p>
          <w:p w:rsidR="00003545" w:rsidRPr="00CF6574" w:rsidRDefault="00003545" w:rsidP="00003545">
            <w:pPr>
              <w:pStyle w:val="ATASlideFacNoteLevel01"/>
              <w:numPr>
                <w:ilvl w:val="0"/>
                <w:numId w:val="2"/>
              </w:numPr>
              <w:ind w:hanging="288"/>
            </w:pPr>
            <w:r w:rsidRPr="00CF6574">
              <w:t>Step 3 – The Details</w:t>
            </w:r>
          </w:p>
          <w:p w:rsidR="00003545" w:rsidRPr="00F24EC1" w:rsidRDefault="00003545" w:rsidP="00003545">
            <w:pPr>
              <w:pStyle w:val="ATASlideFacNoteLevel02"/>
              <w:numPr>
                <w:ilvl w:val="0"/>
                <w:numId w:val="3"/>
              </w:numPr>
              <w:ind w:left="648" w:hanging="288"/>
            </w:pPr>
            <w:r w:rsidRPr="00F24EC1">
              <w:t>Read and make your own notes</w:t>
            </w:r>
          </w:p>
          <w:p w:rsidR="00003545" w:rsidRPr="00CF6574" w:rsidRDefault="00003545" w:rsidP="00003545">
            <w:pPr>
              <w:pStyle w:val="ATASlideFacNoteLevel01"/>
              <w:numPr>
                <w:ilvl w:val="0"/>
                <w:numId w:val="2"/>
              </w:numPr>
              <w:ind w:hanging="288"/>
            </w:pPr>
            <w:r w:rsidRPr="00CF6574">
              <w:t>Step 4 – The Test</w:t>
            </w:r>
          </w:p>
          <w:p w:rsidR="002C5D82" w:rsidRPr="00B7142E" w:rsidRDefault="00003545" w:rsidP="00003545">
            <w:pPr>
              <w:pStyle w:val="ATABulletLevel03BodySlide"/>
            </w:pPr>
            <w:r w:rsidRPr="00F24EC1">
              <w:t>Close the module and list the major topics</w:t>
            </w:r>
          </w:p>
        </w:tc>
      </w:tr>
      <w:tr w:rsidR="002C5D82" w:rsidRPr="00F61D07" w:rsidTr="00E1334A">
        <w:tc>
          <w:tcPr>
            <w:tcW w:w="5000" w:type="pct"/>
            <w:gridSpan w:val="4"/>
            <w:shd w:val="clear" w:color="auto" w:fill="EAEAEA"/>
            <w:vAlign w:val="center"/>
          </w:tcPr>
          <w:p w:rsidR="002C5D82" w:rsidRPr="0020077B" w:rsidRDefault="002C5D82" w:rsidP="00725D59">
            <w:pPr>
              <w:pStyle w:val="ATAGraphicDescription"/>
            </w:pPr>
            <w:r w:rsidRPr="0020077B">
              <w:t xml:space="preserve">Graphic Description: </w:t>
            </w:r>
            <w:r w:rsidR="00725D59">
              <w:t>No graphic</w:t>
            </w:r>
          </w:p>
        </w:tc>
      </w:tr>
    </w:tbl>
    <w:p w:rsidR="002C5D82" w:rsidRDefault="002C5D82" w:rsidP="002C5D82">
      <w:pPr>
        <w:pStyle w:val="ATABody"/>
      </w:pPr>
    </w:p>
    <w:p w:rsidR="00003545" w:rsidRPr="00CF6574" w:rsidRDefault="00003545" w:rsidP="00003545">
      <w:pPr>
        <w:pStyle w:val="ATASlideFacNoteLevel01"/>
        <w:numPr>
          <w:ilvl w:val="0"/>
          <w:numId w:val="2"/>
        </w:numPr>
        <w:ind w:hanging="288"/>
      </w:pPr>
      <w:r w:rsidRPr="00CF6574">
        <w:t xml:space="preserve">Explain that it is not possible to learn everything that is in the course by reading it once. </w:t>
      </w:r>
    </w:p>
    <w:p w:rsidR="00003545" w:rsidRPr="00CF6574" w:rsidRDefault="00003545" w:rsidP="00003545">
      <w:pPr>
        <w:pStyle w:val="ATASlideFacNoteLevel01"/>
        <w:numPr>
          <w:ilvl w:val="0"/>
          <w:numId w:val="2"/>
        </w:numPr>
        <w:ind w:hanging="288"/>
      </w:pPr>
      <w:r w:rsidRPr="00CF6574">
        <w:t>Refer the participants to the suggested steps on the slide. Explain these steps:</w:t>
      </w:r>
    </w:p>
    <w:p w:rsidR="00003545" w:rsidRPr="00F24EC1" w:rsidRDefault="00003545" w:rsidP="00003545">
      <w:pPr>
        <w:pStyle w:val="ATASlideFacNoteLevel02"/>
        <w:numPr>
          <w:ilvl w:val="0"/>
          <w:numId w:val="3"/>
        </w:numPr>
        <w:ind w:left="648" w:hanging="288"/>
      </w:pPr>
      <w:r w:rsidRPr="00003545">
        <w:rPr>
          <w:rStyle w:val="ATAEmphasis"/>
        </w:rPr>
        <w:t>Identifying the importance of the objective and content</w:t>
      </w:r>
      <w:r>
        <w:t xml:space="preserve"> h</w:t>
      </w:r>
      <w:r w:rsidRPr="00F24EC1">
        <w:t>elp</w:t>
      </w:r>
      <w:r>
        <w:t>s</w:t>
      </w:r>
      <w:r w:rsidRPr="00F24EC1">
        <w:t xml:space="preserve"> the facilitator first understand the context or intent of the module. Your review starts by fully understanding the intent and importance of the terminal and enabling learning objectives. Objectives tell you why the module content is important and how the participants will use the content when they return to the job. Remember that adult learners are more motivated to learn when they understand why the content is important.</w:t>
      </w:r>
    </w:p>
    <w:p w:rsidR="00003545" w:rsidRPr="00F24EC1" w:rsidRDefault="00003545" w:rsidP="00003545">
      <w:pPr>
        <w:pStyle w:val="ATASlideFacNoteLevel02"/>
        <w:numPr>
          <w:ilvl w:val="0"/>
          <w:numId w:val="3"/>
        </w:numPr>
        <w:ind w:left="648" w:hanging="288"/>
      </w:pPr>
      <w:r w:rsidRPr="00003545">
        <w:rPr>
          <w:rStyle w:val="ATAEmphasis"/>
        </w:rPr>
        <w:lastRenderedPageBreak/>
        <w:t>Scan</w:t>
      </w:r>
      <w:r w:rsidR="00A93D12">
        <w:rPr>
          <w:rStyle w:val="ATAEmphasis"/>
        </w:rPr>
        <w:t>ning</w:t>
      </w:r>
      <w:r w:rsidRPr="00003545">
        <w:rPr>
          <w:rStyle w:val="ATAEmphasis"/>
        </w:rPr>
        <w:t xml:space="preserve"> the entire module</w:t>
      </w:r>
      <w:r>
        <w:t xml:space="preserve"> a</w:t>
      </w:r>
      <w:r w:rsidRPr="00F24EC1">
        <w:t>llow</w:t>
      </w:r>
      <w:r>
        <w:t>s</w:t>
      </w:r>
      <w:r w:rsidRPr="00F24EC1">
        <w:t xml:space="preserve"> the facilitator to understand how all the pieces fit together. Understanding the big picture ensures that a facilitator can connect each topic to the next one. </w:t>
      </w:r>
    </w:p>
    <w:p w:rsidR="00003545" w:rsidRPr="00F24EC1" w:rsidRDefault="00003545" w:rsidP="00003545">
      <w:pPr>
        <w:pStyle w:val="ATASlideFacNoteLevel02"/>
        <w:numPr>
          <w:ilvl w:val="0"/>
          <w:numId w:val="3"/>
        </w:numPr>
        <w:ind w:left="648" w:hanging="288"/>
      </w:pPr>
      <w:r w:rsidRPr="00003545">
        <w:rPr>
          <w:rStyle w:val="ATAEmphasis"/>
        </w:rPr>
        <w:t>Read</w:t>
      </w:r>
      <w:r w:rsidR="00A93D12">
        <w:rPr>
          <w:rStyle w:val="ATAEmphasis"/>
        </w:rPr>
        <w:t>ing and making</w:t>
      </w:r>
      <w:r w:rsidRPr="00003545">
        <w:rPr>
          <w:rStyle w:val="ATAEmphasis"/>
        </w:rPr>
        <w:t xml:space="preserve"> your own notes</w:t>
      </w:r>
      <w:r w:rsidRPr="00F24EC1">
        <w:t>. As the facilitator reads the module in detail, he or she should create a moving picture of how the module should flow. Make sure to add personal notes to the guide.</w:t>
      </w:r>
    </w:p>
    <w:p w:rsidR="00003545" w:rsidRPr="00F24EC1" w:rsidRDefault="00A93D12" w:rsidP="00003545">
      <w:pPr>
        <w:pStyle w:val="ATASlideFacNoteLevel02"/>
        <w:numPr>
          <w:ilvl w:val="0"/>
          <w:numId w:val="3"/>
        </w:numPr>
        <w:ind w:left="648" w:hanging="288"/>
      </w:pPr>
      <w:r>
        <w:rPr>
          <w:rStyle w:val="ATAEmphasis"/>
        </w:rPr>
        <w:t>Closing</w:t>
      </w:r>
      <w:r w:rsidR="00003545" w:rsidRPr="00003545">
        <w:rPr>
          <w:rStyle w:val="ATAEmphasis"/>
        </w:rPr>
        <w:t xml:space="preserve"> the module and list</w:t>
      </w:r>
      <w:r>
        <w:rPr>
          <w:rStyle w:val="ATAEmphasis"/>
        </w:rPr>
        <w:t>ing</w:t>
      </w:r>
      <w:r w:rsidR="00003545" w:rsidRPr="00003545">
        <w:rPr>
          <w:rStyle w:val="ATAEmphasis"/>
        </w:rPr>
        <w:t xml:space="preserve"> the major topics</w:t>
      </w:r>
      <w:r w:rsidR="00003545" w:rsidRPr="00F24EC1">
        <w:t>. If the facilitator can outline the major topics and activities with the module closed, he or she is well prepared.</w:t>
      </w:r>
    </w:p>
    <w:p w:rsidR="002C5D82" w:rsidRDefault="00003545" w:rsidP="00003545">
      <w:pPr>
        <w:pStyle w:val="ATABulletLevel01BodySlide"/>
      </w:pPr>
      <w:r w:rsidRPr="00CF6574">
        <w:t xml:space="preserve">Ask the participants </w:t>
      </w:r>
      <w:r w:rsidR="00A93D12">
        <w:t>whether</w:t>
      </w:r>
      <w:r w:rsidRPr="00CF6574">
        <w:t xml:space="preserve"> they have other techniques they use to study the course contents.</w:t>
      </w:r>
    </w:p>
    <w:p w:rsidR="00003545" w:rsidRDefault="00003545" w:rsidP="00003545">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C5D82" w:rsidRPr="00F61D07" w:rsidTr="003C212A">
        <w:trPr>
          <w:trHeight w:val="432"/>
        </w:trPr>
        <w:tc>
          <w:tcPr>
            <w:tcW w:w="3967" w:type="pct"/>
            <w:shd w:val="clear" w:color="auto" w:fill="DDDDDD"/>
            <w:vAlign w:val="center"/>
          </w:tcPr>
          <w:p w:rsidR="002C5D82" w:rsidRPr="00D4655D" w:rsidRDefault="002C5D82" w:rsidP="008E533F">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12</w:t>
            </w:r>
            <w:r w:rsidR="002B0E21">
              <w:rPr>
                <w:noProof/>
              </w:rPr>
              <w:fldChar w:fldCharType="end"/>
            </w:r>
            <w:r>
              <w:rPr>
                <w:noProof/>
              </w:rPr>
              <w:t xml:space="preserve"> </w:t>
            </w:r>
            <w:r w:rsidR="008E533F">
              <w:t>Using the Materials</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F0374C" w:rsidRPr="00CF6574" w:rsidRDefault="00F0374C" w:rsidP="00F0374C">
            <w:pPr>
              <w:pStyle w:val="ATASlideFacNoteLevel01"/>
              <w:numPr>
                <w:ilvl w:val="0"/>
                <w:numId w:val="2"/>
              </w:numPr>
              <w:ind w:hanging="288"/>
            </w:pPr>
            <w:r w:rsidRPr="00CF6574">
              <w:t>Do</w:t>
            </w:r>
          </w:p>
          <w:p w:rsidR="00F0374C" w:rsidRPr="00F24EC1" w:rsidRDefault="00F0374C" w:rsidP="00F0374C">
            <w:pPr>
              <w:pStyle w:val="ATASlideFacNoteLevel02"/>
              <w:numPr>
                <w:ilvl w:val="0"/>
                <w:numId w:val="3"/>
              </w:numPr>
              <w:ind w:left="648" w:hanging="288"/>
            </w:pPr>
            <w:r w:rsidRPr="00F24EC1">
              <w:t>Use the notes to prepare</w:t>
            </w:r>
          </w:p>
          <w:p w:rsidR="00F0374C" w:rsidRDefault="00F0374C" w:rsidP="00F0374C">
            <w:pPr>
              <w:pStyle w:val="ATABulletLevel02BodySlide"/>
            </w:pPr>
            <w:r w:rsidRPr="00F24EC1">
              <w:t>Summarize the key points from the slides</w:t>
            </w:r>
            <w:r w:rsidRPr="00CF6574">
              <w:t xml:space="preserve"> </w:t>
            </w:r>
          </w:p>
          <w:p w:rsidR="008E533F" w:rsidRPr="00CF6574" w:rsidRDefault="008E533F" w:rsidP="00F0374C">
            <w:pPr>
              <w:pStyle w:val="ATASlideFacNoteLevel01"/>
              <w:numPr>
                <w:ilvl w:val="0"/>
                <w:numId w:val="2"/>
              </w:numPr>
              <w:ind w:hanging="288"/>
            </w:pPr>
            <w:r w:rsidRPr="00CF6574">
              <w:t xml:space="preserve">Do not </w:t>
            </w:r>
          </w:p>
          <w:p w:rsidR="008E533F" w:rsidRPr="00F24EC1" w:rsidRDefault="008E533F" w:rsidP="008E533F">
            <w:pPr>
              <w:pStyle w:val="ATASlideFacNoteLevel02"/>
              <w:numPr>
                <w:ilvl w:val="0"/>
                <w:numId w:val="3"/>
              </w:numPr>
              <w:ind w:left="648" w:hanging="288"/>
            </w:pPr>
            <w:r w:rsidRPr="00F24EC1">
              <w:t>Use the notes as a script</w:t>
            </w:r>
          </w:p>
          <w:p w:rsidR="008E533F" w:rsidRPr="00F24EC1" w:rsidRDefault="008E533F" w:rsidP="008E533F">
            <w:pPr>
              <w:pStyle w:val="ATASlideFacNoteLevel02"/>
              <w:numPr>
                <w:ilvl w:val="0"/>
                <w:numId w:val="3"/>
              </w:numPr>
              <w:ind w:left="648" w:hanging="288"/>
            </w:pPr>
            <w:r w:rsidRPr="00F24EC1">
              <w:t>Read from the notes while teaching</w:t>
            </w:r>
          </w:p>
          <w:p w:rsidR="002C5D82" w:rsidRPr="00B7142E" w:rsidRDefault="008E533F" w:rsidP="00F0374C">
            <w:pPr>
              <w:pStyle w:val="ATASlideFacNoteLevel02"/>
              <w:numPr>
                <w:ilvl w:val="0"/>
                <w:numId w:val="3"/>
              </w:numPr>
              <w:ind w:left="648" w:hanging="288"/>
            </w:pPr>
            <w:r w:rsidRPr="00F24EC1">
              <w:t>Read the slides verbatim to the class</w:t>
            </w:r>
          </w:p>
        </w:tc>
      </w:tr>
      <w:tr w:rsidR="002C5D82" w:rsidRPr="00F61D07" w:rsidTr="00E1334A">
        <w:tc>
          <w:tcPr>
            <w:tcW w:w="5000" w:type="pct"/>
            <w:gridSpan w:val="4"/>
            <w:shd w:val="clear" w:color="auto" w:fill="EAEAEA"/>
            <w:vAlign w:val="center"/>
          </w:tcPr>
          <w:p w:rsidR="002C5D82" w:rsidRPr="0020077B" w:rsidRDefault="002C5D82" w:rsidP="00F0374C">
            <w:pPr>
              <w:pStyle w:val="ATAGraphicDescription"/>
            </w:pPr>
            <w:r w:rsidRPr="0020077B">
              <w:t xml:space="preserve">Graphic Description: </w:t>
            </w:r>
            <w:r w:rsidR="00F0374C">
              <w:t>No graphic</w:t>
            </w:r>
          </w:p>
        </w:tc>
      </w:tr>
    </w:tbl>
    <w:p w:rsidR="002C5D82" w:rsidRPr="00DA2DA3" w:rsidRDefault="002C5D82" w:rsidP="002C5D82">
      <w:pPr>
        <w:pStyle w:val="ATABody"/>
      </w:pPr>
    </w:p>
    <w:p w:rsidR="008E533F" w:rsidRDefault="008E533F" w:rsidP="008E533F">
      <w:pPr>
        <w:pStyle w:val="ATABulletLevel01BodySlide"/>
      </w:pPr>
      <w:r>
        <w:t xml:space="preserve">Explain that facilitator notes are not intended to be used as a script. Facilitators </w:t>
      </w:r>
      <w:r w:rsidRPr="007B66AA">
        <w:t xml:space="preserve">who rely on having to read from their </w:t>
      </w:r>
      <w:r>
        <w:t>notes</w:t>
      </w:r>
      <w:r w:rsidRPr="007B66AA">
        <w:t xml:space="preserve"> </w:t>
      </w:r>
      <w:r>
        <w:t xml:space="preserve">while training </w:t>
      </w:r>
      <w:r w:rsidRPr="007B66AA">
        <w:t>are not effective</w:t>
      </w:r>
      <w:r>
        <w:t xml:space="preserve">. The goal is to be so familiar with the content and methodology that there is no need to read directly from the text. </w:t>
      </w:r>
    </w:p>
    <w:p w:rsidR="002C5D82" w:rsidRDefault="008E533F" w:rsidP="002C5D82">
      <w:pPr>
        <w:pStyle w:val="ATABulletLevel01BodySlide"/>
      </w:pPr>
      <w:r>
        <w:t>Explain that t</w:t>
      </w:r>
      <w:r w:rsidRPr="00C82DEF">
        <w:t xml:space="preserve">he PowerPoint slides supplement the </w:t>
      </w:r>
      <w:r>
        <w:t xml:space="preserve">content within the modules </w:t>
      </w:r>
      <w:r w:rsidRPr="00C82DEF">
        <w:t xml:space="preserve">and </w:t>
      </w:r>
      <w:r>
        <w:t xml:space="preserve">do not </w:t>
      </w:r>
      <w:r w:rsidRPr="00C82DEF">
        <w:t xml:space="preserve">replace it. </w:t>
      </w:r>
      <w:r>
        <w:t xml:space="preserve">Therefore, </w:t>
      </w:r>
      <w:r w:rsidR="004137B5">
        <w:t>using</w:t>
      </w:r>
      <w:r>
        <w:t xml:space="preserve"> the module notes</w:t>
      </w:r>
      <w:r w:rsidR="004137B5">
        <w:t xml:space="preserve"> and not relying solely </w:t>
      </w:r>
      <w:r w:rsidRPr="00C82DEF">
        <w:t>on the PowerPoint slides to teach the course</w:t>
      </w:r>
      <w:r w:rsidR="004137B5">
        <w:t xml:space="preserve"> is important</w:t>
      </w:r>
      <w:r w:rsidRPr="00C82DEF">
        <w:t xml:space="preserve">. </w:t>
      </w:r>
      <w:r>
        <w:t>Try not to read the slide text to participants. Rather, use the bullet points to make sure you cover all of the key points. If you need to read something from the slide, tell the participants that you want to read the point to emphasis its importance.</w:t>
      </w:r>
    </w:p>
    <w:p w:rsidR="003C212A" w:rsidRDefault="003C212A" w:rsidP="003C212A">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3C212A" w:rsidRPr="00F61D07" w:rsidTr="003C212A">
        <w:trPr>
          <w:trHeight w:val="432"/>
        </w:trPr>
        <w:tc>
          <w:tcPr>
            <w:tcW w:w="3967" w:type="pct"/>
            <w:shd w:val="clear" w:color="auto" w:fill="DDDDDD"/>
            <w:vAlign w:val="center"/>
          </w:tcPr>
          <w:p w:rsidR="003C212A" w:rsidRPr="00D4655D" w:rsidRDefault="003C212A" w:rsidP="008E533F">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13</w:t>
            </w:r>
            <w:r w:rsidR="002B0E21">
              <w:rPr>
                <w:noProof/>
              </w:rPr>
              <w:fldChar w:fldCharType="end"/>
            </w:r>
            <w:r>
              <w:rPr>
                <w:noProof/>
              </w:rPr>
              <w:t xml:space="preserve"> </w:t>
            </w:r>
            <w:r w:rsidR="008E533F">
              <w:t>Customizing the Content</w:t>
            </w:r>
          </w:p>
        </w:tc>
        <w:tc>
          <w:tcPr>
            <w:tcW w:w="344" w:type="pct"/>
            <w:shd w:val="clear" w:color="auto" w:fill="DDDDDD"/>
            <w:vAlign w:val="center"/>
          </w:tcPr>
          <w:p w:rsidR="003C212A" w:rsidRPr="005D57E5" w:rsidRDefault="003C212A" w:rsidP="003C212A"/>
        </w:tc>
        <w:tc>
          <w:tcPr>
            <w:tcW w:w="345" w:type="pct"/>
            <w:shd w:val="clear" w:color="auto" w:fill="DDDDDD"/>
            <w:vAlign w:val="center"/>
          </w:tcPr>
          <w:p w:rsidR="003C212A" w:rsidRPr="00DF2552" w:rsidRDefault="003C212A" w:rsidP="003C212A">
            <w:pPr>
              <w:jc w:val="center"/>
            </w:pPr>
          </w:p>
        </w:tc>
        <w:tc>
          <w:tcPr>
            <w:tcW w:w="344" w:type="pct"/>
            <w:shd w:val="clear" w:color="auto" w:fill="DDDDDD"/>
            <w:vAlign w:val="center"/>
          </w:tcPr>
          <w:p w:rsidR="003C212A" w:rsidRPr="005D57E5" w:rsidRDefault="003C212A" w:rsidP="003C212A">
            <w:pPr>
              <w:jc w:val="center"/>
            </w:pPr>
          </w:p>
        </w:tc>
      </w:tr>
      <w:tr w:rsidR="003C212A" w:rsidRPr="00F61D07" w:rsidTr="003C212A">
        <w:tc>
          <w:tcPr>
            <w:tcW w:w="5000" w:type="pct"/>
            <w:gridSpan w:val="4"/>
            <w:shd w:val="clear" w:color="auto" w:fill="EAEAEA"/>
            <w:tcMar>
              <w:left w:w="72" w:type="dxa"/>
              <w:right w:w="72" w:type="dxa"/>
            </w:tcMar>
          </w:tcPr>
          <w:p w:rsidR="008E533F" w:rsidRPr="00CF6574" w:rsidRDefault="008E533F" w:rsidP="008E533F">
            <w:pPr>
              <w:pStyle w:val="ATABulletLevel01BodySlide"/>
            </w:pPr>
            <w:r w:rsidRPr="00CF6574">
              <w:t>Note recent examples</w:t>
            </w:r>
          </w:p>
          <w:p w:rsidR="008E533F" w:rsidRPr="00CF6574" w:rsidRDefault="008E533F" w:rsidP="008E533F">
            <w:pPr>
              <w:pStyle w:val="ATABulletLevel01BodySlide"/>
            </w:pPr>
            <w:r w:rsidRPr="00CF6574">
              <w:t>Identify relevant personal experiences</w:t>
            </w:r>
          </w:p>
          <w:p w:rsidR="003C212A" w:rsidRDefault="008E533F" w:rsidP="008E533F">
            <w:pPr>
              <w:pStyle w:val="ATABulletLevel01BodySlide"/>
            </w:pPr>
            <w:r w:rsidRPr="00CF6574">
              <w:t>Prepare descriptions of how the training applies to the job</w:t>
            </w:r>
          </w:p>
          <w:p w:rsidR="00672E9F" w:rsidRDefault="00672E9F" w:rsidP="00672E9F">
            <w:pPr>
              <w:pStyle w:val="ATABulletLevel01BodySlide"/>
              <w:numPr>
                <w:ilvl w:val="0"/>
                <w:numId w:val="0"/>
              </w:numPr>
              <w:ind w:left="360"/>
            </w:pPr>
          </w:p>
          <w:p w:rsidR="00F0374C" w:rsidRPr="00B7142E" w:rsidRDefault="00F0374C" w:rsidP="00F0374C">
            <w:pPr>
              <w:pStyle w:val="ATABulletLevel01BodySlide"/>
            </w:pPr>
            <w:r>
              <w:t>Ensuring the proper fit</w:t>
            </w:r>
          </w:p>
        </w:tc>
      </w:tr>
      <w:tr w:rsidR="003C212A" w:rsidRPr="00F61D07" w:rsidTr="003C212A">
        <w:tc>
          <w:tcPr>
            <w:tcW w:w="5000" w:type="pct"/>
            <w:gridSpan w:val="4"/>
            <w:shd w:val="clear" w:color="auto" w:fill="EAEAEA"/>
            <w:vAlign w:val="center"/>
          </w:tcPr>
          <w:p w:rsidR="003C212A" w:rsidRPr="0020077B" w:rsidRDefault="003C212A" w:rsidP="00F0374C">
            <w:pPr>
              <w:pStyle w:val="ATAGraphicDescription"/>
            </w:pPr>
            <w:r w:rsidRPr="0020077B">
              <w:t xml:space="preserve">Graphic Description: </w:t>
            </w:r>
            <w:r w:rsidR="00F0374C">
              <w:t>Man having suit tailored</w:t>
            </w:r>
          </w:p>
        </w:tc>
      </w:tr>
    </w:tbl>
    <w:p w:rsidR="003C212A" w:rsidRPr="00DA2DA3" w:rsidRDefault="003C212A" w:rsidP="003C212A">
      <w:pPr>
        <w:pStyle w:val="ATABody"/>
      </w:pPr>
    </w:p>
    <w:p w:rsidR="008E533F" w:rsidRDefault="008E533F" w:rsidP="008E533F">
      <w:pPr>
        <w:pStyle w:val="ATABulletLevel01BodySlide"/>
      </w:pPr>
      <w:r>
        <w:t xml:space="preserve">Explain that facilitators should customize the content by adding recent examples and relevant personal experiences. The use of stories and examples during the training will encourage discussion among participants. Using specific information has an added </w:t>
      </w:r>
      <w:r>
        <w:lastRenderedPageBreak/>
        <w:t>benefit of allowing participants to discuss the content of the training as it relates to their specific work location.</w:t>
      </w:r>
    </w:p>
    <w:p w:rsidR="008E533F" w:rsidRDefault="008E533F" w:rsidP="008E533F">
      <w:pPr>
        <w:pStyle w:val="ATABulletLevel01BodySlide"/>
      </w:pPr>
      <w:r>
        <w:t>For the story, example, or specific information to be effective, it must be:</w:t>
      </w:r>
    </w:p>
    <w:p w:rsidR="008E533F" w:rsidRDefault="008E533F" w:rsidP="008E533F">
      <w:pPr>
        <w:pStyle w:val="ATABulletLevel02BodySlide"/>
      </w:pPr>
      <w:r>
        <w:t>Appropriate – There must be a clear fit between the story and the learning point.</w:t>
      </w:r>
    </w:p>
    <w:p w:rsidR="008E533F" w:rsidRDefault="008E533F" w:rsidP="008E533F">
      <w:pPr>
        <w:pStyle w:val="ATABulletLevel02BodySlide"/>
      </w:pPr>
      <w:r>
        <w:t>Clear – It must be concise and show attributes of the learning point.</w:t>
      </w:r>
    </w:p>
    <w:p w:rsidR="008E533F" w:rsidRDefault="008E533F" w:rsidP="008E533F">
      <w:pPr>
        <w:pStyle w:val="ATABulletLevel02BodySlide"/>
      </w:pPr>
      <w:r>
        <w:t>Interesting – It must use realistic events. An element of surprise is also useful.</w:t>
      </w:r>
    </w:p>
    <w:p w:rsidR="008E533F" w:rsidRDefault="008E533F" w:rsidP="008E533F">
      <w:pPr>
        <w:pStyle w:val="ATABulletLevel01BodySlide"/>
      </w:pPr>
      <w:r>
        <w:t>When using stories, examples, and information specific to the partner nation:</w:t>
      </w:r>
    </w:p>
    <w:p w:rsidR="008E533F" w:rsidRDefault="008E533F" w:rsidP="008E533F">
      <w:pPr>
        <w:pStyle w:val="ATABulletLevel02BodySlide"/>
      </w:pPr>
      <w:r>
        <w:t>Prepare the audience. State the point of the story, example, or information.</w:t>
      </w:r>
    </w:p>
    <w:p w:rsidR="008E533F" w:rsidRDefault="008E533F" w:rsidP="008E533F">
      <w:pPr>
        <w:pStyle w:val="ATABulletLevel02BodySlide"/>
      </w:pPr>
      <w:r>
        <w:t>Use transitions to keep listeners on track by:</w:t>
      </w:r>
    </w:p>
    <w:p w:rsidR="008E533F" w:rsidRDefault="008E533F" w:rsidP="008E533F">
      <w:pPr>
        <w:pStyle w:val="ATABulletLevel03BodySlide"/>
      </w:pPr>
      <w:r>
        <w:t>Connecting the story/example/information parts (“and then,” “the next thing that happened was”).</w:t>
      </w:r>
    </w:p>
    <w:p w:rsidR="008E533F" w:rsidRDefault="008E533F" w:rsidP="008E533F">
      <w:pPr>
        <w:pStyle w:val="ATABulletLevel03BodySlide"/>
      </w:pPr>
      <w:r>
        <w:t>Close the story/example/information (“so what we learned from this was,” or “from then on”).</w:t>
      </w:r>
    </w:p>
    <w:p w:rsidR="008E533F" w:rsidRDefault="008E533F" w:rsidP="008E533F">
      <w:pPr>
        <w:pStyle w:val="ATABulletLevel01BodySlide"/>
      </w:pPr>
      <w:r>
        <w:t>C</w:t>
      </w:r>
      <w:r w:rsidRPr="00952C44">
        <w:t xml:space="preserve">ustomizing the content does not mean eliminating activities or skipping major content areas. </w:t>
      </w:r>
      <w:r>
        <w:t xml:space="preserve">Each module within an ATA course is a </w:t>
      </w:r>
      <w:r w:rsidRPr="00952C44">
        <w:t>building block</w:t>
      </w:r>
      <w:r>
        <w:t>. L</w:t>
      </w:r>
      <w:r w:rsidRPr="00952C44">
        <w:t>eaving one part out could cause the entire course to fail.</w:t>
      </w:r>
      <w:r>
        <w:t xml:space="preserve"> Completion of an activity in one module</w:t>
      </w:r>
      <w:r w:rsidRPr="003F7EE3">
        <w:t xml:space="preserve"> lays the foundation for the start of the </w:t>
      </w:r>
      <w:r>
        <w:t>activity</w:t>
      </w:r>
      <w:r w:rsidRPr="003F7EE3">
        <w:t xml:space="preserve"> in the next module.</w:t>
      </w:r>
    </w:p>
    <w:p w:rsidR="003C212A" w:rsidRDefault="003C212A" w:rsidP="003C212A">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3C212A" w:rsidRPr="00F61D07" w:rsidTr="003C212A">
        <w:trPr>
          <w:trHeight w:val="432"/>
        </w:trPr>
        <w:tc>
          <w:tcPr>
            <w:tcW w:w="3967" w:type="pct"/>
            <w:shd w:val="clear" w:color="auto" w:fill="DDDDDD"/>
            <w:vAlign w:val="center"/>
          </w:tcPr>
          <w:p w:rsidR="003C212A" w:rsidRPr="00D4655D" w:rsidRDefault="003C212A" w:rsidP="008E533F">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14</w:t>
            </w:r>
            <w:r w:rsidR="002B0E21">
              <w:rPr>
                <w:noProof/>
              </w:rPr>
              <w:fldChar w:fldCharType="end"/>
            </w:r>
            <w:r>
              <w:rPr>
                <w:noProof/>
              </w:rPr>
              <w:t xml:space="preserve"> </w:t>
            </w:r>
            <w:r w:rsidR="008E533F">
              <w:t>Developing Facilitator Notes</w:t>
            </w:r>
          </w:p>
        </w:tc>
        <w:tc>
          <w:tcPr>
            <w:tcW w:w="344" w:type="pct"/>
            <w:shd w:val="clear" w:color="auto" w:fill="DDDDDD"/>
            <w:vAlign w:val="center"/>
          </w:tcPr>
          <w:p w:rsidR="003C212A" w:rsidRPr="005D57E5" w:rsidRDefault="003C212A" w:rsidP="003C212A"/>
        </w:tc>
        <w:tc>
          <w:tcPr>
            <w:tcW w:w="345" w:type="pct"/>
            <w:shd w:val="clear" w:color="auto" w:fill="DDDDDD"/>
            <w:vAlign w:val="center"/>
          </w:tcPr>
          <w:p w:rsidR="003C212A" w:rsidRPr="00DF2552" w:rsidRDefault="003C212A" w:rsidP="003C212A">
            <w:pPr>
              <w:jc w:val="center"/>
            </w:pPr>
          </w:p>
        </w:tc>
        <w:tc>
          <w:tcPr>
            <w:tcW w:w="344" w:type="pct"/>
            <w:shd w:val="clear" w:color="auto" w:fill="DDDDDD"/>
            <w:vAlign w:val="center"/>
          </w:tcPr>
          <w:p w:rsidR="003C212A" w:rsidRPr="005D57E5" w:rsidRDefault="003C212A" w:rsidP="003C212A">
            <w:pPr>
              <w:jc w:val="center"/>
            </w:pPr>
          </w:p>
        </w:tc>
      </w:tr>
      <w:tr w:rsidR="003C212A" w:rsidRPr="00F61D07" w:rsidTr="003C212A">
        <w:tc>
          <w:tcPr>
            <w:tcW w:w="5000" w:type="pct"/>
            <w:gridSpan w:val="4"/>
            <w:shd w:val="clear" w:color="auto" w:fill="EAEAEA"/>
            <w:tcMar>
              <w:left w:w="72" w:type="dxa"/>
              <w:right w:w="72" w:type="dxa"/>
            </w:tcMar>
          </w:tcPr>
          <w:p w:rsidR="008E533F" w:rsidRPr="00CF6574" w:rsidRDefault="008E533F" w:rsidP="008E533F">
            <w:pPr>
              <w:pStyle w:val="ATASlideFacNoteLevel01"/>
              <w:numPr>
                <w:ilvl w:val="0"/>
                <w:numId w:val="2"/>
              </w:numPr>
              <w:ind w:hanging="288"/>
            </w:pPr>
            <w:r w:rsidRPr="00CF6574">
              <w:t>Provides</w:t>
            </w:r>
          </w:p>
          <w:p w:rsidR="008E533F" w:rsidRPr="00F24EC1" w:rsidRDefault="008E533F" w:rsidP="008E533F">
            <w:pPr>
              <w:pStyle w:val="ATABulletLevel02BodySlide"/>
            </w:pPr>
            <w:r w:rsidRPr="00F24EC1">
              <w:t>Roadmap for preparing a training session</w:t>
            </w:r>
          </w:p>
          <w:p w:rsidR="008E533F" w:rsidRPr="00F24EC1" w:rsidRDefault="008E533F" w:rsidP="008E533F">
            <w:pPr>
              <w:pStyle w:val="ATABulletLevel02BodySlide"/>
            </w:pPr>
            <w:r w:rsidRPr="00F24EC1">
              <w:t xml:space="preserve">Plan for </w:t>
            </w:r>
            <w:r>
              <w:t>achiev</w:t>
            </w:r>
            <w:r w:rsidRPr="00F24EC1">
              <w:t>ing the learning objectives</w:t>
            </w:r>
          </w:p>
          <w:p w:rsidR="008E533F" w:rsidRPr="00CF6574" w:rsidRDefault="008E533F" w:rsidP="008E533F">
            <w:pPr>
              <w:pStyle w:val="ATASlideFacNoteLevel01"/>
              <w:numPr>
                <w:ilvl w:val="0"/>
                <w:numId w:val="2"/>
              </w:numPr>
              <w:ind w:hanging="288"/>
            </w:pPr>
            <w:r w:rsidRPr="00CF6574">
              <w:t>Includes</w:t>
            </w:r>
          </w:p>
          <w:p w:rsidR="008E533F" w:rsidRPr="00F24EC1" w:rsidRDefault="008E533F" w:rsidP="008E533F">
            <w:pPr>
              <w:pStyle w:val="ATASlideFacNoteLevel02"/>
              <w:numPr>
                <w:ilvl w:val="0"/>
                <w:numId w:val="3"/>
              </w:numPr>
              <w:ind w:left="648" w:hanging="288"/>
            </w:pPr>
            <w:r w:rsidRPr="00F24EC1">
              <w:t>Key content</w:t>
            </w:r>
          </w:p>
          <w:p w:rsidR="008E533F" w:rsidRPr="00F24EC1" w:rsidRDefault="008E533F" w:rsidP="008E533F">
            <w:pPr>
              <w:pStyle w:val="ATASlideFacNoteLevel02"/>
              <w:numPr>
                <w:ilvl w:val="0"/>
                <w:numId w:val="3"/>
              </w:numPr>
              <w:ind w:left="648" w:hanging="288"/>
            </w:pPr>
            <w:r w:rsidRPr="00F24EC1">
              <w:t>Examples</w:t>
            </w:r>
          </w:p>
          <w:p w:rsidR="008E533F" w:rsidRPr="00F24EC1" w:rsidRDefault="008E533F" w:rsidP="008E533F">
            <w:pPr>
              <w:pStyle w:val="ATASlideFacNoteLevel02"/>
              <w:numPr>
                <w:ilvl w:val="0"/>
                <w:numId w:val="3"/>
              </w:numPr>
              <w:ind w:left="648" w:hanging="288"/>
            </w:pPr>
            <w:r w:rsidRPr="00F24EC1">
              <w:t>Discussion questions</w:t>
            </w:r>
          </w:p>
          <w:p w:rsidR="003C212A" w:rsidRPr="00B7142E" w:rsidRDefault="008E533F" w:rsidP="008E533F">
            <w:pPr>
              <w:pStyle w:val="ATABulletLevel02BodySlide"/>
            </w:pPr>
            <w:r w:rsidRPr="00F24EC1">
              <w:t>Sample answers</w:t>
            </w:r>
          </w:p>
        </w:tc>
      </w:tr>
      <w:tr w:rsidR="003C212A" w:rsidRPr="00F61D07" w:rsidTr="003C212A">
        <w:tc>
          <w:tcPr>
            <w:tcW w:w="5000" w:type="pct"/>
            <w:gridSpan w:val="4"/>
            <w:shd w:val="clear" w:color="auto" w:fill="EAEAEA"/>
            <w:vAlign w:val="center"/>
          </w:tcPr>
          <w:p w:rsidR="003C212A" w:rsidRPr="0020077B" w:rsidRDefault="003C212A" w:rsidP="00F0374C">
            <w:pPr>
              <w:pStyle w:val="ATAGraphicDescription"/>
            </w:pPr>
            <w:r w:rsidRPr="0020077B">
              <w:t xml:space="preserve">Graphic Description: </w:t>
            </w:r>
            <w:r w:rsidR="00F0374C">
              <w:t>Map with thumbtacks</w:t>
            </w:r>
          </w:p>
        </w:tc>
      </w:tr>
    </w:tbl>
    <w:p w:rsidR="003C212A" w:rsidRPr="00DA2DA3" w:rsidRDefault="003C212A" w:rsidP="003C212A">
      <w:pPr>
        <w:pStyle w:val="ATABody"/>
      </w:pPr>
    </w:p>
    <w:p w:rsidR="008E533F" w:rsidRPr="00CF6574" w:rsidRDefault="008E533F" w:rsidP="008E533F">
      <w:pPr>
        <w:pStyle w:val="ATABulletLevel01BodySlide"/>
      </w:pPr>
      <w:r w:rsidRPr="00CF6574">
        <w:t>Explain that developing facilitator notes helps provide a roadmap for preparing a training session and a plan for reaching the learning objectives.</w:t>
      </w:r>
    </w:p>
    <w:p w:rsidR="008E533F" w:rsidRDefault="008E533F" w:rsidP="008E533F">
      <w:pPr>
        <w:pStyle w:val="ATABulletLevel01BodySlide"/>
      </w:pPr>
      <w:r w:rsidRPr="00CF6574">
        <w:t xml:space="preserve">Point out that facilitator notes contain both key content that </w:t>
      </w:r>
      <w:r>
        <w:t>participant</w:t>
      </w:r>
      <w:r w:rsidRPr="00CF6574">
        <w:t>s need to attain the learning objectives and the methods for facilitating learning.</w:t>
      </w:r>
    </w:p>
    <w:p w:rsidR="008E533F" w:rsidRPr="00CF6574" w:rsidRDefault="008E533F" w:rsidP="008E533F">
      <w:pPr>
        <w:pStyle w:val="ATABulletLevel01BodySlide"/>
      </w:pPr>
      <w:r w:rsidRPr="00CF6574">
        <w:rPr>
          <w:b/>
        </w:rPr>
        <w:t xml:space="preserve">Important Note: </w:t>
      </w:r>
      <w:r w:rsidRPr="00CF6574">
        <w:t>If translated versions of the ATA Facilitator Guides are available, then walk the participants through the notes in one of the content modules. Explain that participants should augment the notes with their own key points, examples, discussion questions, and sample answers.</w:t>
      </w:r>
    </w:p>
    <w:p w:rsidR="003C212A" w:rsidRDefault="003C212A" w:rsidP="003C212A">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3C212A" w:rsidRPr="00F61D07" w:rsidTr="003C212A">
        <w:trPr>
          <w:trHeight w:val="432"/>
        </w:trPr>
        <w:tc>
          <w:tcPr>
            <w:tcW w:w="3967" w:type="pct"/>
            <w:shd w:val="clear" w:color="auto" w:fill="DDDDDD"/>
            <w:vAlign w:val="center"/>
          </w:tcPr>
          <w:p w:rsidR="003C212A" w:rsidRPr="00D4655D" w:rsidRDefault="003C212A" w:rsidP="008E533F">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15</w:t>
            </w:r>
            <w:r w:rsidR="002B0E21">
              <w:rPr>
                <w:noProof/>
              </w:rPr>
              <w:fldChar w:fldCharType="end"/>
            </w:r>
            <w:r>
              <w:rPr>
                <w:noProof/>
              </w:rPr>
              <w:t xml:space="preserve"> </w:t>
            </w:r>
            <w:r w:rsidR="008E533F">
              <w:t>Anticipate Interests and Needs</w:t>
            </w:r>
          </w:p>
        </w:tc>
        <w:tc>
          <w:tcPr>
            <w:tcW w:w="344" w:type="pct"/>
            <w:shd w:val="clear" w:color="auto" w:fill="DDDDDD"/>
            <w:vAlign w:val="center"/>
          </w:tcPr>
          <w:p w:rsidR="003C212A" w:rsidRPr="005D57E5" w:rsidRDefault="003C212A" w:rsidP="003C212A"/>
        </w:tc>
        <w:tc>
          <w:tcPr>
            <w:tcW w:w="345" w:type="pct"/>
            <w:shd w:val="clear" w:color="auto" w:fill="DDDDDD"/>
            <w:vAlign w:val="center"/>
          </w:tcPr>
          <w:p w:rsidR="003C212A" w:rsidRPr="00DF2552" w:rsidRDefault="003C212A" w:rsidP="003C212A">
            <w:pPr>
              <w:jc w:val="center"/>
            </w:pPr>
          </w:p>
        </w:tc>
        <w:tc>
          <w:tcPr>
            <w:tcW w:w="344" w:type="pct"/>
            <w:shd w:val="clear" w:color="auto" w:fill="DDDDDD"/>
            <w:vAlign w:val="center"/>
          </w:tcPr>
          <w:p w:rsidR="003C212A" w:rsidRPr="005D57E5" w:rsidRDefault="003C212A" w:rsidP="003C212A">
            <w:pPr>
              <w:jc w:val="center"/>
            </w:pPr>
          </w:p>
        </w:tc>
      </w:tr>
      <w:tr w:rsidR="003C212A" w:rsidRPr="00F61D07" w:rsidTr="003C212A">
        <w:tc>
          <w:tcPr>
            <w:tcW w:w="5000" w:type="pct"/>
            <w:gridSpan w:val="4"/>
            <w:shd w:val="clear" w:color="auto" w:fill="EAEAEA"/>
            <w:tcMar>
              <w:left w:w="72" w:type="dxa"/>
              <w:right w:w="72" w:type="dxa"/>
            </w:tcMar>
          </w:tcPr>
          <w:p w:rsidR="008E533F" w:rsidRPr="00CF6574" w:rsidRDefault="008E533F" w:rsidP="008E533F">
            <w:pPr>
              <w:pStyle w:val="ATABulletLevel01BodySlide"/>
            </w:pPr>
            <w:r w:rsidRPr="00CF6574">
              <w:t>Highlight topics of special interest</w:t>
            </w:r>
          </w:p>
          <w:p w:rsidR="008E533F" w:rsidRPr="00CF6574" w:rsidRDefault="008E533F" w:rsidP="008E533F">
            <w:pPr>
              <w:pStyle w:val="ATABulletLevel01BodySlide"/>
            </w:pPr>
            <w:r w:rsidRPr="00CF6574">
              <w:t>Note areas that require detailed instruction</w:t>
            </w:r>
          </w:p>
          <w:p w:rsidR="00F0374C" w:rsidRDefault="008E533F" w:rsidP="00206CE9">
            <w:pPr>
              <w:pStyle w:val="ATABulletLevel01BodySlide"/>
            </w:pPr>
            <w:r w:rsidRPr="00CF6574">
              <w:t xml:space="preserve">List potential </w:t>
            </w:r>
            <w:r>
              <w:t xml:space="preserve">participant </w:t>
            </w:r>
            <w:r w:rsidRPr="00CF6574">
              <w:t>questions and answers</w:t>
            </w:r>
          </w:p>
          <w:p w:rsidR="00206CE9" w:rsidRDefault="00206CE9" w:rsidP="00206CE9">
            <w:pPr>
              <w:pStyle w:val="ATABulletLevel01BodySlide"/>
              <w:numPr>
                <w:ilvl w:val="0"/>
                <w:numId w:val="0"/>
              </w:numPr>
              <w:ind w:left="360"/>
            </w:pPr>
          </w:p>
          <w:p w:rsidR="00F0374C" w:rsidRPr="00B7142E" w:rsidRDefault="00F0374C" w:rsidP="00F0374C">
            <w:pPr>
              <w:pStyle w:val="ATABulletLevel01BodySlide"/>
            </w:pPr>
            <w:r>
              <w:lastRenderedPageBreak/>
              <w:t>Being prepared</w:t>
            </w:r>
          </w:p>
        </w:tc>
      </w:tr>
      <w:tr w:rsidR="003C212A" w:rsidRPr="00F61D07" w:rsidTr="003C212A">
        <w:tc>
          <w:tcPr>
            <w:tcW w:w="5000" w:type="pct"/>
            <w:gridSpan w:val="4"/>
            <w:shd w:val="clear" w:color="auto" w:fill="EAEAEA"/>
            <w:vAlign w:val="center"/>
          </w:tcPr>
          <w:p w:rsidR="003C212A" w:rsidRPr="0020077B" w:rsidRDefault="003C212A" w:rsidP="00F0374C">
            <w:pPr>
              <w:pStyle w:val="ATAGraphicDescription"/>
            </w:pPr>
            <w:r w:rsidRPr="0020077B">
              <w:lastRenderedPageBreak/>
              <w:t xml:space="preserve">Graphic Description: </w:t>
            </w:r>
            <w:r w:rsidR="00F0374C">
              <w:t>Individual reviewing graphs</w:t>
            </w:r>
          </w:p>
        </w:tc>
      </w:tr>
    </w:tbl>
    <w:p w:rsidR="003C212A" w:rsidRPr="00DA2DA3" w:rsidRDefault="003C212A" w:rsidP="003C212A">
      <w:pPr>
        <w:pStyle w:val="ATABody"/>
      </w:pPr>
    </w:p>
    <w:p w:rsidR="00117F66" w:rsidRPr="00CF6574" w:rsidRDefault="00117F66" w:rsidP="00117F66">
      <w:pPr>
        <w:pStyle w:val="ATASlideFacNoteLevel01"/>
        <w:numPr>
          <w:ilvl w:val="0"/>
          <w:numId w:val="2"/>
        </w:numPr>
        <w:ind w:hanging="288"/>
      </w:pPr>
      <w:r w:rsidRPr="00CF6574">
        <w:t>Remind the participants that they completed an audience analysis in an earlier module.</w:t>
      </w:r>
    </w:p>
    <w:p w:rsidR="003C212A" w:rsidRDefault="00117F66" w:rsidP="00117F66">
      <w:pPr>
        <w:pStyle w:val="ATABulletLevel01BodySlide"/>
      </w:pPr>
      <w:r w:rsidRPr="00CF6574">
        <w:t>Explain that the next preparation step is to use the results of the audience analysis to anticipate the interests and needs of those attending the course. This step is determining how to make this course most beneficial for those who plan to attend the training.</w:t>
      </w:r>
    </w:p>
    <w:p w:rsidR="00117F66" w:rsidRDefault="00117F66" w:rsidP="00117F66">
      <w:pPr>
        <w:pStyle w:val="ATABulletLevel01BodySlide"/>
      </w:pPr>
      <w:r>
        <w:t>By anticipating the course participants’ interests and needs, facilitators can determine how best to optimize learning. This process can be as simple as:</w:t>
      </w:r>
    </w:p>
    <w:p w:rsidR="00117F66" w:rsidRDefault="00117F66" w:rsidP="00117F66">
      <w:pPr>
        <w:pStyle w:val="ATABulletLevel02BodySlide"/>
      </w:pPr>
      <w:r>
        <w:t>Highlighting the topics and special interests of those who will attend the training.</w:t>
      </w:r>
    </w:p>
    <w:p w:rsidR="00117F66" w:rsidRDefault="00117F66" w:rsidP="00117F66">
      <w:pPr>
        <w:pStyle w:val="ATABulletLevel02BodySlide"/>
      </w:pPr>
      <w:r>
        <w:t>Adjusting the level of detail to match the entry-level skills of the course participants.</w:t>
      </w:r>
    </w:p>
    <w:p w:rsidR="00117F66" w:rsidRDefault="00117F66" w:rsidP="00117F66">
      <w:pPr>
        <w:pStyle w:val="ATABulletLevel02BodySlide"/>
      </w:pPr>
      <w:r>
        <w:t>Identifying potential questions the participants may have and researching answers.</w:t>
      </w:r>
    </w:p>
    <w:p w:rsidR="00117F66" w:rsidRDefault="00117F66" w:rsidP="00117F66">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3C212A" w:rsidRPr="00F61D07" w:rsidTr="003C212A">
        <w:trPr>
          <w:trHeight w:val="432"/>
        </w:trPr>
        <w:tc>
          <w:tcPr>
            <w:tcW w:w="3967" w:type="pct"/>
            <w:shd w:val="clear" w:color="auto" w:fill="DDDDDD"/>
            <w:vAlign w:val="center"/>
          </w:tcPr>
          <w:p w:rsidR="003C212A" w:rsidRPr="00D4655D" w:rsidRDefault="003C212A" w:rsidP="00117F66">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16</w:t>
            </w:r>
            <w:r w:rsidR="002B0E21">
              <w:rPr>
                <w:noProof/>
              </w:rPr>
              <w:fldChar w:fldCharType="end"/>
            </w:r>
            <w:r>
              <w:rPr>
                <w:noProof/>
              </w:rPr>
              <w:t xml:space="preserve"> </w:t>
            </w:r>
            <w:r w:rsidR="00117F66">
              <w:t xml:space="preserve">Preparing </w:t>
            </w:r>
            <w:r w:rsidR="00EE4D7A">
              <w:t xml:space="preserve">Learning </w:t>
            </w:r>
            <w:r w:rsidR="00117F66">
              <w:t>Activities</w:t>
            </w:r>
          </w:p>
        </w:tc>
        <w:tc>
          <w:tcPr>
            <w:tcW w:w="344" w:type="pct"/>
            <w:shd w:val="clear" w:color="auto" w:fill="DDDDDD"/>
            <w:vAlign w:val="center"/>
          </w:tcPr>
          <w:p w:rsidR="003C212A" w:rsidRPr="005D57E5" w:rsidRDefault="003C212A" w:rsidP="003C212A"/>
        </w:tc>
        <w:tc>
          <w:tcPr>
            <w:tcW w:w="345" w:type="pct"/>
            <w:shd w:val="clear" w:color="auto" w:fill="DDDDDD"/>
            <w:vAlign w:val="center"/>
          </w:tcPr>
          <w:p w:rsidR="003C212A" w:rsidRPr="00DF2552" w:rsidRDefault="003C212A" w:rsidP="003C212A">
            <w:pPr>
              <w:jc w:val="center"/>
            </w:pPr>
          </w:p>
        </w:tc>
        <w:tc>
          <w:tcPr>
            <w:tcW w:w="344" w:type="pct"/>
            <w:shd w:val="clear" w:color="auto" w:fill="DDDDDD"/>
            <w:vAlign w:val="center"/>
          </w:tcPr>
          <w:p w:rsidR="003C212A" w:rsidRPr="005D57E5" w:rsidRDefault="003C212A" w:rsidP="003C212A">
            <w:pPr>
              <w:jc w:val="center"/>
            </w:pPr>
          </w:p>
        </w:tc>
      </w:tr>
      <w:tr w:rsidR="003C212A" w:rsidRPr="00F61D07" w:rsidTr="003C212A">
        <w:tc>
          <w:tcPr>
            <w:tcW w:w="5000" w:type="pct"/>
            <w:gridSpan w:val="4"/>
            <w:shd w:val="clear" w:color="auto" w:fill="EAEAEA"/>
            <w:tcMar>
              <w:left w:w="72" w:type="dxa"/>
              <w:right w:w="72" w:type="dxa"/>
            </w:tcMar>
          </w:tcPr>
          <w:p w:rsidR="00117F66" w:rsidRPr="00CF6574" w:rsidRDefault="00117F66" w:rsidP="00117F66">
            <w:pPr>
              <w:pStyle w:val="ATABulletLevel01BodySlide"/>
            </w:pPr>
            <w:r w:rsidRPr="00CF6574">
              <w:t>Practice providing instructions and completing the activity</w:t>
            </w:r>
          </w:p>
          <w:p w:rsidR="003C212A" w:rsidRDefault="00117F66" w:rsidP="00117F66">
            <w:pPr>
              <w:pStyle w:val="ATABulletLevel01BodySlide"/>
            </w:pPr>
            <w:r w:rsidRPr="00CF6574">
              <w:t>Anticipate logistical, safety, and security needs</w:t>
            </w:r>
          </w:p>
          <w:p w:rsidR="00DC4FBD" w:rsidRDefault="00DC4FBD" w:rsidP="00DC4FBD">
            <w:pPr>
              <w:pStyle w:val="ATABulletLevel01BodySlide"/>
              <w:numPr>
                <w:ilvl w:val="0"/>
                <w:numId w:val="0"/>
              </w:numPr>
              <w:ind w:left="360"/>
            </w:pPr>
          </w:p>
          <w:p w:rsidR="0007173D" w:rsidRPr="00B7142E" w:rsidRDefault="0007173D" w:rsidP="0007173D">
            <w:pPr>
              <w:pStyle w:val="ATABulletLevel01BodySlide"/>
            </w:pPr>
            <w:r>
              <w:t>Having a game plan</w:t>
            </w:r>
          </w:p>
        </w:tc>
      </w:tr>
      <w:tr w:rsidR="003C212A" w:rsidRPr="00F61D07" w:rsidTr="003C212A">
        <w:tc>
          <w:tcPr>
            <w:tcW w:w="5000" w:type="pct"/>
            <w:gridSpan w:val="4"/>
            <w:shd w:val="clear" w:color="auto" w:fill="EAEAEA"/>
            <w:vAlign w:val="center"/>
          </w:tcPr>
          <w:p w:rsidR="003C212A" w:rsidRPr="0020077B" w:rsidRDefault="0007173D" w:rsidP="0007173D">
            <w:pPr>
              <w:pStyle w:val="ATAGraphicDescription"/>
            </w:pPr>
            <w:r>
              <w:t>Graphic Description: Individual designing a game plan</w:t>
            </w:r>
          </w:p>
        </w:tc>
      </w:tr>
    </w:tbl>
    <w:p w:rsidR="003C212A" w:rsidRPr="00DA2DA3" w:rsidRDefault="003C212A" w:rsidP="003C212A">
      <w:pPr>
        <w:pStyle w:val="ATABody"/>
      </w:pPr>
    </w:p>
    <w:p w:rsidR="00117F66" w:rsidRPr="00CF6574" w:rsidRDefault="00117F66" w:rsidP="00117F66">
      <w:pPr>
        <w:pStyle w:val="ATASlideFacNoteLevel01"/>
        <w:numPr>
          <w:ilvl w:val="0"/>
          <w:numId w:val="2"/>
        </w:numPr>
        <w:ind w:hanging="288"/>
      </w:pPr>
      <w:r w:rsidRPr="00CF6574">
        <w:t>Explain that preparing activities means having</w:t>
      </w:r>
      <w:r>
        <w:t xml:space="preserve"> a</w:t>
      </w:r>
      <w:r w:rsidRPr="00CF6574">
        <w:t xml:space="preserve"> plan. </w:t>
      </w:r>
    </w:p>
    <w:p w:rsidR="003C212A" w:rsidRDefault="00117F66" w:rsidP="00117F66">
      <w:pPr>
        <w:pStyle w:val="ATABulletLevel01BodySlide"/>
      </w:pPr>
      <w:r w:rsidRPr="00117F66">
        <w:t>Note</w:t>
      </w:r>
      <w:r w:rsidRPr="00CF6574">
        <w:t xml:space="preserve"> that the previous module covered the facilitation skills of providing clear instructions and feedback. This module emphasizes preparation steps to ensure the activity can take place as planned.</w:t>
      </w:r>
    </w:p>
    <w:p w:rsidR="00117F66" w:rsidRDefault="00117F66" w:rsidP="00117F66">
      <w:pPr>
        <w:pStyle w:val="ATABulletLevel01BodySlide"/>
      </w:pPr>
      <w:r>
        <w:t>It is important to:</w:t>
      </w:r>
    </w:p>
    <w:p w:rsidR="00117F66" w:rsidRPr="006C2305" w:rsidRDefault="00117F66" w:rsidP="00117F66">
      <w:pPr>
        <w:pStyle w:val="ATABulletLevel02BodySlide"/>
      </w:pPr>
      <w:r w:rsidRPr="006C2305">
        <w:t>Practice providing instructions and completing the activity.</w:t>
      </w:r>
    </w:p>
    <w:p w:rsidR="00117F66" w:rsidRDefault="00117F66" w:rsidP="00117F66">
      <w:pPr>
        <w:pStyle w:val="ATABulletLevel02BodySlide"/>
      </w:pPr>
      <w:r w:rsidRPr="006C2305">
        <w:t>Anticipate</w:t>
      </w:r>
      <w:r w:rsidRPr="0008486B">
        <w:t xml:space="preserve"> logistical, safety, and security needs</w:t>
      </w:r>
      <w:r>
        <w:t>.</w:t>
      </w:r>
    </w:p>
    <w:p w:rsidR="00117F66" w:rsidRDefault="00117F66" w:rsidP="00117F66">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3"/>
        <w:gridCol w:w="644"/>
        <w:gridCol w:w="646"/>
        <w:gridCol w:w="643"/>
      </w:tblGrid>
      <w:tr w:rsidR="003C212A" w:rsidRPr="00F61D07" w:rsidTr="00CB21BA">
        <w:trPr>
          <w:trHeight w:val="432"/>
        </w:trPr>
        <w:tc>
          <w:tcPr>
            <w:tcW w:w="3968" w:type="pct"/>
            <w:shd w:val="clear" w:color="auto" w:fill="DDDDDD"/>
            <w:vAlign w:val="center"/>
          </w:tcPr>
          <w:p w:rsidR="003C212A" w:rsidRPr="00D4655D" w:rsidRDefault="003C212A" w:rsidP="0015274E">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17</w:t>
            </w:r>
            <w:r w:rsidR="002B0E21">
              <w:rPr>
                <w:noProof/>
              </w:rPr>
              <w:fldChar w:fldCharType="end"/>
            </w:r>
            <w:r>
              <w:rPr>
                <w:noProof/>
              </w:rPr>
              <w:t xml:space="preserve"> </w:t>
            </w:r>
            <w:r w:rsidR="000F5968">
              <w:t>Preparing to Present a Module Activity (</w:t>
            </w:r>
            <w:r w:rsidR="002F0BAF">
              <w:t>Workbook</w:t>
            </w:r>
            <w:r w:rsidR="00CB21BA">
              <w:t xml:space="preserve"> 4.</w:t>
            </w:r>
            <w:r w:rsidR="00E669D6">
              <w:t>4</w:t>
            </w:r>
            <w:r w:rsidR="00CB21BA">
              <w:t xml:space="preserve"> </w:t>
            </w:r>
            <w:r w:rsidR="00930069">
              <w:t>and</w:t>
            </w:r>
            <w:r w:rsidR="00CB21BA">
              <w:t xml:space="preserve"> </w:t>
            </w:r>
            <w:r w:rsidR="002F0BAF">
              <w:t>Handout 3.1</w:t>
            </w:r>
            <w:r w:rsidR="00CB21BA">
              <w:t>)</w:t>
            </w:r>
          </w:p>
        </w:tc>
        <w:tc>
          <w:tcPr>
            <w:tcW w:w="344" w:type="pct"/>
            <w:shd w:val="clear" w:color="auto" w:fill="DDDDDD"/>
            <w:vAlign w:val="center"/>
          </w:tcPr>
          <w:p w:rsidR="003C212A" w:rsidRPr="005D57E5" w:rsidRDefault="003C212A" w:rsidP="003C212A"/>
        </w:tc>
        <w:tc>
          <w:tcPr>
            <w:tcW w:w="345" w:type="pct"/>
            <w:shd w:val="clear" w:color="auto" w:fill="DDDDDD"/>
            <w:vAlign w:val="center"/>
          </w:tcPr>
          <w:p w:rsidR="003C212A" w:rsidRPr="00DF2552" w:rsidRDefault="002F0BAF" w:rsidP="003C212A">
            <w:pPr>
              <w:jc w:val="center"/>
            </w:pPr>
            <w:r>
              <w:rPr>
                <w:noProof/>
              </w:rPr>
              <w:drawing>
                <wp:inline distT="0" distB="0" distL="0" distR="0">
                  <wp:extent cx="274320" cy="2743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 cy="274320"/>
                          </a:xfrm>
                          <a:prstGeom prst="rect">
                            <a:avLst/>
                          </a:prstGeom>
                        </pic:spPr>
                      </pic:pic>
                    </a:graphicData>
                  </a:graphic>
                </wp:inline>
              </w:drawing>
            </w:r>
          </w:p>
        </w:tc>
        <w:tc>
          <w:tcPr>
            <w:tcW w:w="344" w:type="pct"/>
            <w:shd w:val="clear" w:color="auto" w:fill="DDDDDD"/>
            <w:vAlign w:val="center"/>
          </w:tcPr>
          <w:p w:rsidR="003C212A" w:rsidRPr="005D57E5" w:rsidRDefault="002F0BAF" w:rsidP="003C212A">
            <w:pPr>
              <w:jc w:val="center"/>
            </w:pPr>
            <w:r>
              <w:rPr>
                <w:noProof/>
              </w:rPr>
              <w:drawing>
                <wp:inline distT="0" distB="0" distL="0" distR="0">
                  <wp:extent cx="274320" cy="27432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 cy="274320"/>
                          </a:xfrm>
                          <a:prstGeom prst="rect">
                            <a:avLst/>
                          </a:prstGeom>
                        </pic:spPr>
                      </pic:pic>
                    </a:graphicData>
                  </a:graphic>
                </wp:inline>
              </w:drawing>
            </w:r>
          </w:p>
        </w:tc>
      </w:tr>
      <w:tr w:rsidR="003C212A" w:rsidRPr="00F61D07" w:rsidTr="003C212A">
        <w:tc>
          <w:tcPr>
            <w:tcW w:w="5000" w:type="pct"/>
            <w:gridSpan w:val="4"/>
            <w:shd w:val="clear" w:color="auto" w:fill="EAEAEA"/>
            <w:tcMar>
              <w:left w:w="72" w:type="dxa"/>
              <w:right w:w="72" w:type="dxa"/>
            </w:tcMar>
          </w:tcPr>
          <w:p w:rsidR="000F5968" w:rsidRDefault="000F5968" w:rsidP="000F5968">
            <w:pPr>
              <w:pStyle w:val="ATABulletLevel01BodySlide"/>
            </w:pPr>
            <w:r>
              <w:t xml:space="preserve">Purpose: to </w:t>
            </w:r>
            <w:r w:rsidR="00B254E4">
              <w:t>prepare to present a specific module</w:t>
            </w:r>
          </w:p>
          <w:p w:rsidR="000F5968" w:rsidRPr="00A968CA" w:rsidRDefault="000F5968" w:rsidP="000F5968">
            <w:pPr>
              <w:pStyle w:val="ATABulletLevel02BodySlide"/>
            </w:pPr>
            <w:r>
              <w:t xml:space="preserve">Duration </w:t>
            </w:r>
            <w:r w:rsidR="00477AE8">
              <w:t>50</w:t>
            </w:r>
            <w:r w:rsidRPr="00B254E4">
              <w:t xml:space="preserve"> minutes</w:t>
            </w:r>
            <w:r w:rsidRPr="00477AE8">
              <w:t xml:space="preserve"> (</w:t>
            </w:r>
            <w:r w:rsidR="00477AE8" w:rsidRPr="00477AE8">
              <w:t>30</w:t>
            </w:r>
            <w:r w:rsidRPr="00477AE8">
              <w:t>-</w:t>
            </w:r>
            <w:r w:rsidR="00B254E4" w:rsidRPr="00477AE8">
              <w:t>preparation</w:t>
            </w:r>
            <w:r w:rsidRPr="00477AE8">
              <w:t xml:space="preserve">; </w:t>
            </w:r>
            <w:r w:rsidR="00477AE8" w:rsidRPr="00477AE8">
              <w:t>20</w:t>
            </w:r>
            <w:r w:rsidRPr="00477AE8">
              <w:t>-</w:t>
            </w:r>
            <w:r w:rsidR="00477AE8" w:rsidRPr="00477AE8">
              <w:t>discussion</w:t>
            </w:r>
            <w:r w:rsidRPr="00477AE8">
              <w:t>)</w:t>
            </w:r>
          </w:p>
          <w:p w:rsidR="000F5968" w:rsidRDefault="000F5968" w:rsidP="000F5968">
            <w:pPr>
              <w:pStyle w:val="ATABulletLevel02BodySlide"/>
            </w:pPr>
            <w:r>
              <w:t xml:space="preserve">Group: </w:t>
            </w:r>
            <w:r w:rsidR="00B254E4">
              <w:t>Participant pairs</w:t>
            </w:r>
          </w:p>
          <w:p w:rsidR="003C212A" w:rsidRPr="00B7142E" w:rsidRDefault="000F5968" w:rsidP="000F5968">
            <w:pPr>
              <w:pStyle w:val="ATABulletLevel02BodySlide"/>
            </w:pPr>
            <w:r>
              <w:t>Debrief: Large group discussion</w:t>
            </w:r>
          </w:p>
        </w:tc>
      </w:tr>
      <w:tr w:rsidR="003C212A" w:rsidRPr="00F61D07" w:rsidTr="003C212A">
        <w:tc>
          <w:tcPr>
            <w:tcW w:w="5000" w:type="pct"/>
            <w:gridSpan w:val="4"/>
            <w:shd w:val="clear" w:color="auto" w:fill="EAEAEA"/>
            <w:vAlign w:val="center"/>
          </w:tcPr>
          <w:p w:rsidR="003C212A" w:rsidRPr="0020077B" w:rsidRDefault="003C212A" w:rsidP="00995DB5">
            <w:pPr>
              <w:pStyle w:val="ATAGraphicDescription"/>
            </w:pPr>
            <w:r w:rsidRPr="0020077B">
              <w:t xml:space="preserve">Graphic Description: </w:t>
            </w:r>
            <w:r w:rsidR="00995DB5">
              <w:t>No graphic</w:t>
            </w:r>
          </w:p>
        </w:tc>
      </w:tr>
    </w:tbl>
    <w:p w:rsidR="003C212A" w:rsidRPr="00DA2DA3" w:rsidRDefault="003C212A" w:rsidP="003C212A">
      <w:pPr>
        <w:pStyle w:val="ATABody"/>
      </w:pPr>
    </w:p>
    <w:p w:rsidR="00CB21BA" w:rsidRDefault="00CB21BA" w:rsidP="00CB21BA">
      <w:pPr>
        <w:pStyle w:val="ATASlideFacNoteLevel01"/>
        <w:numPr>
          <w:ilvl w:val="0"/>
          <w:numId w:val="2"/>
        </w:numPr>
        <w:ind w:hanging="288"/>
      </w:pPr>
      <w:r w:rsidRPr="00CF6574">
        <w:t>Th</w:t>
      </w:r>
      <w:r w:rsidR="004137B5">
        <w:t>is activity has</w:t>
      </w:r>
      <w:r w:rsidRPr="00CF6574">
        <w:t xml:space="preserve"> two objectives: </w:t>
      </w:r>
    </w:p>
    <w:p w:rsidR="00CB21BA" w:rsidRDefault="004137B5" w:rsidP="00CB21BA">
      <w:pPr>
        <w:pStyle w:val="ATABulletLevel02BodySlide"/>
      </w:pPr>
      <w:r>
        <w:t>G</w:t>
      </w:r>
      <w:r w:rsidR="00CB21BA" w:rsidRPr="00CF6574">
        <w:t>et the participants familiar with as much of the course materials as possible</w:t>
      </w:r>
    </w:p>
    <w:p w:rsidR="00CB21BA" w:rsidRPr="00CF6574" w:rsidRDefault="004137B5" w:rsidP="00CB21BA">
      <w:pPr>
        <w:pStyle w:val="ATABulletLevel02BodySlide"/>
      </w:pPr>
      <w:r>
        <w:t>P</w:t>
      </w:r>
      <w:r w:rsidR="00CB21BA" w:rsidRPr="00CF6574">
        <w:t>ractice a systematic preparation process f</w:t>
      </w:r>
      <w:r>
        <w:t>or learning how to use a module</w:t>
      </w:r>
    </w:p>
    <w:p w:rsidR="00CB21BA" w:rsidRPr="00CF6574" w:rsidRDefault="00CB21BA" w:rsidP="00CB21BA">
      <w:pPr>
        <w:pStyle w:val="ATASlideFacNoteLevel01"/>
        <w:numPr>
          <w:ilvl w:val="0"/>
          <w:numId w:val="2"/>
        </w:numPr>
        <w:ind w:hanging="288"/>
      </w:pPr>
      <w:r w:rsidRPr="00CF6574">
        <w:t xml:space="preserve">Refer the participants to </w:t>
      </w:r>
      <w:hyperlink r:id="rId25" w:history="1">
        <w:r w:rsidR="002F0BAF" w:rsidRPr="00736E39">
          <w:rPr>
            <w:rStyle w:val="Hyperlink"/>
            <w:b/>
          </w:rPr>
          <w:t>Workbook</w:t>
        </w:r>
        <w:r w:rsidRPr="00736E39">
          <w:rPr>
            <w:rStyle w:val="Hyperlink"/>
            <w:b/>
          </w:rPr>
          <w:t xml:space="preserve"> 4.</w:t>
        </w:r>
        <w:r w:rsidR="00E669D6" w:rsidRPr="00736E39">
          <w:rPr>
            <w:rStyle w:val="Hyperlink"/>
            <w:b/>
          </w:rPr>
          <w:t>4</w:t>
        </w:r>
        <w:r w:rsidRPr="00736E39">
          <w:rPr>
            <w:rStyle w:val="Hyperlink"/>
            <w:b/>
          </w:rPr>
          <w:t>: Activity: Preparing to Present a Module</w:t>
        </w:r>
      </w:hyperlink>
      <w:r>
        <w:t xml:space="preserve"> and </w:t>
      </w:r>
      <w:hyperlink r:id="rId26" w:history="1">
        <w:r w:rsidR="002F0BAF" w:rsidRPr="00736E39">
          <w:rPr>
            <w:rStyle w:val="Hyperlink"/>
            <w:b/>
          </w:rPr>
          <w:t>Handout 3.1</w:t>
        </w:r>
        <w:r w:rsidRPr="00736E39">
          <w:rPr>
            <w:rStyle w:val="Hyperlink"/>
            <w:b/>
          </w:rPr>
          <w:t>: Presentation Assignments</w:t>
        </w:r>
      </w:hyperlink>
      <w:r w:rsidRPr="00CF6574">
        <w:t>.</w:t>
      </w:r>
    </w:p>
    <w:p w:rsidR="00CB21BA" w:rsidRPr="00CF6574" w:rsidRDefault="00CB21BA" w:rsidP="00CB21BA">
      <w:pPr>
        <w:pStyle w:val="ATASlideFacNoteLevel01"/>
        <w:numPr>
          <w:ilvl w:val="0"/>
          <w:numId w:val="2"/>
        </w:numPr>
        <w:ind w:hanging="288"/>
      </w:pPr>
      <w:r w:rsidRPr="00CF6574">
        <w:t xml:space="preserve">Explain that the purpose of this activity is to use the course materials to prepare to present </w:t>
      </w:r>
      <w:r>
        <w:t>the participants</w:t>
      </w:r>
      <w:r w:rsidRPr="00CF6574">
        <w:t xml:space="preserve"> specific module.</w:t>
      </w:r>
    </w:p>
    <w:p w:rsidR="00CB21BA" w:rsidRPr="00CF6574" w:rsidRDefault="00CB21BA" w:rsidP="00CB21BA">
      <w:pPr>
        <w:pStyle w:val="ATASlideFacNoteLevel01"/>
        <w:numPr>
          <w:ilvl w:val="0"/>
          <w:numId w:val="2"/>
        </w:numPr>
        <w:ind w:hanging="288"/>
      </w:pPr>
      <w:r w:rsidRPr="00CF6574">
        <w:lastRenderedPageBreak/>
        <w:t xml:space="preserve">Organize participants into pairs. </w:t>
      </w:r>
    </w:p>
    <w:p w:rsidR="00CB21BA" w:rsidRPr="00CF6574" w:rsidRDefault="00CB21BA" w:rsidP="00CB21BA">
      <w:pPr>
        <w:pStyle w:val="ATASlideFacNoteLevel01"/>
        <w:numPr>
          <w:ilvl w:val="0"/>
          <w:numId w:val="2"/>
        </w:numPr>
        <w:ind w:hanging="288"/>
      </w:pPr>
      <w:r>
        <w:t xml:space="preserve">Have the participants refer to </w:t>
      </w:r>
      <w:hyperlink r:id="rId27" w:history="1">
        <w:r w:rsidR="002F0BAF" w:rsidRPr="00736E39">
          <w:rPr>
            <w:rStyle w:val="Hyperlink"/>
            <w:b/>
          </w:rPr>
          <w:t>Handout 3.1</w:t>
        </w:r>
        <w:r w:rsidRPr="00736E39">
          <w:rPr>
            <w:rStyle w:val="Hyperlink"/>
            <w:b/>
          </w:rPr>
          <w:t>: Presentation Assignments</w:t>
        </w:r>
      </w:hyperlink>
      <w:r>
        <w:rPr>
          <w:b/>
        </w:rPr>
        <w:t xml:space="preserve"> </w:t>
      </w:r>
      <w:r w:rsidR="00210CF0">
        <w:rPr>
          <w:b/>
        </w:rPr>
        <w:t xml:space="preserve">(Note: not translated into Arabic) </w:t>
      </w:r>
      <w:r>
        <w:t>for their module assignment</w:t>
      </w:r>
      <w:r w:rsidRPr="00CF6574">
        <w:t xml:space="preserve">. </w:t>
      </w:r>
    </w:p>
    <w:p w:rsidR="00CB21BA" w:rsidRPr="00CF6574" w:rsidRDefault="00CB21BA" w:rsidP="00CB21BA">
      <w:pPr>
        <w:pStyle w:val="ATASlideFacNoteLevel01"/>
        <w:numPr>
          <w:ilvl w:val="0"/>
          <w:numId w:val="2"/>
        </w:numPr>
        <w:ind w:hanging="288"/>
      </w:pPr>
      <w:r w:rsidRPr="00CF6574">
        <w:t xml:space="preserve">Tell the participants to review </w:t>
      </w:r>
      <w:r>
        <w:t>the</w:t>
      </w:r>
      <w:r w:rsidRPr="00CF6574">
        <w:t xml:space="preserve"> assigned module. Emphasize that participants should read the module </w:t>
      </w:r>
      <w:r>
        <w:t>because they will</w:t>
      </w:r>
      <w:r w:rsidRPr="00CF6574">
        <w:t xml:space="preserve"> </w:t>
      </w:r>
      <w:r>
        <w:t xml:space="preserve">teach </w:t>
      </w:r>
      <w:r w:rsidR="004137B5">
        <w:t>it</w:t>
      </w:r>
      <w:r w:rsidRPr="00CF6574">
        <w:t>. After individually reading the module, the participants should work with their partners to answer the following preparation questions:</w:t>
      </w:r>
    </w:p>
    <w:p w:rsidR="00CB21BA" w:rsidRPr="00F24EC1" w:rsidRDefault="00CB21BA" w:rsidP="00CB21BA">
      <w:pPr>
        <w:pStyle w:val="ATASlideFacNoteLevel02"/>
        <w:numPr>
          <w:ilvl w:val="0"/>
          <w:numId w:val="3"/>
        </w:numPr>
        <w:ind w:left="648" w:hanging="288"/>
      </w:pPr>
      <w:r w:rsidRPr="00F24EC1">
        <w:t>Outcomes</w:t>
      </w:r>
    </w:p>
    <w:p w:rsidR="00CB21BA" w:rsidRPr="00CF6574" w:rsidRDefault="00CB21BA" w:rsidP="00CB21BA">
      <w:pPr>
        <w:pStyle w:val="ATASlideFacNoteLevel03"/>
        <w:numPr>
          <w:ilvl w:val="0"/>
          <w:numId w:val="6"/>
        </w:numPr>
        <w:ind w:left="936" w:hanging="288"/>
      </w:pPr>
      <w:r w:rsidRPr="00CF6574">
        <w:t>What is the overall purpose of this module?</w:t>
      </w:r>
    </w:p>
    <w:p w:rsidR="00CB21BA" w:rsidRPr="00CF6574" w:rsidRDefault="00CB21BA" w:rsidP="00CB21BA">
      <w:pPr>
        <w:pStyle w:val="ATASlideFacNoteLevel03"/>
        <w:numPr>
          <w:ilvl w:val="0"/>
          <w:numId w:val="6"/>
        </w:numPr>
        <w:ind w:left="936" w:hanging="288"/>
      </w:pPr>
      <w:r w:rsidRPr="00CF6574">
        <w:t xml:space="preserve">How will you know </w:t>
      </w:r>
      <w:r w:rsidR="004137B5">
        <w:t>whether</w:t>
      </w:r>
      <w:r w:rsidRPr="00CF6574">
        <w:t xml:space="preserve"> learning has occurred?</w:t>
      </w:r>
    </w:p>
    <w:p w:rsidR="00CB21BA" w:rsidRPr="00F24EC1" w:rsidRDefault="00CB21BA" w:rsidP="00CB21BA">
      <w:pPr>
        <w:pStyle w:val="ATASlideFacNoteLevel02"/>
        <w:numPr>
          <w:ilvl w:val="0"/>
          <w:numId w:val="3"/>
        </w:numPr>
        <w:ind w:left="648" w:hanging="288"/>
      </w:pPr>
      <w:r w:rsidRPr="00F24EC1">
        <w:t>Key Content</w:t>
      </w:r>
    </w:p>
    <w:p w:rsidR="00CB21BA" w:rsidRPr="00CF6574" w:rsidRDefault="00CB21BA" w:rsidP="00CB21BA">
      <w:pPr>
        <w:pStyle w:val="ATASlideFacNoteLevel03"/>
        <w:numPr>
          <w:ilvl w:val="0"/>
          <w:numId w:val="6"/>
        </w:numPr>
        <w:ind w:left="936" w:hanging="288"/>
      </w:pPr>
      <w:r w:rsidRPr="00CF6574">
        <w:t>What are the five most important content areas?</w:t>
      </w:r>
    </w:p>
    <w:p w:rsidR="00CB21BA" w:rsidRPr="00CF6574" w:rsidRDefault="00CB21BA" w:rsidP="00CB21BA">
      <w:pPr>
        <w:pStyle w:val="ATASlideFacNoteLevel03"/>
        <w:numPr>
          <w:ilvl w:val="0"/>
          <w:numId w:val="6"/>
        </w:numPr>
        <w:ind w:left="936" w:hanging="288"/>
      </w:pPr>
      <w:r w:rsidRPr="00CF6574">
        <w:t>How might this content be customized for the target audience?</w:t>
      </w:r>
    </w:p>
    <w:p w:rsidR="00CB21BA" w:rsidRPr="00CF6574" w:rsidRDefault="00CB21BA" w:rsidP="00CB21BA">
      <w:pPr>
        <w:pStyle w:val="ATASlideFacNoteLevel03"/>
        <w:numPr>
          <w:ilvl w:val="0"/>
          <w:numId w:val="6"/>
        </w:numPr>
        <w:ind w:left="936" w:hanging="288"/>
      </w:pPr>
      <w:r w:rsidRPr="00CF6574">
        <w:t>What are two questions the target audience may have?</w:t>
      </w:r>
    </w:p>
    <w:p w:rsidR="00CB21BA" w:rsidRPr="00F24EC1" w:rsidRDefault="00B254E4" w:rsidP="00CB21BA">
      <w:pPr>
        <w:pStyle w:val="ATASlideFacNoteLevel02"/>
        <w:numPr>
          <w:ilvl w:val="0"/>
          <w:numId w:val="3"/>
        </w:numPr>
        <w:ind w:left="648" w:hanging="288"/>
      </w:pPr>
      <w:r>
        <w:t xml:space="preserve">Learning </w:t>
      </w:r>
      <w:r w:rsidR="00CB21BA" w:rsidRPr="00F24EC1">
        <w:t>Activities</w:t>
      </w:r>
    </w:p>
    <w:p w:rsidR="00CB21BA" w:rsidRPr="00CF6574" w:rsidRDefault="00CB21BA" w:rsidP="00CB21BA">
      <w:pPr>
        <w:pStyle w:val="ATASlideFacNoteLevel03"/>
        <w:numPr>
          <w:ilvl w:val="0"/>
          <w:numId w:val="6"/>
        </w:numPr>
        <w:ind w:left="936" w:hanging="288"/>
      </w:pPr>
      <w:r w:rsidRPr="00CF6574">
        <w:t>What challenges may be encountered when conducting the activities?</w:t>
      </w:r>
    </w:p>
    <w:p w:rsidR="00CB21BA" w:rsidRPr="00CF6574" w:rsidRDefault="00CB21BA" w:rsidP="00CB21BA">
      <w:pPr>
        <w:pStyle w:val="ATASlideFacNoteLevel03"/>
        <w:numPr>
          <w:ilvl w:val="0"/>
          <w:numId w:val="6"/>
        </w:numPr>
        <w:ind w:left="936" w:hanging="288"/>
      </w:pPr>
      <w:r w:rsidRPr="00CF6574">
        <w:t xml:space="preserve">Are there logistical, safety, or security issues? </w:t>
      </w:r>
    </w:p>
    <w:p w:rsidR="00CB21BA" w:rsidRPr="00CF6574" w:rsidRDefault="00CB21BA" w:rsidP="00CB21BA">
      <w:pPr>
        <w:pStyle w:val="ATASlideFacNoteLevel03"/>
        <w:numPr>
          <w:ilvl w:val="0"/>
          <w:numId w:val="6"/>
        </w:numPr>
        <w:ind w:left="936" w:hanging="288"/>
      </w:pPr>
      <w:r w:rsidRPr="00CF6574">
        <w:t xml:space="preserve">What types of coaching or help will </w:t>
      </w:r>
      <w:r>
        <w:t xml:space="preserve">participants need </w:t>
      </w:r>
      <w:r w:rsidRPr="00CF6574">
        <w:t xml:space="preserve">to </w:t>
      </w:r>
      <w:r>
        <w:t>succeed</w:t>
      </w:r>
      <w:r w:rsidRPr="00CF6574">
        <w:t>?</w:t>
      </w:r>
    </w:p>
    <w:p w:rsidR="00CB21BA" w:rsidRDefault="00CB21BA" w:rsidP="00CB21BA">
      <w:pPr>
        <w:pStyle w:val="ATASlideFacNoteLevel03"/>
        <w:numPr>
          <w:ilvl w:val="0"/>
          <w:numId w:val="6"/>
        </w:numPr>
        <w:ind w:left="936" w:hanging="288"/>
      </w:pPr>
      <w:r w:rsidRPr="00CF6574">
        <w:t xml:space="preserve">How will feedback be provided to </w:t>
      </w:r>
      <w:r>
        <w:t>course participants</w:t>
      </w:r>
      <w:r w:rsidRPr="00CF6574">
        <w:t>?</w:t>
      </w:r>
    </w:p>
    <w:p w:rsidR="00B254E4" w:rsidRDefault="00B254E4" w:rsidP="00B254E4">
      <w:pPr>
        <w:pStyle w:val="ATABulletLevel02BodySlide"/>
      </w:pPr>
      <w:r>
        <w:t>Module-Specific Preparation</w:t>
      </w:r>
    </w:p>
    <w:p w:rsidR="00B254E4" w:rsidRDefault="00B254E4" w:rsidP="00B254E4">
      <w:pPr>
        <w:pStyle w:val="ATABulletLevel03BodySlide"/>
      </w:pPr>
      <w:r>
        <w:t>Review the material and equipment list. Are there any special logistical considerations unique to this module?</w:t>
      </w:r>
    </w:p>
    <w:p w:rsidR="00B254E4" w:rsidRPr="00B254E4" w:rsidRDefault="00B254E4" w:rsidP="00B254E4">
      <w:pPr>
        <w:pStyle w:val="ATABulletLevel03BodySlide"/>
      </w:pPr>
      <w:r>
        <w:t>Are there any special preparations steps to take before presenting this module?</w:t>
      </w:r>
    </w:p>
    <w:p w:rsidR="00CB21BA" w:rsidRPr="00CF6574" w:rsidRDefault="00CB21BA" w:rsidP="00CB21BA">
      <w:pPr>
        <w:pStyle w:val="ATASlideFacNoteLevel01"/>
        <w:numPr>
          <w:ilvl w:val="0"/>
          <w:numId w:val="2"/>
        </w:numPr>
        <w:ind w:hanging="288"/>
      </w:pPr>
      <w:r w:rsidRPr="00CF6574">
        <w:t>Assign facilitators to work with the teams to provide coaching as they complete the activity. Before the presentations, work individually with the team to answer any questions they may have about the module content.</w:t>
      </w:r>
    </w:p>
    <w:p w:rsidR="00CB21BA" w:rsidRPr="00CF6574" w:rsidRDefault="00CB21BA" w:rsidP="00CB21BA">
      <w:pPr>
        <w:pStyle w:val="ATASlideFacNoteLevel01"/>
        <w:numPr>
          <w:ilvl w:val="0"/>
          <w:numId w:val="2"/>
        </w:numPr>
        <w:ind w:hanging="288"/>
      </w:pPr>
      <w:r w:rsidRPr="00CF6574">
        <w:t xml:space="preserve">Monitor the time. After </w:t>
      </w:r>
      <w:r>
        <w:t>20</w:t>
      </w:r>
      <w:r w:rsidRPr="00CF6574">
        <w:t xml:space="preserve"> minutes, remind the class that there are </w:t>
      </w:r>
      <w:r>
        <w:t>10</w:t>
      </w:r>
      <w:r w:rsidRPr="00CF6574">
        <w:t xml:space="preserve"> minutes remaining. After </w:t>
      </w:r>
      <w:r>
        <w:t>30</w:t>
      </w:r>
      <w:r w:rsidRPr="00CF6574">
        <w:t xml:space="preserve"> minutes, reconvene the class. </w:t>
      </w:r>
    </w:p>
    <w:p w:rsidR="00CB21BA" w:rsidRDefault="00CB21BA" w:rsidP="00CB21BA">
      <w:pPr>
        <w:pStyle w:val="ATASlideFacNoteLevel01"/>
        <w:numPr>
          <w:ilvl w:val="0"/>
          <w:numId w:val="2"/>
        </w:numPr>
        <w:ind w:hanging="288"/>
      </w:pPr>
      <w:r w:rsidRPr="00CF6574">
        <w:t xml:space="preserve">During the activity </w:t>
      </w:r>
      <w:r w:rsidR="00477AE8">
        <w:t>discussion</w:t>
      </w:r>
      <w:r w:rsidRPr="00CF6574">
        <w:t xml:space="preserve">, ask each team of participants to answer </w:t>
      </w:r>
      <w:r>
        <w:t xml:space="preserve">no more than two </w:t>
      </w:r>
      <w:r w:rsidRPr="00CF6574">
        <w:t>preparation question</w:t>
      </w:r>
      <w:r>
        <w:t>s</w:t>
      </w:r>
      <w:r w:rsidRPr="00CF6574">
        <w:t xml:space="preserve">. Ask the remainder of the class if they have any comments to add. </w:t>
      </w:r>
    </w:p>
    <w:p w:rsidR="00CB21BA" w:rsidRDefault="00CB21BA" w:rsidP="00CB21BA">
      <w:pPr>
        <w:pStyle w:val="ATASlideFacNoteLevel01"/>
        <w:numPr>
          <w:ilvl w:val="0"/>
          <w:numId w:val="2"/>
        </w:numPr>
        <w:ind w:hanging="288"/>
      </w:pPr>
      <w:r w:rsidRPr="00DC4FBD">
        <w:rPr>
          <w:rStyle w:val="ATAEmphasis"/>
          <w:b w:val="0"/>
        </w:rPr>
        <w:t>Review module</w:t>
      </w:r>
      <w:r w:rsidRPr="00DC4FBD">
        <w:rPr>
          <w:rStyle w:val="ATABulletLevel01BodySlideChar"/>
          <w:b/>
        </w:rPr>
        <w:t>:</w:t>
      </w:r>
      <w:r w:rsidRPr="00477AE8">
        <w:rPr>
          <w:rStyle w:val="ATABulletLevel01BodySlideChar"/>
        </w:rPr>
        <w:t xml:space="preserve"> </w:t>
      </w:r>
      <w:r w:rsidR="00477AE8" w:rsidRPr="00477AE8">
        <w:rPr>
          <w:rStyle w:val="ATABulletLevel01BodySlideChar"/>
        </w:rPr>
        <w:t>30</w:t>
      </w:r>
      <w:r w:rsidRPr="00477AE8">
        <w:rPr>
          <w:rStyle w:val="ATABulletLevel01BodySlideChar"/>
        </w:rPr>
        <w:t xml:space="preserve"> minutes</w:t>
      </w:r>
    </w:p>
    <w:p w:rsidR="003C212A" w:rsidRPr="00477AE8" w:rsidRDefault="00477AE8" w:rsidP="00477AE8">
      <w:pPr>
        <w:pStyle w:val="ATABulletLevel01BodySlide"/>
      </w:pPr>
      <w:r w:rsidRPr="00477AE8">
        <w:t>Discussion</w:t>
      </w:r>
      <w:r w:rsidR="00CB21BA" w:rsidRPr="00477AE8">
        <w:t xml:space="preserve">: </w:t>
      </w:r>
      <w:r w:rsidRPr="00477AE8">
        <w:rPr>
          <w:rStyle w:val="ATADirections"/>
          <w:rFonts w:ascii="Cambria" w:hAnsi="Cambria"/>
          <w:b w:val="0"/>
          <w:color w:val="262626" w:themeColor="text1" w:themeTint="D9"/>
          <w:sz w:val="24"/>
        </w:rPr>
        <w:t>20</w:t>
      </w:r>
      <w:r w:rsidR="00CB21BA" w:rsidRPr="00477AE8">
        <w:rPr>
          <w:rStyle w:val="ATADirections"/>
          <w:rFonts w:ascii="Cambria" w:hAnsi="Cambria"/>
          <w:b w:val="0"/>
          <w:color w:val="262626" w:themeColor="text1" w:themeTint="D9"/>
          <w:sz w:val="24"/>
        </w:rPr>
        <w:t xml:space="preserve"> minutes</w:t>
      </w:r>
    </w:p>
    <w:p w:rsidR="00CB21BA" w:rsidRDefault="00CB21BA" w:rsidP="00CB21BA">
      <w:pPr>
        <w:pStyle w:val="ATABulletLevel01BodySlide"/>
        <w:numPr>
          <w:ilvl w:val="0"/>
          <w:numId w:val="0"/>
        </w:numPr>
        <w:ind w:left="360" w:hanging="288"/>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tblPr>
      <w:tblGrid>
        <w:gridCol w:w="8109"/>
        <w:gridCol w:w="1261"/>
      </w:tblGrid>
      <w:tr w:rsidR="002C5D82" w:rsidTr="003C212A">
        <w:trPr>
          <w:trHeight w:val="432"/>
        </w:trPr>
        <w:tc>
          <w:tcPr>
            <w:tcW w:w="8109" w:type="dxa"/>
            <w:shd w:val="clear" w:color="auto" w:fill="auto"/>
            <w:vAlign w:val="center"/>
          </w:tcPr>
          <w:p w:rsidR="002C5D82" w:rsidRPr="00EB497D" w:rsidRDefault="002C5D82" w:rsidP="007A08E4">
            <w:pPr>
              <w:pStyle w:val="ATATopicHeading"/>
            </w:pPr>
            <w:r w:rsidRPr="00807F5D">
              <w:t>Topic</w:t>
            </w:r>
            <w:r w:rsidRPr="005C650F">
              <w:t xml:space="preserve">: </w:t>
            </w:r>
            <w:r w:rsidR="007A08E4">
              <w:t>Classroom Management Preparation</w:t>
            </w:r>
          </w:p>
        </w:tc>
        <w:tc>
          <w:tcPr>
            <w:tcW w:w="1261" w:type="dxa"/>
            <w:shd w:val="clear" w:color="auto" w:fill="auto"/>
            <w:vAlign w:val="center"/>
          </w:tcPr>
          <w:p w:rsidR="002C5D82" w:rsidRPr="00EB497D" w:rsidRDefault="00FB7EC4" w:rsidP="003C212A">
            <w:pPr>
              <w:pStyle w:val="ATATopicTime"/>
            </w:pPr>
            <w:r>
              <w:t>45</w:t>
            </w:r>
            <w:r w:rsidR="002C5D82" w:rsidRPr="00EB497D">
              <w:t xml:space="preserve"> Minutes</w:t>
            </w:r>
          </w:p>
        </w:tc>
      </w:tr>
    </w:tbl>
    <w:p w:rsidR="002C5D82" w:rsidRDefault="002C5D82" w:rsidP="002C5D82">
      <w:pPr>
        <w:pStyle w:val="ATABody"/>
      </w:pPr>
    </w:p>
    <w:p w:rsidR="002C5D82" w:rsidRDefault="002C5D82" w:rsidP="002C5D82">
      <w:pPr>
        <w:pStyle w:val="ATABody"/>
      </w:pPr>
      <w:r>
        <w:t>Enabling Learning Objectives:</w:t>
      </w:r>
    </w:p>
    <w:p w:rsidR="002C5D82" w:rsidRPr="007A08E4" w:rsidRDefault="007A08E4" w:rsidP="007A08E4">
      <w:pPr>
        <w:pStyle w:val="ATABulletLevel01BodySlide"/>
        <w:rPr>
          <w:rStyle w:val="ATADirections"/>
          <w:rFonts w:ascii="Cambria" w:hAnsi="Cambria"/>
          <w:b w:val="0"/>
          <w:color w:val="262626" w:themeColor="text1" w:themeTint="D9"/>
          <w:sz w:val="24"/>
        </w:rPr>
      </w:pPr>
      <w:r w:rsidRPr="007A08E4">
        <w:rPr>
          <w:rStyle w:val="ATADirections"/>
          <w:rFonts w:ascii="Cambria" w:hAnsi="Cambria"/>
          <w:b w:val="0"/>
          <w:color w:val="262626" w:themeColor="text1" w:themeTint="D9"/>
          <w:sz w:val="24"/>
        </w:rPr>
        <w:t>Describe the factors that affect classroom management</w:t>
      </w:r>
    </w:p>
    <w:p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F3CCD" w:rsidRPr="005D57E5" w:rsidTr="00930069">
        <w:trPr>
          <w:trHeight w:val="432"/>
        </w:trPr>
        <w:tc>
          <w:tcPr>
            <w:tcW w:w="3967" w:type="pct"/>
            <w:shd w:val="clear" w:color="auto" w:fill="DDDDDD"/>
            <w:vAlign w:val="center"/>
          </w:tcPr>
          <w:p w:rsidR="002F3CCD" w:rsidRPr="00D4655D" w:rsidRDefault="002F3CCD" w:rsidP="00930069">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Pr>
                <w:noProof/>
              </w:rPr>
              <w:t>18</w:t>
            </w:r>
            <w:r w:rsidR="002B0E21">
              <w:rPr>
                <w:noProof/>
              </w:rPr>
              <w:fldChar w:fldCharType="end"/>
            </w:r>
            <w:r>
              <w:rPr>
                <w:noProof/>
              </w:rPr>
              <w:t xml:space="preserve"> </w:t>
            </w:r>
            <w:r>
              <w:t>Prepare for Classroom Management</w:t>
            </w:r>
          </w:p>
        </w:tc>
        <w:tc>
          <w:tcPr>
            <w:tcW w:w="344" w:type="pct"/>
            <w:shd w:val="clear" w:color="auto" w:fill="DDDDDD"/>
            <w:vAlign w:val="center"/>
          </w:tcPr>
          <w:p w:rsidR="002F3CCD" w:rsidRPr="005D57E5" w:rsidRDefault="002F3CCD" w:rsidP="00930069"/>
        </w:tc>
        <w:tc>
          <w:tcPr>
            <w:tcW w:w="345" w:type="pct"/>
            <w:shd w:val="clear" w:color="auto" w:fill="DDDDDD"/>
            <w:vAlign w:val="center"/>
          </w:tcPr>
          <w:p w:rsidR="002F3CCD" w:rsidRPr="00DF2552" w:rsidRDefault="002F3CCD" w:rsidP="00930069">
            <w:pPr>
              <w:jc w:val="center"/>
            </w:pPr>
          </w:p>
        </w:tc>
        <w:tc>
          <w:tcPr>
            <w:tcW w:w="344" w:type="pct"/>
            <w:shd w:val="clear" w:color="auto" w:fill="DDDDDD"/>
            <w:vAlign w:val="center"/>
          </w:tcPr>
          <w:p w:rsidR="002F3CCD" w:rsidRPr="005D57E5" w:rsidRDefault="002F3CCD" w:rsidP="00930069">
            <w:pPr>
              <w:jc w:val="center"/>
            </w:pPr>
          </w:p>
        </w:tc>
      </w:tr>
      <w:tr w:rsidR="002F3CCD" w:rsidRPr="00B7142E" w:rsidTr="00930069">
        <w:tc>
          <w:tcPr>
            <w:tcW w:w="5000" w:type="pct"/>
            <w:gridSpan w:val="4"/>
            <w:shd w:val="clear" w:color="auto" w:fill="EAEAEA"/>
            <w:tcMar>
              <w:left w:w="72" w:type="dxa"/>
              <w:right w:w="72" w:type="dxa"/>
            </w:tcMar>
          </w:tcPr>
          <w:p w:rsidR="002F3CCD" w:rsidRDefault="002F3CCD" w:rsidP="002F3CCD">
            <w:pPr>
              <w:pStyle w:val="ATABulletLevel01BodySlide"/>
            </w:pPr>
            <w:r>
              <w:t>Beginning Each Day</w:t>
            </w:r>
          </w:p>
          <w:p w:rsidR="002F3CCD" w:rsidRDefault="002F3CCD" w:rsidP="002F3CCD">
            <w:pPr>
              <w:pStyle w:val="ATABulletLevel01BodySlide"/>
            </w:pPr>
            <w:r>
              <w:t>Managing Time</w:t>
            </w:r>
          </w:p>
          <w:p w:rsidR="002F3CCD" w:rsidRDefault="002F3CCD" w:rsidP="002F3CCD">
            <w:pPr>
              <w:pStyle w:val="ATABulletLevel01BodySlide"/>
            </w:pPr>
            <w:r>
              <w:t>Managing Breaks</w:t>
            </w:r>
          </w:p>
          <w:p w:rsidR="002F3CCD" w:rsidRDefault="002F3CCD" w:rsidP="002F3CCD">
            <w:pPr>
              <w:pStyle w:val="ATABulletLevel01BodySlide"/>
            </w:pPr>
            <w:r>
              <w:t>Managing Challenging Participants</w:t>
            </w:r>
          </w:p>
          <w:p w:rsidR="002F3CCD" w:rsidRPr="00B7142E" w:rsidRDefault="002F3CCD" w:rsidP="002F3CCD">
            <w:pPr>
              <w:pStyle w:val="ATABulletLevel01BodySlide"/>
            </w:pPr>
            <w:r>
              <w:lastRenderedPageBreak/>
              <w:t>Assessing Learning</w:t>
            </w:r>
          </w:p>
        </w:tc>
      </w:tr>
      <w:tr w:rsidR="002F3CCD" w:rsidRPr="0020077B" w:rsidTr="00930069">
        <w:tc>
          <w:tcPr>
            <w:tcW w:w="5000" w:type="pct"/>
            <w:gridSpan w:val="4"/>
            <w:shd w:val="clear" w:color="auto" w:fill="EAEAEA"/>
            <w:vAlign w:val="center"/>
          </w:tcPr>
          <w:p w:rsidR="002F3CCD" w:rsidRPr="0020077B" w:rsidRDefault="002F3CCD" w:rsidP="002F3CCD">
            <w:pPr>
              <w:pStyle w:val="ATAGraphicDescription"/>
            </w:pPr>
            <w:r w:rsidRPr="0020077B">
              <w:lastRenderedPageBreak/>
              <w:t xml:space="preserve">Graphic Description: </w:t>
            </w:r>
            <w:r>
              <w:t>No graphic</w:t>
            </w:r>
          </w:p>
        </w:tc>
      </w:tr>
    </w:tbl>
    <w:p w:rsidR="002F3CCD" w:rsidRDefault="002F3CCD" w:rsidP="002F3CCD">
      <w:pPr>
        <w:pStyle w:val="ATABulletLevel01BodySlide"/>
        <w:numPr>
          <w:ilvl w:val="0"/>
          <w:numId w:val="0"/>
        </w:numPr>
        <w:ind w:left="360" w:hanging="288"/>
        <w:rPr>
          <w:b/>
        </w:rPr>
      </w:pPr>
    </w:p>
    <w:p w:rsidR="00C879A3" w:rsidRDefault="00C879A3" w:rsidP="002C5D82">
      <w:pPr>
        <w:pStyle w:val="ATABulletLevel01BodySlide"/>
      </w:pPr>
      <w:r w:rsidRPr="00CF6574">
        <w:t>Transition to the next section, which focuses on how to prepare</w:t>
      </w:r>
      <w:r>
        <w:t xml:space="preserve"> for managing the classroom dynamics</w:t>
      </w:r>
      <w:r w:rsidRPr="00CF6574">
        <w:t>.</w:t>
      </w:r>
      <w:r>
        <w:t xml:space="preserve"> Make sure to use this visual as an overview; do not go into detail about the topics on the screen at this point</w:t>
      </w:r>
    </w:p>
    <w:p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5D57E5" w:rsidTr="007A08E4">
        <w:trPr>
          <w:trHeight w:val="432"/>
        </w:trPr>
        <w:tc>
          <w:tcPr>
            <w:tcW w:w="3967" w:type="pct"/>
            <w:shd w:val="clear" w:color="auto" w:fill="DDDDDD"/>
            <w:vAlign w:val="center"/>
          </w:tcPr>
          <w:p w:rsidR="00C879A3" w:rsidRPr="00D4655D" w:rsidRDefault="00C879A3" w:rsidP="007A08E4">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19</w:t>
            </w:r>
            <w:r w:rsidR="002B0E21">
              <w:rPr>
                <w:noProof/>
              </w:rPr>
              <w:fldChar w:fldCharType="end"/>
            </w:r>
            <w:r>
              <w:rPr>
                <w:noProof/>
              </w:rPr>
              <w:t xml:space="preserve"> Discussion Question</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B7142E" w:rsidTr="007A08E4">
        <w:tc>
          <w:tcPr>
            <w:tcW w:w="5000" w:type="pct"/>
            <w:gridSpan w:val="4"/>
            <w:shd w:val="clear" w:color="auto" w:fill="EAEAEA"/>
            <w:tcMar>
              <w:left w:w="72" w:type="dxa"/>
              <w:right w:w="72" w:type="dxa"/>
            </w:tcMar>
          </w:tcPr>
          <w:p w:rsidR="00C879A3" w:rsidRPr="00B7142E" w:rsidRDefault="00C879A3" w:rsidP="00C879A3">
            <w:pPr>
              <w:pStyle w:val="ATABulletLevel01BodySlide"/>
            </w:pPr>
            <w:r>
              <w:t>What is a consequence of failing to manage the classroom?</w:t>
            </w:r>
          </w:p>
        </w:tc>
      </w:tr>
      <w:tr w:rsidR="00C879A3" w:rsidRPr="0020077B" w:rsidTr="007A08E4">
        <w:tc>
          <w:tcPr>
            <w:tcW w:w="5000" w:type="pct"/>
            <w:gridSpan w:val="4"/>
            <w:shd w:val="clear" w:color="auto" w:fill="EAEAEA"/>
            <w:vAlign w:val="center"/>
          </w:tcPr>
          <w:p w:rsidR="00C879A3" w:rsidRPr="0020077B" w:rsidRDefault="00C879A3" w:rsidP="002F3CCD">
            <w:pPr>
              <w:pStyle w:val="ATAGraphicDescription"/>
            </w:pPr>
            <w:r w:rsidRPr="0020077B">
              <w:t xml:space="preserve">Graphic Description: </w:t>
            </w:r>
            <w:r w:rsidR="002F3CCD">
              <w:t>No graphic</w:t>
            </w:r>
          </w:p>
        </w:tc>
      </w:tr>
    </w:tbl>
    <w:p w:rsidR="00C879A3" w:rsidRDefault="00C879A3" w:rsidP="00C879A3">
      <w:pPr>
        <w:pStyle w:val="ATABulletLevel01BodySlide"/>
        <w:numPr>
          <w:ilvl w:val="0"/>
          <w:numId w:val="0"/>
        </w:numPr>
        <w:ind w:left="360" w:hanging="288"/>
        <w:rPr>
          <w:b/>
        </w:rPr>
      </w:pPr>
    </w:p>
    <w:p w:rsidR="00C879A3" w:rsidRPr="002F772C" w:rsidRDefault="00C879A3" w:rsidP="00C879A3">
      <w:pPr>
        <w:pStyle w:val="ATABulletLevel01BodySlide"/>
        <w:rPr>
          <w:rStyle w:val="ATAEmphasis"/>
        </w:rPr>
      </w:pPr>
      <w:r>
        <w:t xml:space="preserve">Conduct a discussion question: </w:t>
      </w:r>
      <w:r>
        <w:rPr>
          <w:rStyle w:val="ATAEmphasis"/>
        </w:rPr>
        <w:t>What is a consequence of failing to manage the classroom</w:t>
      </w:r>
      <w:r w:rsidRPr="002F772C">
        <w:rPr>
          <w:rStyle w:val="ATAEmphasis"/>
        </w:rPr>
        <w:t>?</w:t>
      </w:r>
    </w:p>
    <w:p w:rsidR="00C879A3" w:rsidRPr="00C879A3" w:rsidRDefault="00C879A3" w:rsidP="00C879A3">
      <w:pPr>
        <w:pStyle w:val="ATASlideFacNoteLevel01"/>
        <w:numPr>
          <w:ilvl w:val="0"/>
          <w:numId w:val="2"/>
        </w:numPr>
        <w:ind w:hanging="288"/>
        <w:rPr>
          <w:rStyle w:val="ATAAnswers"/>
        </w:rPr>
      </w:pPr>
      <w:r>
        <w:t>Acknowledge the participant responses.</w:t>
      </w:r>
      <w:r w:rsidRPr="00863198">
        <w:rPr>
          <w:rStyle w:val="ATAEmphasis"/>
        </w:rPr>
        <w:t xml:space="preserve"> Responses may vary. </w:t>
      </w:r>
      <w:r w:rsidRPr="002F772C">
        <w:rPr>
          <w:rStyle w:val="ATAAnswers"/>
        </w:rPr>
        <w:t xml:space="preserve">If not mentioned, </w:t>
      </w:r>
      <w:r w:rsidRPr="00C879A3">
        <w:rPr>
          <w:rStyle w:val="ATAAnswers"/>
        </w:rPr>
        <w:t>add that a poorly managed classroom results in:</w:t>
      </w:r>
    </w:p>
    <w:p w:rsidR="00C879A3" w:rsidRPr="00C879A3" w:rsidRDefault="00C879A3" w:rsidP="00C879A3">
      <w:pPr>
        <w:pStyle w:val="SampleAnswersLevel02"/>
        <w:numPr>
          <w:ilvl w:val="0"/>
          <w:numId w:val="3"/>
        </w:numPr>
        <w:ind w:left="648" w:hanging="288"/>
        <w:rPr>
          <w:rStyle w:val="ATAEmphasis"/>
        </w:rPr>
      </w:pPr>
      <w:r w:rsidRPr="00C879A3">
        <w:rPr>
          <w:rStyle w:val="ATAEmphasis"/>
        </w:rPr>
        <w:t xml:space="preserve">Time being wasted </w:t>
      </w:r>
    </w:p>
    <w:p w:rsidR="00C879A3" w:rsidRPr="00C879A3" w:rsidRDefault="00C879A3" w:rsidP="00C879A3">
      <w:pPr>
        <w:pStyle w:val="SampleAnswersLevel02"/>
        <w:numPr>
          <w:ilvl w:val="0"/>
          <w:numId w:val="3"/>
        </w:numPr>
        <w:ind w:left="648" w:hanging="288"/>
        <w:rPr>
          <w:rStyle w:val="ATAEmphasis"/>
        </w:rPr>
      </w:pPr>
      <w:r w:rsidRPr="00C879A3">
        <w:rPr>
          <w:rStyle w:val="ATAEmphasis"/>
        </w:rPr>
        <w:t>Frustrated participants</w:t>
      </w:r>
    </w:p>
    <w:p w:rsidR="00C879A3" w:rsidRPr="00C879A3" w:rsidRDefault="00C879A3" w:rsidP="00C879A3">
      <w:pPr>
        <w:pStyle w:val="SampleAnswersLevel02"/>
        <w:numPr>
          <w:ilvl w:val="0"/>
          <w:numId w:val="3"/>
        </w:numPr>
        <w:ind w:left="648" w:hanging="288"/>
        <w:rPr>
          <w:rStyle w:val="ATAEmphasis"/>
        </w:rPr>
      </w:pPr>
      <w:r w:rsidRPr="00C879A3">
        <w:rPr>
          <w:rStyle w:val="ATAEmphasis"/>
        </w:rPr>
        <w:t>Environments that are not conducive to learning</w:t>
      </w:r>
    </w:p>
    <w:p w:rsidR="00C879A3" w:rsidRPr="00C879A3" w:rsidRDefault="00C879A3" w:rsidP="00C879A3">
      <w:pPr>
        <w:pStyle w:val="ATABulletLevel02BodySlide"/>
        <w:rPr>
          <w:rStyle w:val="ATAAnswers"/>
        </w:rPr>
      </w:pPr>
      <w:r w:rsidRPr="00C879A3">
        <w:rPr>
          <w:rStyle w:val="ATAAnswers"/>
        </w:rPr>
        <w:t>Unnecessary conflict among participants</w:t>
      </w:r>
    </w:p>
    <w:p w:rsidR="002C5D82" w:rsidRDefault="002C5D82"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C5D82" w:rsidRPr="00F61D07" w:rsidTr="003C212A">
        <w:trPr>
          <w:trHeight w:val="432"/>
        </w:trPr>
        <w:tc>
          <w:tcPr>
            <w:tcW w:w="3967" w:type="pct"/>
            <w:shd w:val="clear" w:color="auto" w:fill="DDDDDD"/>
            <w:vAlign w:val="center"/>
          </w:tcPr>
          <w:p w:rsidR="002C5D82" w:rsidRPr="00D4655D" w:rsidRDefault="002C5D82" w:rsidP="00C879A3">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20</w:t>
            </w:r>
            <w:r w:rsidR="002B0E21">
              <w:rPr>
                <w:noProof/>
              </w:rPr>
              <w:fldChar w:fldCharType="end"/>
            </w:r>
            <w:r>
              <w:rPr>
                <w:noProof/>
              </w:rPr>
              <w:t xml:space="preserve"> </w:t>
            </w:r>
            <w:r w:rsidR="00C879A3">
              <w:t>Beginning Training Each Day</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C879A3" w:rsidRPr="00CF6574" w:rsidRDefault="00C879A3" w:rsidP="00C879A3">
            <w:pPr>
              <w:pStyle w:val="ATASlideFacNoteLevel01"/>
              <w:numPr>
                <w:ilvl w:val="0"/>
                <w:numId w:val="2"/>
              </w:numPr>
              <w:ind w:hanging="288"/>
            </w:pPr>
            <w:r w:rsidRPr="00CF6574">
              <w:t>Arrive early to</w:t>
            </w:r>
          </w:p>
          <w:p w:rsidR="00C879A3" w:rsidRPr="00F24EC1" w:rsidRDefault="00C879A3" w:rsidP="00C879A3">
            <w:pPr>
              <w:pStyle w:val="ATASlideFacNoteLevel02"/>
              <w:numPr>
                <w:ilvl w:val="0"/>
                <w:numId w:val="3"/>
              </w:numPr>
              <w:ind w:left="648" w:hanging="288"/>
            </w:pPr>
            <w:r w:rsidRPr="00F24EC1">
              <w:t>Prepare the classroom</w:t>
            </w:r>
          </w:p>
          <w:p w:rsidR="00C879A3" w:rsidRPr="00F24EC1" w:rsidRDefault="00C879A3" w:rsidP="00C879A3">
            <w:pPr>
              <w:pStyle w:val="ATASlideFacNoteLevel02"/>
              <w:numPr>
                <w:ilvl w:val="0"/>
                <w:numId w:val="3"/>
              </w:numPr>
              <w:ind w:left="648" w:hanging="288"/>
            </w:pPr>
            <w:r w:rsidRPr="00F24EC1">
              <w:t>Check equipment</w:t>
            </w:r>
          </w:p>
          <w:p w:rsidR="00C879A3" w:rsidRPr="00F24EC1" w:rsidRDefault="00C879A3" w:rsidP="00C879A3">
            <w:pPr>
              <w:pStyle w:val="ATASlideFacNoteLevel02"/>
              <w:numPr>
                <w:ilvl w:val="0"/>
                <w:numId w:val="3"/>
              </w:numPr>
              <w:ind w:left="648" w:hanging="288"/>
            </w:pPr>
            <w:r w:rsidRPr="00F24EC1">
              <w:t>Prepare charts and displays</w:t>
            </w:r>
          </w:p>
          <w:p w:rsidR="00C879A3" w:rsidRPr="00F24EC1" w:rsidRDefault="00C879A3" w:rsidP="00C879A3">
            <w:pPr>
              <w:pStyle w:val="ATASlideFacNoteLevel02"/>
              <w:numPr>
                <w:ilvl w:val="0"/>
                <w:numId w:val="3"/>
              </w:numPr>
              <w:ind w:left="648" w:hanging="288"/>
            </w:pPr>
            <w:r w:rsidRPr="00F24EC1">
              <w:t xml:space="preserve">Distribute materials </w:t>
            </w:r>
          </w:p>
          <w:p w:rsidR="002C5D82" w:rsidRPr="00B7142E" w:rsidRDefault="00C879A3" w:rsidP="00C879A3">
            <w:pPr>
              <w:pStyle w:val="ATABulletLevel01BodySlide"/>
            </w:pPr>
            <w:r w:rsidRPr="00CF6574">
              <w:t>Be ready to greet participants</w:t>
            </w:r>
          </w:p>
        </w:tc>
      </w:tr>
      <w:tr w:rsidR="002C5D82" w:rsidRPr="00F61D07" w:rsidTr="00E1334A">
        <w:tc>
          <w:tcPr>
            <w:tcW w:w="5000" w:type="pct"/>
            <w:gridSpan w:val="4"/>
            <w:shd w:val="clear" w:color="auto" w:fill="EAEAEA"/>
            <w:vAlign w:val="center"/>
          </w:tcPr>
          <w:p w:rsidR="002C5D82" w:rsidRPr="00D55EF9" w:rsidRDefault="002C5D82" w:rsidP="002F3CCD">
            <w:pPr>
              <w:pStyle w:val="ATAGraphicDescription"/>
              <w:rPr>
                <w:color w:val="000000" w:themeColor="text1"/>
              </w:rPr>
            </w:pPr>
            <w:r w:rsidRPr="0020077B">
              <w:t xml:space="preserve">Graphic Description: </w:t>
            </w:r>
            <w:r w:rsidR="002F3CCD">
              <w:t>Groups of individuals communicating</w:t>
            </w:r>
          </w:p>
        </w:tc>
      </w:tr>
    </w:tbl>
    <w:p w:rsidR="002C5D82" w:rsidRDefault="002C5D82" w:rsidP="002C5D82">
      <w:pPr>
        <w:pStyle w:val="ATABody"/>
      </w:pPr>
    </w:p>
    <w:p w:rsidR="00C879A3" w:rsidRPr="00CF6574" w:rsidRDefault="00C879A3" w:rsidP="00C879A3">
      <w:pPr>
        <w:pStyle w:val="ATASlideFacNoteLevel01"/>
        <w:numPr>
          <w:ilvl w:val="0"/>
          <w:numId w:val="2"/>
        </w:numPr>
        <w:ind w:hanging="288"/>
      </w:pPr>
      <w:r w:rsidRPr="00CF6574">
        <w:t xml:space="preserve">Explain that </w:t>
      </w:r>
      <w:r w:rsidR="004137B5">
        <w:t>preparing</w:t>
      </w:r>
      <w:r w:rsidRPr="00CF6574">
        <w:t xml:space="preserve"> for every day, not just the first day of training</w:t>
      </w:r>
      <w:r w:rsidR="004137B5">
        <w:t xml:space="preserve"> is important</w:t>
      </w:r>
      <w:r w:rsidRPr="00CF6574">
        <w:t>. The way the day starts sets the tone for the entire day.</w:t>
      </w:r>
    </w:p>
    <w:p w:rsidR="00C879A3" w:rsidRPr="00CF6574" w:rsidRDefault="00C879A3" w:rsidP="00C879A3">
      <w:pPr>
        <w:pStyle w:val="ATASlideFacNoteLevel01"/>
        <w:numPr>
          <w:ilvl w:val="0"/>
          <w:numId w:val="2"/>
        </w:numPr>
        <w:ind w:hanging="288"/>
      </w:pPr>
      <w:r w:rsidRPr="00CF6574">
        <w:t xml:space="preserve">Refer the participants to the steps for beginning each training day. Add any unique activities that facilitators </w:t>
      </w:r>
      <w:r>
        <w:t xml:space="preserve">need to </w:t>
      </w:r>
      <w:r w:rsidRPr="00CF6574">
        <w:t xml:space="preserve">complete for the specific ATA course associated with this training. </w:t>
      </w:r>
    </w:p>
    <w:p w:rsidR="00C879A3" w:rsidRPr="00CF6574" w:rsidRDefault="00C879A3" w:rsidP="00C879A3">
      <w:pPr>
        <w:pStyle w:val="ATASlideFacNoteLevel01"/>
        <w:numPr>
          <w:ilvl w:val="0"/>
          <w:numId w:val="2"/>
        </w:numPr>
        <w:ind w:hanging="288"/>
      </w:pPr>
      <w:r w:rsidRPr="00CF6574">
        <w:t xml:space="preserve">Ask the participants </w:t>
      </w:r>
      <w:r w:rsidR="004137B5">
        <w:t>whether</w:t>
      </w:r>
      <w:r w:rsidRPr="00CF6574">
        <w:t xml:space="preserve"> the</w:t>
      </w:r>
      <w:r w:rsidR="004137B5">
        <w:t>y can do anything else</w:t>
      </w:r>
      <w:r w:rsidRPr="00CF6574">
        <w:t xml:space="preserve"> when starting each training day.</w:t>
      </w:r>
    </w:p>
    <w:p w:rsidR="002C5D82" w:rsidRDefault="00C879A3" w:rsidP="00C879A3">
      <w:pPr>
        <w:pStyle w:val="ATABulletLevel01BodySlide"/>
      </w:pPr>
      <w:r w:rsidRPr="00CF6574">
        <w:t>Share any advice you have from your own experience.</w:t>
      </w:r>
    </w:p>
    <w:p w:rsidR="00C879A3" w:rsidRDefault="00C879A3" w:rsidP="00C879A3">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5D57E5" w:rsidTr="007A08E4">
        <w:trPr>
          <w:trHeight w:val="432"/>
        </w:trPr>
        <w:tc>
          <w:tcPr>
            <w:tcW w:w="3967" w:type="pct"/>
            <w:shd w:val="clear" w:color="auto" w:fill="DDDDDD"/>
            <w:vAlign w:val="center"/>
          </w:tcPr>
          <w:p w:rsidR="00C879A3" w:rsidRPr="00D4655D" w:rsidRDefault="00C879A3" w:rsidP="007A08E4">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21</w:t>
            </w:r>
            <w:r w:rsidR="002B0E21">
              <w:rPr>
                <w:noProof/>
              </w:rPr>
              <w:fldChar w:fldCharType="end"/>
            </w:r>
            <w:r>
              <w:rPr>
                <w:noProof/>
              </w:rPr>
              <w:t xml:space="preserve"> Discussion Question</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B7142E" w:rsidTr="007A08E4">
        <w:tc>
          <w:tcPr>
            <w:tcW w:w="5000" w:type="pct"/>
            <w:gridSpan w:val="4"/>
            <w:shd w:val="clear" w:color="auto" w:fill="EAEAEA"/>
            <w:tcMar>
              <w:left w:w="72" w:type="dxa"/>
              <w:right w:w="72" w:type="dxa"/>
            </w:tcMar>
          </w:tcPr>
          <w:p w:rsidR="00C879A3" w:rsidRPr="00B7142E" w:rsidRDefault="00C879A3" w:rsidP="00C879A3">
            <w:pPr>
              <w:pStyle w:val="ATABulletLevel01BodySlide"/>
            </w:pPr>
            <w:r>
              <w:t>What</w:t>
            </w:r>
            <w:r w:rsidR="006B50E5">
              <w:t xml:space="preserve"> are examples of</w:t>
            </w:r>
            <w:r>
              <w:t xml:space="preserve"> things </w:t>
            </w:r>
            <w:r w:rsidR="006B50E5">
              <w:t xml:space="preserve">that </w:t>
            </w:r>
            <w:r>
              <w:t>waste time within a training session?</w:t>
            </w:r>
          </w:p>
        </w:tc>
      </w:tr>
      <w:tr w:rsidR="00C879A3" w:rsidRPr="0020077B" w:rsidTr="007A08E4">
        <w:tc>
          <w:tcPr>
            <w:tcW w:w="5000" w:type="pct"/>
            <w:gridSpan w:val="4"/>
            <w:shd w:val="clear" w:color="auto" w:fill="EAEAEA"/>
            <w:vAlign w:val="center"/>
          </w:tcPr>
          <w:p w:rsidR="00C879A3" w:rsidRPr="0020077B" w:rsidRDefault="00C879A3" w:rsidP="002F3CCD">
            <w:pPr>
              <w:pStyle w:val="ATAGraphicDescription"/>
            </w:pPr>
            <w:r w:rsidRPr="0020077B">
              <w:t xml:space="preserve">Graphic Description: </w:t>
            </w:r>
            <w:r w:rsidR="002F3CCD">
              <w:t>No graphic</w:t>
            </w:r>
          </w:p>
        </w:tc>
      </w:tr>
    </w:tbl>
    <w:p w:rsidR="00C879A3" w:rsidRDefault="00C879A3" w:rsidP="00C879A3">
      <w:pPr>
        <w:pStyle w:val="ATABulletLevel01BodySlide"/>
        <w:numPr>
          <w:ilvl w:val="0"/>
          <w:numId w:val="0"/>
        </w:numPr>
        <w:ind w:left="360" w:hanging="288"/>
        <w:rPr>
          <w:b/>
        </w:rPr>
      </w:pPr>
    </w:p>
    <w:p w:rsidR="00C879A3" w:rsidRPr="002F772C" w:rsidRDefault="00C879A3" w:rsidP="00C879A3">
      <w:pPr>
        <w:pStyle w:val="ATABulletLevel01BodySlide"/>
        <w:rPr>
          <w:rStyle w:val="ATAEmphasis"/>
        </w:rPr>
      </w:pPr>
      <w:r>
        <w:lastRenderedPageBreak/>
        <w:t xml:space="preserve">Conduct a discussion question: </w:t>
      </w:r>
      <w:r>
        <w:rPr>
          <w:rStyle w:val="ATAEmphasis"/>
        </w:rPr>
        <w:t xml:space="preserve">What </w:t>
      </w:r>
      <w:r w:rsidR="006B50E5">
        <w:rPr>
          <w:rStyle w:val="ATAEmphasis"/>
        </w:rPr>
        <w:t>are examples of things that waste time within a training session</w:t>
      </w:r>
      <w:r w:rsidRPr="002F772C">
        <w:rPr>
          <w:rStyle w:val="ATAEmphasis"/>
        </w:rPr>
        <w:t>?</w:t>
      </w:r>
    </w:p>
    <w:p w:rsidR="006B50E5" w:rsidRPr="006B50E5" w:rsidRDefault="00C879A3" w:rsidP="006B50E5">
      <w:pPr>
        <w:pStyle w:val="ATASlideFacNoteLevel01"/>
        <w:numPr>
          <w:ilvl w:val="0"/>
          <w:numId w:val="2"/>
        </w:numPr>
        <w:ind w:hanging="288"/>
        <w:rPr>
          <w:color w:val="auto"/>
        </w:rPr>
      </w:pPr>
      <w:r>
        <w:t>Acknowledge the participant responses.</w:t>
      </w:r>
      <w:r w:rsidRPr="00863198">
        <w:rPr>
          <w:rStyle w:val="ATAEmphasis"/>
        </w:rPr>
        <w:t xml:space="preserve"> Responses may vary. </w:t>
      </w:r>
      <w:r w:rsidRPr="002F772C">
        <w:rPr>
          <w:rStyle w:val="ATAAnswers"/>
        </w:rPr>
        <w:t xml:space="preserve">If not mentioned, </w:t>
      </w:r>
      <w:r w:rsidRPr="00C879A3">
        <w:rPr>
          <w:rStyle w:val="ATAAnswers"/>
        </w:rPr>
        <w:t xml:space="preserve">add </w:t>
      </w:r>
      <w:r w:rsidR="006B50E5" w:rsidRPr="006B50E5">
        <w:rPr>
          <w:rStyle w:val="ATAAnswers"/>
        </w:rPr>
        <w:t>the following examples of time-wasters:</w:t>
      </w:r>
      <w:r w:rsidR="006B50E5" w:rsidRPr="006B50E5">
        <w:rPr>
          <w:color w:val="auto"/>
        </w:rPr>
        <w:t xml:space="preserve">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Not starting on time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Presenter shares too many, irrelevant stories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Logistical problems (for example, equipment breakdowns, missing materials, etc.)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Poor instructions on how to complete activities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Not monitoring participant progress during activities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Participants being allowed to dominate the discussion and take too much time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Not enforcing time limits on breaks </w:t>
      </w:r>
    </w:p>
    <w:p w:rsidR="006B50E5" w:rsidRPr="006B50E5" w:rsidRDefault="006B50E5" w:rsidP="006B50E5">
      <w:pPr>
        <w:pStyle w:val="SampleAnswersLevel02"/>
        <w:numPr>
          <w:ilvl w:val="0"/>
          <w:numId w:val="3"/>
        </w:numPr>
        <w:ind w:left="648" w:hanging="288"/>
        <w:rPr>
          <w:b w:val="0"/>
          <w:color w:val="auto"/>
        </w:rPr>
      </w:pPr>
      <w:r w:rsidRPr="006B50E5">
        <w:rPr>
          <w:b w:val="0"/>
          <w:color w:val="auto"/>
        </w:rPr>
        <w:t xml:space="preserve">Not putting a stop to disruptive classroom behaviors </w:t>
      </w:r>
    </w:p>
    <w:p w:rsidR="00C879A3" w:rsidRDefault="00C879A3"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3"/>
        <w:gridCol w:w="644"/>
        <w:gridCol w:w="646"/>
        <w:gridCol w:w="643"/>
      </w:tblGrid>
      <w:tr w:rsidR="00C879A3" w:rsidRPr="00F61D07" w:rsidTr="006B50E5">
        <w:trPr>
          <w:trHeight w:val="432"/>
        </w:trPr>
        <w:tc>
          <w:tcPr>
            <w:tcW w:w="3968" w:type="pct"/>
            <w:shd w:val="clear" w:color="auto" w:fill="DDDDDD"/>
            <w:vAlign w:val="center"/>
          </w:tcPr>
          <w:p w:rsidR="00C879A3" w:rsidRPr="00D4655D" w:rsidRDefault="00C879A3" w:rsidP="006B50E5">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22</w:t>
            </w:r>
            <w:r w:rsidR="002B0E21">
              <w:rPr>
                <w:noProof/>
              </w:rPr>
              <w:fldChar w:fldCharType="end"/>
            </w:r>
            <w:r>
              <w:rPr>
                <w:noProof/>
              </w:rPr>
              <w:t xml:space="preserve"> </w:t>
            </w:r>
            <w:r w:rsidR="006B50E5">
              <w:t>Managing Training Time</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007A08E4">
        <w:tc>
          <w:tcPr>
            <w:tcW w:w="5000" w:type="pct"/>
            <w:gridSpan w:val="4"/>
            <w:shd w:val="clear" w:color="auto" w:fill="EAEAEA"/>
            <w:tcMar>
              <w:left w:w="72" w:type="dxa"/>
              <w:right w:w="72" w:type="dxa"/>
            </w:tcMar>
          </w:tcPr>
          <w:p w:rsidR="006B50E5" w:rsidRPr="006B50E5" w:rsidRDefault="006B50E5" w:rsidP="006B50E5">
            <w:pPr>
              <w:pStyle w:val="ATABulletLevel01BodySlide"/>
            </w:pPr>
            <w:r w:rsidRPr="00CF6574">
              <w:t xml:space="preserve">Develop </w:t>
            </w:r>
            <w:r w:rsidRPr="006B50E5">
              <w:t>a detailed time plan</w:t>
            </w:r>
          </w:p>
          <w:p w:rsidR="006B50E5" w:rsidRPr="006B50E5" w:rsidRDefault="006B50E5" w:rsidP="006B50E5">
            <w:pPr>
              <w:pStyle w:val="ATABulletLevel01BodySlide"/>
            </w:pPr>
            <w:r w:rsidRPr="006B50E5">
              <w:t>Track actual time used</w:t>
            </w:r>
          </w:p>
          <w:p w:rsidR="006B50E5" w:rsidRPr="006B50E5" w:rsidRDefault="006B50E5" w:rsidP="006B50E5">
            <w:pPr>
              <w:pStyle w:val="ATABulletLevel01BodySlide"/>
            </w:pPr>
            <w:r w:rsidRPr="006B50E5">
              <w:t>Use a clock to monitor time</w:t>
            </w:r>
          </w:p>
          <w:p w:rsidR="006B50E5" w:rsidRPr="006B50E5" w:rsidRDefault="006B50E5" w:rsidP="006B50E5">
            <w:pPr>
              <w:pStyle w:val="ATABulletLevel01BodySlide"/>
            </w:pPr>
            <w:r w:rsidRPr="006B50E5">
              <w:t>Deal with disruptive events and participants</w:t>
            </w:r>
          </w:p>
          <w:p w:rsidR="006B50E5" w:rsidRPr="006B50E5" w:rsidRDefault="006B50E5" w:rsidP="006B50E5">
            <w:pPr>
              <w:pStyle w:val="ATABulletLevel01BodySlide"/>
            </w:pPr>
            <w:r w:rsidRPr="006B50E5">
              <w:t>Organize the classroom</w:t>
            </w:r>
          </w:p>
          <w:p w:rsidR="00C879A3" w:rsidRPr="00B7142E" w:rsidRDefault="006B50E5" w:rsidP="006B50E5">
            <w:pPr>
              <w:pStyle w:val="ATABulletLevel01BodySlide"/>
            </w:pPr>
            <w:r w:rsidRPr="006B50E5">
              <w:t>Manage breaks</w:t>
            </w:r>
          </w:p>
        </w:tc>
      </w:tr>
      <w:tr w:rsidR="00C879A3" w:rsidRPr="00F61D07" w:rsidTr="007A08E4">
        <w:tc>
          <w:tcPr>
            <w:tcW w:w="5000" w:type="pct"/>
            <w:gridSpan w:val="4"/>
            <w:shd w:val="clear" w:color="auto" w:fill="EAEAEA"/>
            <w:vAlign w:val="center"/>
          </w:tcPr>
          <w:p w:rsidR="00C879A3" w:rsidRPr="00D55EF9" w:rsidRDefault="00C879A3" w:rsidP="00A51006">
            <w:pPr>
              <w:pStyle w:val="ATAGraphicDescription"/>
              <w:rPr>
                <w:color w:val="000000" w:themeColor="text1"/>
              </w:rPr>
            </w:pPr>
            <w:r w:rsidRPr="0020077B">
              <w:t xml:space="preserve">Graphic Description: </w:t>
            </w:r>
            <w:r w:rsidR="00A51006">
              <w:t>Woman holding a clock</w:t>
            </w:r>
          </w:p>
        </w:tc>
      </w:tr>
    </w:tbl>
    <w:p w:rsidR="00C879A3" w:rsidRDefault="00C879A3" w:rsidP="00C879A3">
      <w:pPr>
        <w:pStyle w:val="ATABody"/>
      </w:pPr>
    </w:p>
    <w:p w:rsidR="006B50E5" w:rsidRDefault="006B50E5" w:rsidP="006B50E5">
      <w:pPr>
        <w:pStyle w:val="ATABulletLevel01BodySlide"/>
      </w:pPr>
      <w:r>
        <w:t>Explain that course participants expect that the time they are investing in training will be worthwhile. Facilitators can manage the allocated training time by:</w:t>
      </w:r>
    </w:p>
    <w:p w:rsidR="006B50E5" w:rsidRDefault="006B50E5" w:rsidP="006B50E5">
      <w:pPr>
        <w:pStyle w:val="ATABulletLevel02BodySlide"/>
      </w:pPr>
      <w:r>
        <w:t>Creating a det</w:t>
      </w:r>
      <w:r w:rsidR="004137B5">
        <w:t>ailed time plan for each module</w:t>
      </w:r>
    </w:p>
    <w:p w:rsidR="006B50E5" w:rsidRDefault="006B50E5" w:rsidP="006B50E5">
      <w:pPr>
        <w:pStyle w:val="ATABulletLevel02BodySlide"/>
      </w:pPr>
      <w:r>
        <w:t>Tracking the actual time used to complete lessons. Use this information to adjust the agenda for future classes.</w:t>
      </w:r>
    </w:p>
    <w:p w:rsidR="006B50E5" w:rsidRDefault="006B50E5" w:rsidP="006B50E5">
      <w:pPr>
        <w:pStyle w:val="ATABulletLevel02BodySlide"/>
      </w:pPr>
      <w:r>
        <w:t>Using a clock to monitor the time</w:t>
      </w:r>
      <w:r w:rsidR="004137B5">
        <w:t xml:space="preserve"> rather than looking at a watch</w:t>
      </w:r>
    </w:p>
    <w:p w:rsidR="006B50E5" w:rsidRDefault="006B50E5" w:rsidP="006B50E5">
      <w:pPr>
        <w:pStyle w:val="ATABulletLevel02BodySlide"/>
      </w:pPr>
      <w:r>
        <w:t>Dealing with disruptive events and course p</w:t>
      </w:r>
      <w:r w:rsidR="004137B5">
        <w:t>articipants as soon as possible</w:t>
      </w:r>
    </w:p>
    <w:p w:rsidR="006B50E5" w:rsidRDefault="006B50E5" w:rsidP="006B50E5">
      <w:pPr>
        <w:pStyle w:val="ATABulletLevel02BodySlide"/>
      </w:pPr>
      <w:r>
        <w:t xml:space="preserve">Organizing the classroom and </w:t>
      </w:r>
      <w:r w:rsidR="004137B5">
        <w:t>materials to avoid wasting time</w:t>
      </w:r>
    </w:p>
    <w:p w:rsidR="006B50E5" w:rsidRDefault="006B50E5" w:rsidP="006B50E5">
      <w:pPr>
        <w:pStyle w:val="ATABulletLevel02BodySlide"/>
      </w:pPr>
      <w:r>
        <w:t>Managing breaks. Use the break to set up and get organized for the next training topics or activities.</w:t>
      </w:r>
    </w:p>
    <w:p w:rsidR="00C879A3" w:rsidRDefault="00C879A3"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F61D07" w:rsidTr="007A08E4">
        <w:trPr>
          <w:trHeight w:val="432"/>
        </w:trPr>
        <w:tc>
          <w:tcPr>
            <w:tcW w:w="3967" w:type="pct"/>
            <w:shd w:val="clear" w:color="auto" w:fill="DDDDDD"/>
            <w:vAlign w:val="center"/>
          </w:tcPr>
          <w:p w:rsidR="00C879A3" w:rsidRPr="00D4655D" w:rsidRDefault="00C879A3" w:rsidP="006B50E5">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23</w:t>
            </w:r>
            <w:r w:rsidR="002B0E21">
              <w:rPr>
                <w:noProof/>
              </w:rPr>
              <w:fldChar w:fldCharType="end"/>
            </w:r>
            <w:r>
              <w:rPr>
                <w:noProof/>
              </w:rPr>
              <w:t xml:space="preserve"> </w:t>
            </w:r>
            <w:r w:rsidR="006B50E5">
              <w:t>Discussion Question</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007A08E4">
        <w:tc>
          <w:tcPr>
            <w:tcW w:w="5000" w:type="pct"/>
            <w:gridSpan w:val="4"/>
            <w:shd w:val="clear" w:color="auto" w:fill="EAEAEA"/>
            <w:tcMar>
              <w:left w:w="72" w:type="dxa"/>
              <w:right w:w="72" w:type="dxa"/>
            </w:tcMar>
          </w:tcPr>
          <w:p w:rsidR="00C879A3" w:rsidRPr="00B7142E" w:rsidRDefault="006B50E5" w:rsidP="00800AC0">
            <w:pPr>
              <w:pStyle w:val="ATABulletLevel01BodySlide"/>
            </w:pPr>
            <w:r>
              <w:t>How do you know when it is time to take a break</w:t>
            </w:r>
            <w:r w:rsidR="005F2D60">
              <w:t>?</w:t>
            </w:r>
          </w:p>
        </w:tc>
      </w:tr>
      <w:tr w:rsidR="00C879A3" w:rsidRPr="00F61D07" w:rsidTr="007A08E4">
        <w:tc>
          <w:tcPr>
            <w:tcW w:w="5000" w:type="pct"/>
            <w:gridSpan w:val="4"/>
            <w:shd w:val="clear" w:color="auto" w:fill="EAEAEA"/>
            <w:vAlign w:val="center"/>
          </w:tcPr>
          <w:p w:rsidR="00C879A3" w:rsidRPr="00D55EF9" w:rsidRDefault="00C879A3" w:rsidP="005F2D60">
            <w:pPr>
              <w:pStyle w:val="ATAGraphicDescription"/>
              <w:rPr>
                <w:color w:val="000000" w:themeColor="text1"/>
              </w:rPr>
            </w:pPr>
            <w:r w:rsidRPr="0020077B">
              <w:t xml:space="preserve">Graphic Description: </w:t>
            </w:r>
            <w:r w:rsidR="005F2D60">
              <w:t>Facilitator presenting information to a group that has lost interest</w:t>
            </w:r>
          </w:p>
        </w:tc>
      </w:tr>
    </w:tbl>
    <w:p w:rsidR="00C879A3" w:rsidRDefault="00C879A3" w:rsidP="00C879A3">
      <w:pPr>
        <w:pStyle w:val="ATABody"/>
      </w:pPr>
    </w:p>
    <w:p w:rsidR="006B50E5" w:rsidRPr="002F772C" w:rsidRDefault="006B50E5" w:rsidP="006B50E5">
      <w:pPr>
        <w:pStyle w:val="ATABulletLevel02BodySlide"/>
        <w:rPr>
          <w:rStyle w:val="ATAEmphasis"/>
        </w:rPr>
      </w:pPr>
      <w:r>
        <w:t xml:space="preserve">Conduct a discussion question: </w:t>
      </w:r>
      <w:r w:rsidR="000B144F">
        <w:rPr>
          <w:rStyle w:val="ATAEmphasis"/>
        </w:rPr>
        <w:t>How do you know when it is time to take a break?</w:t>
      </w:r>
    </w:p>
    <w:p w:rsidR="00C879A3" w:rsidRDefault="006B50E5" w:rsidP="006B50E5">
      <w:pPr>
        <w:pStyle w:val="ATABulletLevel02BodySlide"/>
      </w:pPr>
      <w:r>
        <w:t>Acknowledge the participant responses.</w:t>
      </w:r>
      <w:r w:rsidRPr="00863198">
        <w:rPr>
          <w:rStyle w:val="ATAEmphasis"/>
        </w:rPr>
        <w:t xml:space="preserve"> Responses may vary.</w:t>
      </w:r>
    </w:p>
    <w:p w:rsidR="00C879A3" w:rsidRDefault="00C879A3"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F61D07" w:rsidTr="007A08E4">
        <w:trPr>
          <w:trHeight w:val="432"/>
        </w:trPr>
        <w:tc>
          <w:tcPr>
            <w:tcW w:w="3967" w:type="pct"/>
            <w:shd w:val="clear" w:color="auto" w:fill="DDDDDD"/>
            <w:vAlign w:val="center"/>
          </w:tcPr>
          <w:p w:rsidR="00C879A3" w:rsidRPr="00D4655D" w:rsidRDefault="00C879A3" w:rsidP="006D0679">
            <w:pPr>
              <w:pStyle w:val="ATASlideNoteHeading"/>
            </w:pPr>
            <w:r w:rsidRPr="00AA3B58">
              <w:lastRenderedPageBreak/>
              <w:t>Slide</w:t>
            </w:r>
            <w:r>
              <w:t xml:space="preserve"> </w:t>
            </w:r>
            <w:r w:rsidR="002B0E21">
              <w:fldChar w:fldCharType="begin"/>
            </w:r>
            <w:r w:rsidR="00DF5FF1">
              <w:instrText xml:space="preserve"> SEQ ataslide \s </w:instrText>
            </w:r>
            <w:r w:rsidR="002B0E21">
              <w:fldChar w:fldCharType="separate"/>
            </w:r>
            <w:r w:rsidR="002F3CCD">
              <w:rPr>
                <w:noProof/>
              </w:rPr>
              <w:t>24</w:t>
            </w:r>
            <w:r w:rsidR="002B0E21">
              <w:rPr>
                <w:noProof/>
              </w:rPr>
              <w:fldChar w:fldCharType="end"/>
            </w:r>
            <w:r>
              <w:rPr>
                <w:noProof/>
              </w:rPr>
              <w:t xml:space="preserve"> </w:t>
            </w:r>
            <w:r w:rsidR="006D0679">
              <w:t>Managing Breaks</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007A08E4">
        <w:tc>
          <w:tcPr>
            <w:tcW w:w="5000" w:type="pct"/>
            <w:gridSpan w:val="4"/>
            <w:shd w:val="clear" w:color="auto" w:fill="EAEAEA"/>
            <w:tcMar>
              <w:left w:w="72" w:type="dxa"/>
              <w:right w:w="72" w:type="dxa"/>
            </w:tcMar>
          </w:tcPr>
          <w:p w:rsidR="006D0679" w:rsidRPr="00CF6574" w:rsidRDefault="006D0679" w:rsidP="006D0679">
            <w:pPr>
              <w:pStyle w:val="ATASlideFacNoteLevel01"/>
              <w:numPr>
                <w:ilvl w:val="0"/>
                <w:numId w:val="2"/>
              </w:numPr>
              <w:ind w:hanging="288"/>
            </w:pPr>
            <w:r w:rsidRPr="00CF6574">
              <w:t xml:space="preserve">Use breaks to </w:t>
            </w:r>
          </w:p>
          <w:p w:rsidR="006D0679" w:rsidRPr="00F24EC1" w:rsidRDefault="006D0679" w:rsidP="006D0679">
            <w:pPr>
              <w:pStyle w:val="ATASlideFacNoteLevel02"/>
              <w:numPr>
                <w:ilvl w:val="0"/>
                <w:numId w:val="3"/>
              </w:numPr>
              <w:ind w:left="648" w:hanging="288"/>
            </w:pPr>
            <w:r w:rsidRPr="00F24EC1">
              <w:t>Re-energize participants</w:t>
            </w:r>
          </w:p>
          <w:p w:rsidR="006D0679" w:rsidRPr="00F24EC1" w:rsidRDefault="006D0679" w:rsidP="006D0679">
            <w:pPr>
              <w:pStyle w:val="ATASlideFacNoteLevel02"/>
              <w:numPr>
                <w:ilvl w:val="0"/>
                <w:numId w:val="3"/>
              </w:numPr>
              <w:ind w:left="648" w:hanging="288"/>
            </w:pPr>
            <w:r w:rsidRPr="00F24EC1">
              <w:t>Gather your thoughts</w:t>
            </w:r>
          </w:p>
          <w:p w:rsidR="006D0679" w:rsidRPr="00F24EC1" w:rsidRDefault="006D0679" w:rsidP="006D0679">
            <w:pPr>
              <w:pStyle w:val="ATASlideFacNoteLevel02"/>
              <w:numPr>
                <w:ilvl w:val="0"/>
                <w:numId w:val="3"/>
              </w:numPr>
              <w:ind w:left="648" w:hanging="288"/>
            </w:pPr>
            <w:r w:rsidRPr="00F24EC1">
              <w:t>Transition from one topic to the next</w:t>
            </w:r>
          </w:p>
          <w:p w:rsidR="006D0679" w:rsidRPr="00CF6574" w:rsidRDefault="006D0679" w:rsidP="006D0679">
            <w:pPr>
              <w:pStyle w:val="ATASlideFacNoteLevel01"/>
              <w:numPr>
                <w:ilvl w:val="0"/>
                <w:numId w:val="2"/>
              </w:numPr>
              <w:ind w:hanging="288"/>
            </w:pPr>
            <w:r w:rsidRPr="00CF6574">
              <w:t>Enforce break time limits</w:t>
            </w:r>
          </w:p>
          <w:p w:rsidR="00C879A3" w:rsidRPr="00B7142E" w:rsidRDefault="006D0679" w:rsidP="006D0679">
            <w:pPr>
              <w:pStyle w:val="ATABulletLevel01BodySlide"/>
            </w:pPr>
            <w:r w:rsidRPr="00CF6574">
              <w:t>Model being prompt</w:t>
            </w:r>
          </w:p>
        </w:tc>
      </w:tr>
      <w:tr w:rsidR="00C879A3" w:rsidRPr="00F61D07" w:rsidTr="007A08E4">
        <w:tc>
          <w:tcPr>
            <w:tcW w:w="5000" w:type="pct"/>
            <w:gridSpan w:val="4"/>
            <w:shd w:val="clear" w:color="auto" w:fill="EAEAEA"/>
            <w:vAlign w:val="center"/>
          </w:tcPr>
          <w:p w:rsidR="00C879A3" w:rsidRPr="00D55EF9" w:rsidRDefault="00C879A3" w:rsidP="005F2D60">
            <w:pPr>
              <w:pStyle w:val="ATAGraphicDescription"/>
              <w:rPr>
                <w:color w:val="000000" w:themeColor="text1"/>
              </w:rPr>
            </w:pPr>
            <w:r w:rsidRPr="0020077B">
              <w:t xml:space="preserve">Graphic Description: </w:t>
            </w:r>
            <w:r w:rsidR="005F2D60">
              <w:t>Two individuals on a break</w:t>
            </w:r>
          </w:p>
        </w:tc>
      </w:tr>
    </w:tbl>
    <w:p w:rsidR="00C879A3" w:rsidRDefault="00C879A3" w:rsidP="00C879A3">
      <w:pPr>
        <w:pStyle w:val="ATABody"/>
      </w:pPr>
    </w:p>
    <w:p w:rsidR="006D0679" w:rsidRDefault="006D0679" w:rsidP="006D0679">
      <w:pPr>
        <w:pStyle w:val="ATABulletLevel01BodySlide"/>
      </w:pPr>
      <w:r w:rsidRPr="006D0679">
        <w:rPr>
          <w:b/>
        </w:rPr>
        <w:t>Managing Breaks:</w:t>
      </w:r>
      <w:r>
        <w:t xml:space="preserve"> Breaks are a great opportunity for people to network and synthesize the content they just learned. Below are tips for managing breaks.</w:t>
      </w:r>
    </w:p>
    <w:p w:rsidR="00031947" w:rsidRDefault="00991AA7" w:rsidP="00031947">
      <w:pPr>
        <w:pStyle w:val="ATABulletLevel01BodySlide"/>
      </w:pPr>
      <w:r>
        <w:rPr>
          <w:b/>
        </w:rPr>
        <w:t>Use breaks to</w:t>
      </w:r>
      <w:r w:rsidR="0081178D">
        <w:rPr>
          <w:b/>
        </w:rPr>
        <w:t xml:space="preserve"> </w:t>
      </w:r>
      <w:r w:rsidR="006D0679">
        <w:t>re-energize participants and reward learning accomplishments. Breaks can also help you gather your thoughts or defuse potential conflict.</w:t>
      </w:r>
      <w:r w:rsidR="0081178D">
        <w:t xml:space="preserve"> </w:t>
      </w:r>
      <w:r w:rsidR="0081178D" w:rsidRPr="00827B5D">
        <w:t xml:space="preserve">As a general rule, </w:t>
      </w:r>
      <w:r w:rsidR="0081178D">
        <w:t>people learn better when offered frequent, brief breaks (for example, taking a 10-minute break every 60 to 90 minutes).</w:t>
      </w:r>
    </w:p>
    <w:p w:rsidR="00031947" w:rsidRDefault="006D0679" w:rsidP="00031947">
      <w:pPr>
        <w:pStyle w:val="ATABulletLevel01BodySlide"/>
      </w:pPr>
      <w:r w:rsidRPr="006D0679">
        <w:rPr>
          <w:b/>
        </w:rPr>
        <w:t xml:space="preserve">Enforce </w:t>
      </w:r>
      <w:r w:rsidRPr="00031947">
        <w:rPr>
          <w:b/>
        </w:rPr>
        <w:t>Break Time Limits</w:t>
      </w:r>
      <w:r w:rsidRPr="006D0679">
        <w:t>. Gather course participants at the end of the break. Assign a course leader to help enforce break limits. Peer pressure works!</w:t>
      </w:r>
    </w:p>
    <w:p w:rsidR="006D0679" w:rsidRDefault="006D0679" w:rsidP="006D0679">
      <w:pPr>
        <w:pStyle w:val="ATABulletLevel01BodySlide"/>
      </w:pPr>
      <w:r w:rsidRPr="00031947">
        <w:rPr>
          <w:b/>
        </w:rPr>
        <w:t>Model Being Prompt</w:t>
      </w:r>
      <w:r w:rsidRPr="006D0679">
        <w:t xml:space="preserve">. Begin at the designated time even if course participants have not returned. Make sure all training team members return promptly from breaks. </w:t>
      </w:r>
      <w:r w:rsidRPr="006D0679">
        <w:br/>
      </w:r>
      <w:r>
        <w:t>If the facilitators fail to keep tight control of breaks, the time taken during breaks will keep increasing.</w:t>
      </w:r>
    </w:p>
    <w:p w:rsidR="006D0679" w:rsidRDefault="006D0679" w:rsidP="006D0679">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3"/>
        <w:gridCol w:w="644"/>
        <w:gridCol w:w="646"/>
        <w:gridCol w:w="643"/>
      </w:tblGrid>
      <w:tr w:rsidR="00C879A3" w:rsidRPr="00F61D07" w:rsidTr="2AC09063">
        <w:trPr>
          <w:trHeight w:val="432"/>
        </w:trPr>
        <w:tc>
          <w:tcPr>
            <w:tcW w:w="3968" w:type="pct"/>
            <w:shd w:val="clear" w:color="auto" w:fill="DDDDDD"/>
            <w:vAlign w:val="center"/>
          </w:tcPr>
          <w:p w:rsidR="00C879A3" w:rsidRPr="00D4655D" w:rsidRDefault="00C879A3" w:rsidP="00031947">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25</w:t>
            </w:r>
            <w:r w:rsidR="002B0E21">
              <w:rPr>
                <w:noProof/>
              </w:rPr>
              <w:fldChar w:fldCharType="end"/>
            </w:r>
            <w:r>
              <w:rPr>
                <w:noProof/>
              </w:rPr>
              <w:t xml:space="preserve"> </w:t>
            </w:r>
            <w:r w:rsidR="00031947">
              <w:t>Managing Challenging Participants</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2AC09063">
        <w:tc>
          <w:tcPr>
            <w:tcW w:w="5000" w:type="pct"/>
            <w:gridSpan w:val="4"/>
            <w:shd w:val="clear" w:color="auto" w:fill="EAEAEA"/>
            <w:tcMar>
              <w:left w:w="72" w:type="dxa"/>
              <w:right w:w="72" w:type="dxa"/>
            </w:tcMar>
          </w:tcPr>
          <w:p w:rsidR="00031947" w:rsidRDefault="00031947" w:rsidP="00031947">
            <w:pPr>
              <w:pStyle w:val="ATASlideFacNoteLevel01"/>
              <w:numPr>
                <w:ilvl w:val="0"/>
                <w:numId w:val="2"/>
              </w:numPr>
              <w:ind w:hanging="288"/>
            </w:pPr>
            <w:r>
              <w:t>Prevent problems by establishing relationships</w:t>
            </w:r>
          </w:p>
          <w:p w:rsidR="00031947" w:rsidRDefault="00031947" w:rsidP="00031947">
            <w:pPr>
              <w:pStyle w:val="ATASlideFacNoteLevel01"/>
              <w:numPr>
                <w:ilvl w:val="0"/>
                <w:numId w:val="2"/>
              </w:numPr>
              <w:ind w:hanging="288"/>
            </w:pPr>
            <w:r>
              <w:t>Take action before others get frustrated by</w:t>
            </w:r>
          </w:p>
          <w:p w:rsidR="00031947" w:rsidRPr="00F24EC1" w:rsidRDefault="00031947" w:rsidP="00031947">
            <w:pPr>
              <w:pStyle w:val="ATASlideFacNoteLevel02"/>
              <w:numPr>
                <w:ilvl w:val="0"/>
                <w:numId w:val="3"/>
              </w:numPr>
              <w:ind w:left="648" w:hanging="288"/>
            </w:pPr>
            <w:r>
              <w:t xml:space="preserve">Determining the potential reasons for the behaviors </w:t>
            </w:r>
          </w:p>
          <w:p w:rsidR="00031947" w:rsidRPr="00F24EC1" w:rsidRDefault="00031947" w:rsidP="00031947">
            <w:pPr>
              <w:pStyle w:val="ATASlideFacNoteLevel02"/>
              <w:numPr>
                <w:ilvl w:val="0"/>
                <w:numId w:val="3"/>
              </w:numPr>
              <w:ind w:left="648" w:hanging="288"/>
            </w:pPr>
            <w:r w:rsidRPr="00F24EC1">
              <w:t>Talking to the individual privately</w:t>
            </w:r>
          </w:p>
          <w:p w:rsidR="00C879A3" w:rsidRPr="00B7142E" w:rsidRDefault="00031947" w:rsidP="00031947">
            <w:pPr>
              <w:pStyle w:val="ATABulletLevel02BodySlide"/>
            </w:pPr>
            <w:r w:rsidRPr="00F24EC1">
              <w:t>Taking actions that are fair</w:t>
            </w:r>
          </w:p>
        </w:tc>
      </w:tr>
      <w:tr w:rsidR="00C879A3" w:rsidRPr="00F61D07" w:rsidTr="2AC09063">
        <w:tc>
          <w:tcPr>
            <w:tcW w:w="5000" w:type="pct"/>
            <w:gridSpan w:val="4"/>
            <w:shd w:val="clear" w:color="auto" w:fill="EAEAEA"/>
            <w:vAlign w:val="center"/>
          </w:tcPr>
          <w:p w:rsidR="00C879A3" w:rsidRPr="00D55EF9" w:rsidRDefault="00C879A3" w:rsidP="00FB581E">
            <w:pPr>
              <w:pStyle w:val="ATAGraphicDescription"/>
              <w:rPr>
                <w:color w:val="000000" w:themeColor="text1"/>
              </w:rPr>
            </w:pPr>
            <w:r w:rsidRPr="0020077B">
              <w:t xml:space="preserve">Graphic Description: </w:t>
            </w:r>
            <w:r w:rsidR="00FB581E">
              <w:t>No g</w:t>
            </w:r>
            <w:r>
              <w:t xml:space="preserve">raphic </w:t>
            </w:r>
          </w:p>
        </w:tc>
      </w:tr>
    </w:tbl>
    <w:p w:rsidR="00C879A3" w:rsidRDefault="00C879A3" w:rsidP="00C879A3">
      <w:pPr>
        <w:pStyle w:val="ATABody"/>
      </w:pPr>
    </w:p>
    <w:p w:rsidR="00031947" w:rsidRDefault="00031947" w:rsidP="00031947">
      <w:pPr>
        <w:pStyle w:val="ATASlideFacNoteLevel01"/>
        <w:numPr>
          <w:ilvl w:val="0"/>
          <w:numId w:val="2"/>
        </w:numPr>
        <w:ind w:hanging="288"/>
      </w:pPr>
      <w:r>
        <w:t xml:space="preserve">Emphasize that dealing with difficult course participants is </w:t>
      </w:r>
      <w:r w:rsidRPr="00BD287B">
        <w:rPr>
          <w:u w:val="single"/>
        </w:rPr>
        <w:t xml:space="preserve">not </w:t>
      </w:r>
      <w:r>
        <w:t>common. Tell the participants that most participants are supportive and want you to succeed.</w:t>
      </w:r>
    </w:p>
    <w:p w:rsidR="00031947" w:rsidRDefault="00031947" w:rsidP="00031947">
      <w:pPr>
        <w:pStyle w:val="ATASlideFacNoteLevel01"/>
        <w:numPr>
          <w:ilvl w:val="0"/>
          <w:numId w:val="2"/>
        </w:numPr>
        <w:ind w:hanging="288"/>
      </w:pPr>
      <w:r>
        <w:t xml:space="preserve">Explain that the best way to prevent problems with participants is to establish a connection with each participant before the training begins. </w:t>
      </w:r>
    </w:p>
    <w:p w:rsidR="00031947" w:rsidRPr="00031947" w:rsidRDefault="00031947" w:rsidP="00031947">
      <w:pPr>
        <w:pStyle w:val="ATASlideFacNoteLevel01"/>
        <w:numPr>
          <w:ilvl w:val="0"/>
          <w:numId w:val="2"/>
        </w:numPr>
        <w:ind w:hanging="288"/>
      </w:pPr>
      <w:r w:rsidRPr="00140C06">
        <w:rPr>
          <w:rFonts w:cs="Arial"/>
        </w:rPr>
        <w:t>When resolving problems:</w:t>
      </w:r>
    </w:p>
    <w:p w:rsidR="00031947" w:rsidRPr="00140C06" w:rsidRDefault="00031947" w:rsidP="00031947">
      <w:pPr>
        <w:pStyle w:val="ATABulletLevel02BodySlide"/>
      </w:pPr>
      <w:r w:rsidRPr="00140C06">
        <w:t>Do</w:t>
      </w:r>
      <w:r>
        <w:t xml:space="preserve"> </w:t>
      </w:r>
      <w:r w:rsidRPr="00140C06">
        <w:t>n</w:t>
      </w:r>
      <w:r>
        <w:t>o</w:t>
      </w:r>
      <w:r w:rsidRPr="00140C06">
        <w:t>t compromise the individual’s self-esteem.</w:t>
      </w:r>
      <w:r>
        <w:t xml:space="preserve"> </w:t>
      </w:r>
    </w:p>
    <w:p w:rsidR="00031947" w:rsidRDefault="00031947" w:rsidP="00031947">
      <w:pPr>
        <w:pStyle w:val="ATABulletLevel02BodySlide"/>
      </w:pPr>
      <w:r w:rsidRPr="00140C06">
        <w:t>Take acti</w:t>
      </w:r>
      <w:r w:rsidR="004137B5">
        <w:t>on before others get frustrated</w:t>
      </w:r>
      <w:r w:rsidRPr="00140C06">
        <w:t xml:space="preserve"> but not so soon that you discourage debate and interaction.</w:t>
      </w:r>
    </w:p>
    <w:p w:rsidR="00031947" w:rsidRDefault="00031947" w:rsidP="00031947">
      <w:pPr>
        <w:pStyle w:val="ATABulletLevel02BodySlide"/>
      </w:pPr>
      <w:r>
        <w:t xml:space="preserve">Understand the potential reasons for the behaviors. </w:t>
      </w:r>
    </w:p>
    <w:p w:rsidR="00031947" w:rsidRDefault="00031947" w:rsidP="00031947">
      <w:pPr>
        <w:pStyle w:val="ATABulletLevel02BodySlide"/>
      </w:pPr>
      <w:r>
        <w:t>Make sure others will view your actions as fair and reasoned.</w:t>
      </w:r>
    </w:p>
    <w:p w:rsidR="00031947" w:rsidRDefault="00031947" w:rsidP="00031947">
      <w:pPr>
        <w:pStyle w:val="ATABulletLevel02BodySlide"/>
      </w:pPr>
      <w:r w:rsidRPr="000C0369">
        <w:t xml:space="preserve">Use your paraphrasing skills to help </w:t>
      </w:r>
      <w:r>
        <w:t>p</w:t>
      </w:r>
      <w:r w:rsidRPr="000C0369">
        <w:t>reserve a positive learning climate</w:t>
      </w:r>
      <w:r>
        <w:t>.</w:t>
      </w:r>
    </w:p>
    <w:p w:rsidR="00C879A3" w:rsidRDefault="00C879A3"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F61D07" w:rsidTr="007A08E4">
        <w:trPr>
          <w:trHeight w:val="432"/>
        </w:trPr>
        <w:tc>
          <w:tcPr>
            <w:tcW w:w="3967" w:type="pct"/>
            <w:shd w:val="clear" w:color="auto" w:fill="DDDDDD"/>
            <w:vAlign w:val="center"/>
          </w:tcPr>
          <w:p w:rsidR="00C879A3" w:rsidRPr="00D4655D" w:rsidRDefault="00C879A3" w:rsidP="00E669D6">
            <w:pPr>
              <w:pStyle w:val="ATASlideNoteHeading"/>
            </w:pPr>
            <w:r w:rsidRPr="00AA3B58">
              <w:lastRenderedPageBreak/>
              <w:t>Slide</w:t>
            </w:r>
            <w:r>
              <w:t xml:space="preserve"> </w:t>
            </w:r>
            <w:r w:rsidR="002B0E21">
              <w:fldChar w:fldCharType="begin"/>
            </w:r>
            <w:r w:rsidR="00DF5FF1">
              <w:instrText xml:space="preserve"> SEQ ataslide \s </w:instrText>
            </w:r>
            <w:r w:rsidR="002B0E21">
              <w:fldChar w:fldCharType="separate"/>
            </w:r>
            <w:r w:rsidR="002F3CCD">
              <w:rPr>
                <w:noProof/>
              </w:rPr>
              <w:t>26</w:t>
            </w:r>
            <w:r w:rsidR="002B0E21">
              <w:rPr>
                <w:noProof/>
              </w:rPr>
              <w:fldChar w:fldCharType="end"/>
            </w:r>
            <w:r>
              <w:rPr>
                <w:noProof/>
              </w:rPr>
              <w:t xml:space="preserve"> </w:t>
            </w:r>
            <w:r w:rsidR="00031947">
              <w:t>Managing Challenging Participants Activity (</w:t>
            </w:r>
            <w:r w:rsidR="002F0BAF">
              <w:t>Workbook</w:t>
            </w:r>
            <w:r w:rsidR="00031947">
              <w:t xml:space="preserve"> 4.</w:t>
            </w:r>
            <w:r w:rsidR="00E669D6">
              <w:t>5</w:t>
            </w:r>
            <w:r w:rsidR="00031947">
              <w:t>)</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2F0BAF" w:rsidP="007A08E4">
            <w:pPr>
              <w:jc w:val="center"/>
            </w:pPr>
            <w:r>
              <w:rPr>
                <w:noProof/>
              </w:rPr>
              <w:drawing>
                <wp:inline distT="0" distB="0" distL="0" distR="0">
                  <wp:extent cx="274320" cy="274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74320" cy="274320"/>
                          </a:xfrm>
                          <a:prstGeom prst="rect">
                            <a:avLst/>
                          </a:prstGeom>
                        </pic:spPr>
                      </pic:pic>
                    </a:graphicData>
                  </a:graphic>
                </wp:inline>
              </w:drawing>
            </w:r>
          </w:p>
        </w:tc>
      </w:tr>
      <w:tr w:rsidR="00C879A3" w:rsidRPr="00F61D07" w:rsidTr="007A08E4">
        <w:tc>
          <w:tcPr>
            <w:tcW w:w="5000" w:type="pct"/>
            <w:gridSpan w:val="4"/>
            <w:shd w:val="clear" w:color="auto" w:fill="EAEAEA"/>
            <w:tcMar>
              <w:left w:w="72" w:type="dxa"/>
              <w:right w:w="72" w:type="dxa"/>
            </w:tcMar>
          </w:tcPr>
          <w:p w:rsidR="00031947" w:rsidRDefault="00031947" w:rsidP="00031947">
            <w:pPr>
              <w:pStyle w:val="ATABulletLevel01BodySlide"/>
            </w:pPr>
            <w:r>
              <w:t xml:space="preserve">Purpose: to </w:t>
            </w:r>
            <w:r w:rsidR="0014096A">
              <w:t>identify strategies for managing challenging participants</w:t>
            </w:r>
          </w:p>
          <w:p w:rsidR="00031947" w:rsidRPr="00A968CA" w:rsidRDefault="00031947" w:rsidP="00031947">
            <w:pPr>
              <w:pStyle w:val="ATABulletLevel02BodySlide"/>
            </w:pPr>
            <w:r>
              <w:t xml:space="preserve">Duration </w:t>
            </w:r>
            <w:r w:rsidR="0014096A" w:rsidRPr="0014096A">
              <w:t>15</w:t>
            </w:r>
            <w:r w:rsidRPr="0014096A">
              <w:t xml:space="preserve"> minutes (</w:t>
            </w:r>
            <w:r w:rsidR="0014096A" w:rsidRPr="0014096A">
              <w:t>5</w:t>
            </w:r>
            <w:r w:rsidRPr="0014096A">
              <w:t>-prepar</w:t>
            </w:r>
            <w:r w:rsidR="00800AC0">
              <w:t>a</w:t>
            </w:r>
            <w:r w:rsidRPr="0014096A">
              <w:t xml:space="preserve">tion; </w:t>
            </w:r>
            <w:r w:rsidR="0014096A" w:rsidRPr="0014096A">
              <w:t>10</w:t>
            </w:r>
            <w:r w:rsidRPr="0014096A">
              <w:t>-</w:t>
            </w:r>
            <w:r w:rsidR="0014096A" w:rsidRPr="0014096A">
              <w:t>discussion</w:t>
            </w:r>
            <w:r w:rsidRPr="0014096A">
              <w:t>)</w:t>
            </w:r>
            <w:r w:rsidR="0014096A">
              <w:t xml:space="preserve"> </w:t>
            </w:r>
          </w:p>
          <w:p w:rsidR="00031947" w:rsidRDefault="00031947" w:rsidP="00031947">
            <w:pPr>
              <w:pStyle w:val="ATABulletLevel02BodySlide"/>
            </w:pPr>
            <w:r>
              <w:t xml:space="preserve">Group: </w:t>
            </w:r>
            <w:r w:rsidR="0014096A">
              <w:t>Individual</w:t>
            </w:r>
          </w:p>
          <w:p w:rsidR="00C879A3" w:rsidRPr="00B7142E" w:rsidRDefault="00031947" w:rsidP="00031947">
            <w:pPr>
              <w:pStyle w:val="ATABulletLevel02BodySlide"/>
            </w:pPr>
            <w:r>
              <w:t>Debrief: Large group discussion</w:t>
            </w:r>
          </w:p>
        </w:tc>
      </w:tr>
      <w:tr w:rsidR="00C879A3" w:rsidRPr="00F61D07" w:rsidTr="007A08E4">
        <w:tc>
          <w:tcPr>
            <w:tcW w:w="5000" w:type="pct"/>
            <w:gridSpan w:val="4"/>
            <w:shd w:val="clear" w:color="auto" w:fill="EAEAEA"/>
            <w:vAlign w:val="center"/>
          </w:tcPr>
          <w:p w:rsidR="00C879A3" w:rsidRPr="00D55EF9" w:rsidRDefault="00C879A3" w:rsidP="00EF7192">
            <w:pPr>
              <w:pStyle w:val="ATAGraphicDescription"/>
              <w:rPr>
                <w:color w:val="000000" w:themeColor="text1"/>
              </w:rPr>
            </w:pPr>
            <w:r w:rsidRPr="0020077B">
              <w:t xml:space="preserve">Graphic Description: </w:t>
            </w:r>
            <w:r w:rsidR="00EF7192">
              <w:t>No g</w:t>
            </w:r>
            <w:r>
              <w:t xml:space="preserve">raphic </w:t>
            </w:r>
          </w:p>
        </w:tc>
      </w:tr>
    </w:tbl>
    <w:p w:rsidR="00C879A3" w:rsidRDefault="00C879A3" w:rsidP="00C879A3">
      <w:pPr>
        <w:pStyle w:val="ATABody"/>
      </w:pPr>
    </w:p>
    <w:p w:rsidR="00031947" w:rsidRDefault="00031947" w:rsidP="00031947">
      <w:pPr>
        <w:pStyle w:val="ATASlideFacNoteLevel01"/>
        <w:numPr>
          <w:ilvl w:val="0"/>
          <w:numId w:val="2"/>
        </w:numPr>
        <w:ind w:hanging="288"/>
      </w:pPr>
      <w:r>
        <w:t xml:space="preserve">Present the following scenario to the class: </w:t>
      </w:r>
    </w:p>
    <w:p w:rsidR="00031947" w:rsidRDefault="00031947" w:rsidP="00031947">
      <w:pPr>
        <w:pStyle w:val="ATABulletLevel02BodySlide"/>
      </w:pPr>
      <w:r w:rsidRPr="000A522C">
        <w:t xml:space="preserve">One participant is very informed about the topic you are presenting. As a result, this individual is overly aggressive in sharing information and is not allowing </w:t>
      </w:r>
      <w:r>
        <w:t xml:space="preserve">others to participate. </w:t>
      </w:r>
    </w:p>
    <w:p w:rsidR="00031947" w:rsidRDefault="00031947" w:rsidP="00031947">
      <w:pPr>
        <w:pStyle w:val="ATASlideFacNoteLevel01"/>
        <w:numPr>
          <w:ilvl w:val="0"/>
          <w:numId w:val="2"/>
        </w:numPr>
        <w:ind w:hanging="288"/>
      </w:pPr>
      <w:r>
        <w:t xml:space="preserve">Refer the participants to </w:t>
      </w:r>
      <w:hyperlink r:id="rId28" w:history="1">
        <w:r w:rsidR="002F0BAF" w:rsidRPr="00736E39">
          <w:rPr>
            <w:rStyle w:val="Hyperlink"/>
            <w:b/>
          </w:rPr>
          <w:t>Workbook</w:t>
        </w:r>
        <w:r w:rsidRPr="00736E39">
          <w:rPr>
            <w:rStyle w:val="Hyperlink"/>
            <w:b/>
          </w:rPr>
          <w:t xml:space="preserve"> 4.</w:t>
        </w:r>
        <w:r w:rsidR="00E669D6" w:rsidRPr="00736E39">
          <w:rPr>
            <w:rStyle w:val="Hyperlink"/>
            <w:b/>
          </w:rPr>
          <w:t>5</w:t>
        </w:r>
        <w:r w:rsidRPr="00736E39">
          <w:rPr>
            <w:rStyle w:val="Hyperlink"/>
            <w:b/>
          </w:rPr>
          <w:t xml:space="preserve"> Managing Challenging Participants Activity</w:t>
        </w:r>
      </w:hyperlink>
      <w:r>
        <w:t xml:space="preserve"> and have them review the suggested strategies for dealing with challenging participants. </w:t>
      </w:r>
    </w:p>
    <w:p w:rsidR="00031947" w:rsidRDefault="00031947" w:rsidP="00031947">
      <w:pPr>
        <w:pStyle w:val="ATASlideFacNoteLevel01"/>
        <w:numPr>
          <w:ilvl w:val="0"/>
          <w:numId w:val="2"/>
        </w:numPr>
        <w:ind w:hanging="288"/>
      </w:pPr>
      <w:r>
        <w:t>Have course participants work individually to determine how they would address the situation outlined in the scenario.</w:t>
      </w:r>
    </w:p>
    <w:p w:rsidR="00031947" w:rsidRDefault="00031947" w:rsidP="00031947">
      <w:pPr>
        <w:pStyle w:val="ATASlideFacNoteLevel01"/>
        <w:numPr>
          <w:ilvl w:val="0"/>
          <w:numId w:val="2"/>
        </w:numPr>
        <w:ind w:hanging="288"/>
      </w:pPr>
      <w:r>
        <w:t>Ask the participants what method they would choose to respond to the student in the scenario.</w:t>
      </w:r>
    </w:p>
    <w:p w:rsidR="00031947" w:rsidRPr="00A133AA" w:rsidRDefault="00031947" w:rsidP="00031947">
      <w:pPr>
        <w:pStyle w:val="ATASlideFacNoteLevel01"/>
        <w:numPr>
          <w:ilvl w:val="0"/>
          <w:numId w:val="2"/>
        </w:numPr>
        <w:ind w:hanging="288"/>
      </w:pPr>
      <w:r>
        <w:t xml:space="preserve">Respond to the participants’ responses. </w:t>
      </w:r>
      <w:r w:rsidRPr="001356F8">
        <w:t>If not mentioned by the participants</w:t>
      </w:r>
      <w:r>
        <w:t>,</w:t>
      </w:r>
      <w:r w:rsidRPr="001356F8">
        <w:t xml:space="preserve"> </w:t>
      </w:r>
      <w:r w:rsidRPr="00031947">
        <w:rPr>
          <w:rStyle w:val="ATAAnswers"/>
        </w:rPr>
        <w:t xml:space="preserve">explain that the optimal strategy is to use a redirecting technique by saying, “You’ve provided us with valuable input. Let’s see what others think.” </w:t>
      </w:r>
    </w:p>
    <w:p w:rsidR="00031947" w:rsidRDefault="00031947" w:rsidP="00031947">
      <w:pPr>
        <w:pStyle w:val="ATASlideFacNoteLevel01"/>
        <w:numPr>
          <w:ilvl w:val="0"/>
          <w:numId w:val="2"/>
        </w:numPr>
        <w:ind w:hanging="288"/>
      </w:pPr>
      <w:r>
        <w:t>Summarize the activity by noting that overbearing course participants:</w:t>
      </w:r>
    </w:p>
    <w:p w:rsidR="00031947" w:rsidRPr="00F24EC1" w:rsidRDefault="00031947" w:rsidP="00031947">
      <w:pPr>
        <w:pStyle w:val="ATASlideFacNoteLevel02"/>
        <w:numPr>
          <w:ilvl w:val="0"/>
          <w:numId w:val="3"/>
        </w:numPr>
        <w:ind w:left="648" w:hanging="288"/>
      </w:pPr>
      <w:r w:rsidRPr="00F24EC1">
        <w:t>May be well informed a</w:t>
      </w:r>
      <w:r w:rsidR="00800AC0">
        <w:t>nd anxious to share information</w:t>
      </w:r>
    </w:p>
    <w:p w:rsidR="00031947" w:rsidRPr="00F24EC1" w:rsidRDefault="00800AC0" w:rsidP="00031947">
      <w:pPr>
        <w:pStyle w:val="ATASlideFacNoteLevel02"/>
        <w:numPr>
          <w:ilvl w:val="0"/>
          <w:numId w:val="3"/>
        </w:numPr>
        <w:ind w:left="648" w:hanging="288"/>
      </w:pPr>
      <w:r>
        <w:t>May be naturally talkative</w:t>
      </w:r>
    </w:p>
    <w:p w:rsidR="00031947" w:rsidRPr="00F24EC1" w:rsidRDefault="00031947" w:rsidP="00031947">
      <w:pPr>
        <w:pStyle w:val="ATASlideFacNoteLevel02"/>
        <w:numPr>
          <w:ilvl w:val="0"/>
          <w:numId w:val="3"/>
        </w:numPr>
        <w:ind w:left="648" w:hanging="288"/>
      </w:pPr>
      <w:r w:rsidRPr="00F24EC1">
        <w:t>May feel defensiv</w:t>
      </w:r>
      <w:r w:rsidR="00800AC0">
        <w:t>e</w:t>
      </w:r>
    </w:p>
    <w:p w:rsidR="00031947" w:rsidRDefault="00031947" w:rsidP="00031947">
      <w:pPr>
        <w:pStyle w:val="ATASlideFacNoteLevel01"/>
        <w:numPr>
          <w:ilvl w:val="0"/>
          <w:numId w:val="2"/>
        </w:numPr>
        <w:ind w:hanging="288"/>
      </w:pPr>
      <w:r>
        <w:t>Explain that when dealing with overbearing participants, try:</w:t>
      </w:r>
    </w:p>
    <w:p w:rsidR="00031947" w:rsidRPr="00FD1079" w:rsidRDefault="00031947" w:rsidP="00031947">
      <w:pPr>
        <w:pStyle w:val="ATABodyBulletLevel02"/>
        <w:numPr>
          <w:ilvl w:val="0"/>
          <w:numId w:val="10"/>
        </w:numPr>
        <w:ind w:right="72"/>
      </w:pPr>
      <w:r w:rsidRPr="00FD1079">
        <w:t>Not to embarrass anyone or be sarcastic—</w:t>
      </w:r>
      <w:r w:rsidR="00800AC0">
        <w:t>you may need their skills later</w:t>
      </w:r>
    </w:p>
    <w:p w:rsidR="00031947" w:rsidRPr="00FD1079" w:rsidRDefault="00031947" w:rsidP="00031947">
      <w:pPr>
        <w:pStyle w:val="ATABodyBulletLevel02"/>
        <w:numPr>
          <w:ilvl w:val="0"/>
          <w:numId w:val="10"/>
        </w:numPr>
        <w:ind w:right="72"/>
      </w:pPr>
      <w:r w:rsidRPr="00FD1079">
        <w:t>To redirect attention to the rest of the group by saying, “I appreciate your enthusiasm and your comments. Let’s see w</w:t>
      </w:r>
      <w:r w:rsidR="00800AC0">
        <w:t>hat others think.</w:t>
      </w:r>
      <w:r w:rsidRPr="00FD1079">
        <w:t>”</w:t>
      </w:r>
    </w:p>
    <w:p w:rsidR="00031947" w:rsidRDefault="00031947" w:rsidP="00031947">
      <w:pPr>
        <w:pStyle w:val="ATABulletLevel02BodySlide"/>
        <w:numPr>
          <w:ilvl w:val="0"/>
          <w:numId w:val="0"/>
        </w:numPr>
        <w:ind w:left="648"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F61D07" w:rsidTr="007A08E4">
        <w:trPr>
          <w:trHeight w:val="432"/>
        </w:trPr>
        <w:tc>
          <w:tcPr>
            <w:tcW w:w="3967" w:type="pct"/>
            <w:shd w:val="clear" w:color="auto" w:fill="DDDDDD"/>
            <w:vAlign w:val="center"/>
          </w:tcPr>
          <w:p w:rsidR="00C879A3" w:rsidRPr="00D4655D" w:rsidRDefault="00C879A3" w:rsidP="00031947">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27</w:t>
            </w:r>
            <w:r w:rsidR="002B0E21">
              <w:rPr>
                <w:noProof/>
              </w:rPr>
              <w:fldChar w:fldCharType="end"/>
            </w:r>
            <w:r>
              <w:rPr>
                <w:noProof/>
              </w:rPr>
              <w:t xml:space="preserve"> </w:t>
            </w:r>
            <w:r w:rsidR="00031947">
              <w:t>Assessing Learning</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007A08E4">
        <w:tc>
          <w:tcPr>
            <w:tcW w:w="5000" w:type="pct"/>
            <w:gridSpan w:val="4"/>
            <w:shd w:val="clear" w:color="auto" w:fill="EAEAEA"/>
            <w:tcMar>
              <w:left w:w="72" w:type="dxa"/>
              <w:right w:w="72" w:type="dxa"/>
            </w:tcMar>
          </w:tcPr>
          <w:p w:rsidR="00031947" w:rsidRPr="00CF6574" w:rsidRDefault="00031947" w:rsidP="00031947">
            <w:pPr>
              <w:pStyle w:val="ATABulletLevel01BodySlide"/>
            </w:pPr>
            <w:r w:rsidRPr="00CF6574">
              <w:t>Observe Participant Reactions</w:t>
            </w:r>
          </w:p>
          <w:p w:rsidR="00031947" w:rsidRPr="00CF6574" w:rsidRDefault="00031947" w:rsidP="00031947">
            <w:pPr>
              <w:pStyle w:val="ATABulletLevel01BodySlide"/>
            </w:pPr>
            <w:r w:rsidRPr="00CF6574">
              <w:t>Review Exercise Results</w:t>
            </w:r>
          </w:p>
          <w:p w:rsidR="00031947" w:rsidRPr="00CF6574" w:rsidRDefault="00031947" w:rsidP="00031947">
            <w:pPr>
              <w:pStyle w:val="ATABulletLevel01BodySlide"/>
            </w:pPr>
            <w:r w:rsidRPr="00CF6574">
              <w:t>Ask Questions</w:t>
            </w:r>
          </w:p>
          <w:p w:rsidR="00C879A3" w:rsidRPr="00B7142E" w:rsidRDefault="00031947" w:rsidP="00031947">
            <w:pPr>
              <w:pStyle w:val="ATABulletLevel01BodySlide"/>
            </w:pPr>
            <w:r w:rsidRPr="00CF6574">
              <w:t>Have Participants Teach Back</w:t>
            </w:r>
          </w:p>
        </w:tc>
      </w:tr>
      <w:tr w:rsidR="00C879A3" w:rsidRPr="00F61D07" w:rsidTr="007A08E4">
        <w:tc>
          <w:tcPr>
            <w:tcW w:w="5000" w:type="pct"/>
            <w:gridSpan w:val="4"/>
            <w:shd w:val="clear" w:color="auto" w:fill="EAEAEA"/>
            <w:vAlign w:val="center"/>
          </w:tcPr>
          <w:p w:rsidR="00C879A3" w:rsidRPr="00D55EF9" w:rsidRDefault="00C879A3" w:rsidP="00EF7192">
            <w:pPr>
              <w:pStyle w:val="ATAGraphicDescription"/>
              <w:rPr>
                <w:color w:val="000000" w:themeColor="text1"/>
              </w:rPr>
            </w:pPr>
            <w:r w:rsidRPr="0020077B">
              <w:t xml:space="preserve">Graphic Description: </w:t>
            </w:r>
            <w:r w:rsidR="00EF7192">
              <w:t xml:space="preserve">Participants clapping; Individual selecting answer; Facilitator selecting individual; Participant providing a </w:t>
            </w:r>
            <w:proofErr w:type="spellStart"/>
            <w:r w:rsidR="00EF7192">
              <w:t>TeachBack</w:t>
            </w:r>
            <w:proofErr w:type="spellEnd"/>
          </w:p>
        </w:tc>
      </w:tr>
    </w:tbl>
    <w:p w:rsidR="00C879A3" w:rsidRDefault="00C879A3" w:rsidP="00C879A3">
      <w:pPr>
        <w:pStyle w:val="ATABody"/>
      </w:pPr>
    </w:p>
    <w:p w:rsidR="00031947" w:rsidRDefault="00031947" w:rsidP="00031947">
      <w:pPr>
        <w:pStyle w:val="ATABulletLevel01BodySlide"/>
      </w:pPr>
      <w:r>
        <w:t xml:space="preserve">Explain that </w:t>
      </w:r>
      <w:r w:rsidR="00800AC0">
        <w:t>assessing whether</w:t>
      </w:r>
      <w:r>
        <w:t xml:space="preserve"> participants are learning and achieving the course objectives</w:t>
      </w:r>
      <w:r w:rsidR="00800AC0">
        <w:t xml:space="preserve"> is important</w:t>
      </w:r>
      <w:r>
        <w:t>. Assessment does not need to wait until the end of the course. Listed below are simple techniques for assessing learning:</w:t>
      </w:r>
    </w:p>
    <w:p w:rsidR="00031947" w:rsidRPr="00F90DCE" w:rsidRDefault="00031947" w:rsidP="00031947">
      <w:pPr>
        <w:pStyle w:val="ATABulletLevel02BodySlide"/>
      </w:pPr>
      <w:r w:rsidRPr="00F90DCE">
        <w:t>Observe Participant Reactions</w:t>
      </w:r>
      <w:r w:rsidR="00800AC0">
        <w:t>.</w:t>
      </w:r>
    </w:p>
    <w:p w:rsidR="00031947" w:rsidRPr="006C2305" w:rsidRDefault="00031947" w:rsidP="00031947">
      <w:pPr>
        <w:pStyle w:val="ATABulletLevel03BodySlide"/>
      </w:pPr>
      <w:r w:rsidRPr="006C2305">
        <w:lastRenderedPageBreak/>
        <w:t>Watch for nonverbal behaviors that indicate particip</w:t>
      </w:r>
      <w:r w:rsidR="00800AC0">
        <w:t>ants are confused or frustrated.</w:t>
      </w:r>
    </w:p>
    <w:p w:rsidR="00031947" w:rsidRDefault="00031947" w:rsidP="00031947">
      <w:pPr>
        <w:pStyle w:val="ATABulletLevel03BodySlide"/>
      </w:pPr>
      <w:r w:rsidRPr="006C2305">
        <w:t>Monitor</w:t>
      </w:r>
      <w:r>
        <w:t xml:space="preserve"> the overall ener</w:t>
      </w:r>
      <w:r w:rsidR="00800AC0">
        <w:t>gy level of course participants.</w:t>
      </w:r>
    </w:p>
    <w:p w:rsidR="00031947" w:rsidRPr="00F90DCE" w:rsidRDefault="00031947" w:rsidP="00031947">
      <w:pPr>
        <w:pStyle w:val="ATABulletLevel02BodySlide"/>
      </w:pPr>
      <w:r w:rsidRPr="00F90DCE">
        <w:t>Review Exercise Results</w:t>
      </w:r>
    </w:p>
    <w:p w:rsidR="00031947" w:rsidRDefault="00031947" w:rsidP="00031947">
      <w:pPr>
        <w:pStyle w:val="ATABulletLevel03BodySlide"/>
      </w:pPr>
      <w:r>
        <w:t>Check to make sure that participants have completed exercises correctly.</w:t>
      </w:r>
    </w:p>
    <w:p w:rsidR="00031947" w:rsidRDefault="00031947" w:rsidP="00031947">
      <w:pPr>
        <w:pStyle w:val="ATABulletLevel03BodySlide"/>
      </w:pPr>
      <w:r>
        <w:t xml:space="preserve">Monitor </w:t>
      </w:r>
      <w:r w:rsidR="00800AC0">
        <w:t>the time participants take</w:t>
      </w:r>
      <w:r>
        <w:t xml:space="preserve"> to complete exercises.</w:t>
      </w:r>
    </w:p>
    <w:p w:rsidR="00031947" w:rsidRDefault="00031947" w:rsidP="00031947">
      <w:pPr>
        <w:pStyle w:val="ATABulletLevel03BodySlide"/>
      </w:pPr>
      <w:r>
        <w:t>Make sure that you explain the reasons for the correct answers.</w:t>
      </w:r>
    </w:p>
    <w:p w:rsidR="00031947" w:rsidRDefault="00031947" w:rsidP="00031947">
      <w:pPr>
        <w:pStyle w:val="ATABulletLevel03BodySlide"/>
      </w:pPr>
      <w:r>
        <w:t>Review content areas that participants found confusing or difficult.</w:t>
      </w:r>
    </w:p>
    <w:p w:rsidR="00031947" w:rsidRPr="00F90DCE" w:rsidRDefault="00031947" w:rsidP="00031947">
      <w:pPr>
        <w:pStyle w:val="ATABulletLevel02BodySlide"/>
      </w:pPr>
      <w:r w:rsidRPr="00F90DCE">
        <w:t>Ask Questions</w:t>
      </w:r>
    </w:p>
    <w:p w:rsidR="00031947" w:rsidRDefault="00031947" w:rsidP="00031947">
      <w:pPr>
        <w:pStyle w:val="ATABulletLevel03BodySlide"/>
      </w:pPr>
      <w:r>
        <w:t>Ask questions throughout the presentation to assess learning.</w:t>
      </w:r>
    </w:p>
    <w:p w:rsidR="00031947" w:rsidRDefault="00031947" w:rsidP="00031947">
      <w:pPr>
        <w:pStyle w:val="ATABulletLevel03BodySlide"/>
      </w:pPr>
      <w:r>
        <w:t xml:space="preserve">Use questions that require course participants to apply what they learned (What If, Why, and How questions). </w:t>
      </w:r>
    </w:p>
    <w:p w:rsidR="00031947" w:rsidRPr="00F90DCE" w:rsidRDefault="00031947" w:rsidP="00031947">
      <w:pPr>
        <w:pStyle w:val="ATABulletLevel02BodySlide"/>
      </w:pPr>
      <w:r w:rsidRPr="00F90DCE">
        <w:t xml:space="preserve">Have </w:t>
      </w:r>
      <w:r>
        <w:t>Participants</w:t>
      </w:r>
      <w:r w:rsidRPr="00F90DCE">
        <w:t xml:space="preserve"> Present What They Learned</w:t>
      </w:r>
      <w:r>
        <w:t xml:space="preserve"> (</w:t>
      </w:r>
      <w:proofErr w:type="spellStart"/>
      <w:r>
        <w:t>TeachBacks</w:t>
      </w:r>
      <w:proofErr w:type="spellEnd"/>
      <w:r>
        <w:t>)</w:t>
      </w:r>
    </w:p>
    <w:p w:rsidR="00031947" w:rsidRDefault="00031947" w:rsidP="00031947">
      <w:pPr>
        <w:pStyle w:val="ATABulletLevel03BodySlide"/>
      </w:pPr>
      <w:r>
        <w:t>Ask participants to state in their own words what they have learned.</w:t>
      </w:r>
    </w:p>
    <w:p w:rsidR="00031947" w:rsidRDefault="00031947" w:rsidP="00031947">
      <w:pPr>
        <w:pStyle w:val="ATABulletLevel03BodySlide"/>
      </w:pPr>
      <w:r>
        <w:t>Have participants summarize the main points of the lesson.</w:t>
      </w:r>
    </w:p>
    <w:p w:rsidR="00031947" w:rsidRPr="00031947" w:rsidRDefault="00031947" w:rsidP="00031947"/>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3"/>
        <w:gridCol w:w="644"/>
        <w:gridCol w:w="646"/>
        <w:gridCol w:w="643"/>
      </w:tblGrid>
      <w:tr w:rsidR="00C879A3" w:rsidRPr="00F61D07" w:rsidTr="2AC09063">
        <w:trPr>
          <w:trHeight w:val="432"/>
        </w:trPr>
        <w:tc>
          <w:tcPr>
            <w:tcW w:w="3968" w:type="pct"/>
            <w:shd w:val="clear" w:color="auto" w:fill="DDDDDD"/>
            <w:vAlign w:val="center"/>
          </w:tcPr>
          <w:p w:rsidR="00C879A3" w:rsidRPr="00D4655D" w:rsidRDefault="00C879A3" w:rsidP="002A1C8A">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28</w:t>
            </w:r>
            <w:r w:rsidR="002B0E21">
              <w:rPr>
                <w:noProof/>
              </w:rPr>
              <w:fldChar w:fldCharType="end"/>
            </w:r>
            <w:r>
              <w:rPr>
                <w:noProof/>
              </w:rPr>
              <w:t xml:space="preserve"> </w:t>
            </w:r>
            <w:r w:rsidR="00031947">
              <w:t xml:space="preserve">Making Midcourse </w:t>
            </w:r>
            <w:r w:rsidR="002A1C8A" w:rsidRPr="00477AE8">
              <w:t>Assessments</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2AC09063">
        <w:tc>
          <w:tcPr>
            <w:tcW w:w="5000" w:type="pct"/>
            <w:gridSpan w:val="4"/>
            <w:shd w:val="clear" w:color="auto" w:fill="EAEAEA"/>
            <w:tcMar>
              <w:left w:w="72" w:type="dxa"/>
              <w:right w:w="72" w:type="dxa"/>
            </w:tcMar>
          </w:tcPr>
          <w:p w:rsidR="00031947" w:rsidRPr="00CF6574" w:rsidRDefault="00031947" w:rsidP="004813A2">
            <w:pPr>
              <w:pStyle w:val="ATABulletLevel01BodySlide"/>
            </w:pPr>
            <w:r>
              <w:t>Collect continuous feedback</w:t>
            </w:r>
          </w:p>
          <w:p w:rsidR="00C879A3" w:rsidRPr="00B7142E" w:rsidRDefault="00031947" w:rsidP="004813A2">
            <w:pPr>
              <w:pStyle w:val="ATABulletLevel01BodySlide"/>
            </w:pPr>
            <w:r w:rsidRPr="00CF6574">
              <w:t>Check that corrections will allow participants to achieve all objectives</w:t>
            </w:r>
          </w:p>
        </w:tc>
      </w:tr>
      <w:tr w:rsidR="00C879A3" w:rsidRPr="00F61D07" w:rsidTr="2AC09063">
        <w:tc>
          <w:tcPr>
            <w:tcW w:w="5000" w:type="pct"/>
            <w:gridSpan w:val="4"/>
            <w:shd w:val="clear" w:color="auto" w:fill="EAEAEA"/>
            <w:vAlign w:val="center"/>
          </w:tcPr>
          <w:p w:rsidR="00C879A3" w:rsidRPr="00D55EF9" w:rsidRDefault="00C879A3" w:rsidP="00983A99">
            <w:pPr>
              <w:pStyle w:val="ATAGraphicDescription"/>
              <w:rPr>
                <w:color w:val="000000" w:themeColor="text1"/>
              </w:rPr>
            </w:pPr>
            <w:r w:rsidRPr="0020077B">
              <w:t xml:space="preserve">Graphic Description: </w:t>
            </w:r>
            <w:r>
              <w:t xml:space="preserve">No </w:t>
            </w:r>
            <w:r w:rsidR="00983A99">
              <w:t>g</w:t>
            </w:r>
            <w:r>
              <w:t xml:space="preserve">raphic </w:t>
            </w:r>
          </w:p>
        </w:tc>
      </w:tr>
    </w:tbl>
    <w:p w:rsidR="00C879A3" w:rsidRDefault="00C879A3" w:rsidP="00C879A3">
      <w:pPr>
        <w:pStyle w:val="ATABody"/>
      </w:pPr>
    </w:p>
    <w:p w:rsidR="004813A2" w:rsidRPr="00CF6574" w:rsidRDefault="004813A2" w:rsidP="004813A2">
      <w:pPr>
        <w:pStyle w:val="ATASlideFacNoteLevel01"/>
        <w:numPr>
          <w:ilvl w:val="0"/>
          <w:numId w:val="2"/>
        </w:numPr>
        <w:ind w:hanging="288"/>
      </w:pPr>
      <w:r w:rsidRPr="00CF6574">
        <w:t>Explain that even a well-prepared trainer may need to make midcourse corrections.</w:t>
      </w:r>
    </w:p>
    <w:p w:rsidR="004813A2" w:rsidRDefault="004813A2" w:rsidP="004813A2">
      <w:pPr>
        <w:pStyle w:val="ATASlideFacNoteLevel01"/>
        <w:numPr>
          <w:ilvl w:val="0"/>
          <w:numId w:val="2"/>
        </w:numPr>
        <w:ind w:hanging="288"/>
      </w:pPr>
      <w:r w:rsidRPr="00CF6574">
        <w:t xml:space="preserve">Review the suggestions for making midcourse </w:t>
      </w:r>
      <w:r>
        <w:t>corrections</w:t>
      </w:r>
      <w:r w:rsidRPr="00CF6574">
        <w:t>. Emphasize that when making adjustments to a course:</w:t>
      </w:r>
    </w:p>
    <w:p w:rsidR="004813A2" w:rsidRDefault="004813A2" w:rsidP="004813A2">
      <w:pPr>
        <w:pStyle w:val="ATABulletLevel02BodySlide"/>
      </w:pPr>
      <w:r>
        <w:t>Collect continuous feedback from course participants.</w:t>
      </w:r>
    </w:p>
    <w:p w:rsidR="004813A2" w:rsidRDefault="004813A2" w:rsidP="004813A2">
      <w:pPr>
        <w:pStyle w:val="ATABulletLevel02BodySlide"/>
      </w:pPr>
      <w:r>
        <w:t>Use break times to reassess and adjust the schedule.</w:t>
      </w:r>
    </w:p>
    <w:p w:rsidR="004813A2" w:rsidRDefault="004813A2" w:rsidP="004813A2">
      <w:pPr>
        <w:pStyle w:val="ATABulletLevel02BodySlide"/>
      </w:pPr>
      <w:r>
        <w:t xml:space="preserve">Be creative if you start to run out of time. Avoid eliminating interactivity to save time! Try substituting a less time-consuming activity or referring the participants to where they can find supporting information not covered in the lecture. </w:t>
      </w:r>
    </w:p>
    <w:p w:rsidR="004813A2" w:rsidRDefault="004813A2" w:rsidP="004813A2">
      <w:pPr>
        <w:pStyle w:val="ATABulletLevel02BodySlide"/>
      </w:pPr>
      <w:r>
        <w:t>Check that your corrections will allow course participants to achieve all learning objectives.</w:t>
      </w:r>
    </w:p>
    <w:p w:rsidR="00C879A3" w:rsidRDefault="00C879A3"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F61D07" w:rsidTr="007A08E4">
        <w:trPr>
          <w:trHeight w:val="432"/>
        </w:trPr>
        <w:tc>
          <w:tcPr>
            <w:tcW w:w="3967" w:type="pct"/>
            <w:shd w:val="clear" w:color="auto" w:fill="DDDDDD"/>
            <w:vAlign w:val="center"/>
          </w:tcPr>
          <w:p w:rsidR="00C879A3" w:rsidRPr="00D4655D" w:rsidRDefault="00C879A3" w:rsidP="004813A2">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29</w:t>
            </w:r>
            <w:r w:rsidR="002B0E21">
              <w:rPr>
                <w:noProof/>
              </w:rPr>
              <w:fldChar w:fldCharType="end"/>
            </w:r>
            <w:r>
              <w:rPr>
                <w:noProof/>
              </w:rPr>
              <w:t xml:space="preserve"> </w:t>
            </w:r>
            <w:r w:rsidR="004813A2">
              <w:t>Using Evaluation Results</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007A08E4">
        <w:tc>
          <w:tcPr>
            <w:tcW w:w="5000" w:type="pct"/>
            <w:gridSpan w:val="4"/>
            <w:shd w:val="clear" w:color="auto" w:fill="EAEAEA"/>
            <w:tcMar>
              <w:left w:w="72" w:type="dxa"/>
              <w:right w:w="72" w:type="dxa"/>
            </w:tcMar>
          </w:tcPr>
          <w:p w:rsidR="004813A2" w:rsidRPr="00CF6574" w:rsidRDefault="004813A2" w:rsidP="004813A2">
            <w:pPr>
              <w:pStyle w:val="ATABulletLevel01BodySlide"/>
            </w:pPr>
            <w:r w:rsidRPr="00CF6574">
              <w:rPr>
                <w:b/>
              </w:rPr>
              <w:t xml:space="preserve">Training Goals: </w:t>
            </w:r>
            <w:r w:rsidRPr="00CF6574">
              <w:t>What did we set out to do?</w:t>
            </w:r>
          </w:p>
          <w:p w:rsidR="004813A2" w:rsidRPr="00CF6574" w:rsidRDefault="004813A2" w:rsidP="004813A2">
            <w:pPr>
              <w:pStyle w:val="ATABulletLevel01BodySlide"/>
            </w:pPr>
            <w:r w:rsidRPr="00CF6574">
              <w:rPr>
                <w:b/>
              </w:rPr>
              <w:t>Training Outcomes:</w:t>
            </w:r>
            <w:r w:rsidRPr="00CF6574">
              <w:t xml:space="preserve"> What actually happened?</w:t>
            </w:r>
          </w:p>
          <w:p w:rsidR="004813A2" w:rsidRPr="00CF6574" w:rsidRDefault="004813A2" w:rsidP="004813A2">
            <w:pPr>
              <w:pStyle w:val="ATABulletLevel01BodySlide"/>
            </w:pPr>
            <w:r w:rsidRPr="00CF6574">
              <w:rPr>
                <w:b/>
              </w:rPr>
              <w:t>Improvements:</w:t>
            </w:r>
            <w:r w:rsidRPr="00CF6574">
              <w:t xml:space="preserve"> What are we going to do better next time?</w:t>
            </w:r>
          </w:p>
          <w:p w:rsidR="00C879A3" w:rsidRPr="00B7142E" w:rsidRDefault="004813A2" w:rsidP="004813A2">
            <w:pPr>
              <w:pStyle w:val="ATABulletLevel01BodySlide"/>
            </w:pPr>
            <w:r w:rsidRPr="00CF6574">
              <w:rPr>
                <w:b/>
              </w:rPr>
              <w:t>Follow-Up Actions:</w:t>
            </w:r>
            <w:r w:rsidRPr="00CF6574">
              <w:t xml:space="preserve"> What follow-up actions are needed?</w:t>
            </w:r>
          </w:p>
        </w:tc>
      </w:tr>
      <w:tr w:rsidR="00C879A3" w:rsidRPr="00F61D07" w:rsidTr="007A08E4">
        <w:tc>
          <w:tcPr>
            <w:tcW w:w="5000" w:type="pct"/>
            <w:gridSpan w:val="4"/>
            <w:shd w:val="clear" w:color="auto" w:fill="EAEAEA"/>
            <w:vAlign w:val="center"/>
          </w:tcPr>
          <w:p w:rsidR="00C879A3" w:rsidRPr="00D55EF9" w:rsidRDefault="00C879A3" w:rsidP="001A193A">
            <w:pPr>
              <w:pStyle w:val="ATAGraphicDescription"/>
              <w:rPr>
                <w:color w:val="000000" w:themeColor="text1"/>
              </w:rPr>
            </w:pPr>
            <w:r w:rsidRPr="0020077B">
              <w:t xml:space="preserve">Graphic Description: </w:t>
            </w:r>
            <w:r w:rsidR="001A193A">
              <w:t>No graphic</w:t>
            </w:r>
          </w:p>
        </w:tc>
      </w:tr>
    </w:tbl>
    <w:p w:rsidR="00C879A3" w:rsidRDefault="00C879A3" w:rsidP="00C879A3">
      <w:pPr>
        <w:pStyle w:val="ATABody"/>
      </w:pPr>
    </w:p>
    <w:p w:rsidR="004813A2" w:rsidRDefault="004813A2" w:rsidP="004813A2">
      <w:pPr>
        <w:pStyle w:val="ATABulletLevel01BodySlide"/>
      </w:pPr>
      <w:r>
        <w:t xml:space="preserve">Explain that after completing a training course, </w:t>
      </w:r>
      <w:r w:rsidR="00800AC0">
        <w:t>trainers should conduct</w:t>
      </w:r>
      <w:r>
        <w:t xml:space="preserve"> an after-action review with the training team members. The purpose of this review is to improve future training sessions by answering the following questions:</w:t>
      </w:r>
    </w:p>
    <w:p w:rsidR="004813A2" w:rsidRDefault="004813A2" w:rsidP="004813A2">
      <w:pPr>
        <w:pStyle w:val="ATABulletLevel02BodySlide"/>
      </w:pPr>
      <w:r w:rsidRPr="00B00044">
        <w:rPr>
          <w:b/>
        </w:rPr>
        <w:t xml:space="preserve">Training Goals: </w:t>
      </w:r>
      <w:r>
        <w:t xml:space="preserve">What did we set out to do? </w:t>
      </w:r>
    </w:p>
    <w:p w:rsidR="004813A2" w:rsidRDefault="004813A2" w:rsidP="004813A2">
      <w:pPr>
        <w:pStyle w:val="ATABulletLevel02BodySlide"/>
      </w:pPr>
      <w:r w:rsidRPr="00B00044">
        <w:rPr>
          <w:b/>
        </w:rPr>
        <w:lastRenderedPageBreak/>
        <w:t xml:space="preserve">Training Outcomes: </w:t>
      </w:r>
      <w:r>
        <w:t>What actually happened?</w:t>
      </w:r>
    </w:p>
    <w:p w:rsidR="004813A2" w:rsidRDefault="004813A2" w:rsidP="004813A2">
      <w:pPr>
        <w:pStyle w:val="ATABulletLevel02BodySlide"/>
      </w:pPr>
      <w:r w:rsidRPr="00B00044">
        <w:rPr>
          <w:b/>
        </w:rPr>
        <w:t xml:space="preserve">Improvements: </w:t>
      </w:r>
      <w:r>
        <w:t>What are we going to do better next time?</w:t>
      </w:r>
    </w:p>
    <w:p w:rsidR="004813A2" w:rsidRDefault="004813A2" w:rsidP="004813A2">
      <w:pPr>
        <w:pStyle w:val="ATABulletLevel02BodySlide"/>
      </w:pPr>
      <w:r w:rsidRPr="00B00044">
        <w:rPr>
          <w:b/>
        </w:rPr>
        <w:t>Follow</w:t>
      </w:r>
      <w:r>
        <w:rPr>
          <w:b/>
        </w:rPr>
        <w:t>-U</w:t>
      </w:r>
      <w:r w:rsidRPr="00B00044">
        <w:rPr>
          <w:b/>
        </w:rPr>
        <w:t>p</w:t>
      </w:r>
      <w:r>
        <w:rPr>
          <w:b/>
        </w:rPr>
        <w:t xml:space="preserve"> Actions</w:t>
      </w:r>
      <w:r w:rsidRPr="00B00044">
        <w:rPr>
          <w:b/>
        </w:rPr>
        <w:t xml:space="preserve">: </w:t>
      </w:r>
      <w:r>
        <w:t>What follow-up actions are needed? Who is responsible?</w:t>
      </w:r>
    </w:p>
    <w:p w:rsidR="004813A2" w:rsidRPr="00CF6574" w:rsidRDefault="004813A2" w:rsidP="004813A2">
      <w:pPr>
        <w:pStyle w:val="ATASlideFacNoteLevel01"/>
        <w:numPr>
          <w:ilvl w:val="0"/>
          <w:numId w:val="2"/>
        </w:numPr>
        <w:ind w:hanging="288"/>
      </w:pPr>
      <w:r w:rsidRPr="00CF6574">
        <w:t>Ask the participants if they identify lessons learned after completing a training course.</w:t>
      </w:r>
    </w:p>
    <w:p w:rsidR="00C879A3" w:rsidRDefault="00C879A3" w:rsidP="002C5D82">
      <w:pPr>
        <w:pStyle w:val="ATABulletLevel01BodySlide"/>
        <w:numPr>
          <w:ilvl w:val="0"/>
          <w:numId w:val="0"/>
        </w:numPr>
        <w:ind w:left="360" w:hanging="288"/>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C879A3" w:rsidRPr="00F61D07" w:rsidTr="007A08E4">
        <w:trPr>
          <w:trHeight w:val="432"/>
        </w:trPr>
        <w:tc>
          <w:tcPr>
            <w:tcW w:w="3967" w:type="pct"/>
            <w:shd w:val="clear" w:color="auto" w:fill="DDDDDD"/>
            <w:vAlign w:val="center"/>
          </w:tcPr>
          <w:p w:rsidR="00C879A3" w:rsidRPr="00D4655D" w:rsidRDefault="00C879A3" w:rsidP="004813A2">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30</w:t>
            </w:r>
            <w:r w:rsidR="002B0E21">
              <w:rPr>
                <w:noProof/>
              </w:rPr>
              <w:fldChar w:fldCharType="end"/>
            </w:r>
            <w:r>
              <w:rPr>
                <w:noProof/>
              </w:rPr>
              <w:t xml:space="preserve"> </w:t>
            </w:r>
            <w:r w:rsidR="004813A2">
              <w:t>Key to Preparation: Practice</w:t>
            </w:r>
          </w:p>
        </w:tc>
        <w:tc>
          <w:tcPr>
            <w:tcW w:w="344" w:type="pct"/>
            <w:shd w:val="clear" w:color="auto" w:fill="DDDDDD"/>
            <w:vAlign w:val="center"/>
          </w:tcPr>
          <w:p w:rsidR="00C879A3" w:rsidRPr="005D57E5" w:rsidRDefault="00C879A3" w:rsidP="007A08E4"/>
        </w:tc>
        <w:tc>
          <w:tcPr>
            <w:tcW w:w="345" w:type="pct"/>
            <w:shd w:val="clear" w:color="auto" w:fill="DDDDDD"/>
            <w:vAlign w:val="center"/>
          </w:tcPr>
          <w:p w:rsidR="00C879A3" w:rsidRPr="00DF2552" w:rsidRDefault="00C879A3" w:rsidP="007A08E4">
            <w:pPr>
              <w:jc w:val="center"/>
            </w:pPr>
          </w:p>
        </w:tc>
        <w:tc>
          <w:tcPr>
            <w:tcW w:w="344" w:type="pct"/>
            <w:shd w:val="clear" w:color="auto" w:fill="DDDDDD"/>
            <w:vAlign w:val="center"/>
          </w:tcPr>
          <w:p w:rsidR="00C879A3" w:rsidRPr="005D57E5" w:rsidRDefault="00C879A3" w:rsidP="007A08E4">
            <w:pPr>
              <w:jc w:val="center"/>
            </w:pPr>
          </w:p>
        </w:tc>
      </w:tr>
      <w:tr w:rsidR="00C879A3" w:rsidRPr="00F61D07" w:rsidTr="007A08E4">
        <w:tc>
          <w:tcPr>
            <w:tcW w:w="5000" w:type="pct"/>
            <w:gridSpan w:val="4"/>
            <w:shd w:val="clear" w:color="auto" w:fill="EAEAEA"/>
            <w:tcMar>
              <w:left w:w="72" w:type="dxa"/>
              <w:right w:w="72" w:type="dxa"/>
            </w:tcMar>
          </w:tcPr>
          <w:p w:rsidR="004813A2" w:rsidRPr="00CF6574" w:rsidRDefault="004813A2" w:rsidP="004813A2">
            <w:pPr>
              <w:pStyle w:val="ATABulletLevel01BodySlide"/>
            </w:pPr>
            <w:r w:rsidRPr="00CF6574">
              <w:t xml:space="preserve">Knowing your subject builds confidence </w:t>
            </w:r>
          </w:p>
          <w:p w:rsidR="00C879A3" w:rsidRPr="00B7142E" w:rsidRDefault="004813A2" w:rsidP="004813A2">
            <w:pPr>
              <w:pStyle w:val="ATABulletLevel01BodySlide"/>
            </w:pPr>
            <w:r w:rsidRPr="00CF6574">
              <w:t>Practicing enables you to communicate that knowledge</w:t>
            </w:r>
          </w:p>
        </w:tc>
      </w:tr>
      <w:tr w:rsidR="00C879A3" w:rsidRPr="00F61D07" w:rsidTr="007A08E4">
        <w:tc>
          <w:tcPr>
            <w:tcW w:w="5000" w:type="pct"/>
            <w:gridSpan w:val="4"/>
            <w:shd w:val="clear" w:color="auto" w:fill="EAEAEA"/>
            <w:vAlign w:val="center"/>
          </w:tcPr>
          <w:p w:rsidR="00C879A3" w:rsidRPr="00D55EF9" w:rsidRDefault="00C879A3" w:rsidP="009A6426">
            <w:pPr>
              <w:pStyle w:val="ATAGraphicDescription"/>
              <w:rPr>
                <w:color w:val="000000" w:themeColor="text1"/>
              </w:rPr>
            </w:pPr>
            <w:r w:rsidRPr="0020077B">
              <w:t xml:space="preserve">Graphic Description: </w:t>
            </w:r>
            <w:r w:rsidR="009A6426">
              <w:t>Facilitator presenting to an empty room</w:t>
            </w:r>
          </w:p>
        </w:tc>
      </w:tr>
    </w:tbl>
    <w:p w:rsidR="00C879A3" w:rsidRDefault="00C879A3" w:rsidP="00C879A3">
      <w:pPr>
        <w:pStyle w:val="ATABody"/>
      </w:pPr>
    </w:p>
    <w:p w:rsidR="00C879A3" w:rsidRDefault="004813A2" w:rsidP="004813A2">
      <w:pPr>
        <w:pStyle w:val="ATABulletLevel01BodySlide"/>
      </w:pPr>
      <w:r>
        <w:t xml:space="preserve">Explain that </w:t>
      </w:r>
      <w:r w:rsidRPr="00CF6574">
        <w:t xml:space="preserve">the first offering </w:t>
      </w:r>
      <w:r>
        <w:t>of the training allows the participant</w:t>
      </w:r>
      <w:r w:rsidRPr="00CF6574">
        <w:t xml:space="preserve"> to practice and improve. Often, the first offering of a course serves as the rehearsal. If feasible, facilitators should rehearse the training before the first offering to experience that learning and improvement process.</w:t>
      </w:r>
    </w:p>
    <w:p w:rsidR="004813A2" w:rsidRDefault="004813A2" w:rsidP="004813A2">
      <w:pPr>
        <w:pStyle w:val="ATABulletLevel01BodySlide"/>
      </w:pPr>
      <w:r w:rsidRPr="00AE136F">
        <w:t xml:space="preserve">Rehearsing </w:t>
      </w:r>
      <w:r>
        <w:t>allows</w:t>
      </w:r>
      <w:r w:rsidRPr="00AE136F">
        <w:t xml:space="preserve"> </w:t>
      </w:r>
      <w:r>
        <w:t>the facilitator to:</w:t>
      </w:r>
    </w:p>
    <w:p w:rsidR="004813A2" w:rsidRPr="008D2879" w:rsidRDefault="004813A2" w:rsidP="004813A2">
      <w:pPr>
        <w:pStyle w:val="ATABulletLevel02BodySlide"/>
      </w:pPr>
      <w:r w:rsidRPr="008D2879">
        <w:t xml:space="preserve">Gain experience in conducting the training content before trying it </w:t>
      </w:r>
      <w:r w:rsidR="00800AC0">
        <w:t>with actual course participants</w:t>
      </w:r>
    </w:p>
    <w:p w:rsidR="004813A2" w:rsidRPr="008D2879" w:rsidRDefault="004813A2" w:rsidP="004813A2">
      <w:pPr>
        <w:pStyle w:val="ATABulletLevel02BodySlide"/>
      </w:pPr>
      <w:r w:rsidRPr="008D2879">
        <w:t>Ensure that transitions between topic</w:t>
      </w:r>
      <w:r w:rsidR="009A6426">
        <w:t>s</w:t>
      </w:r>
      <w:r w:rsidRPr="008D2879">
        <w:t xml:space="preserve"> </w:t>
      </w:r>
      <w:r w:rsidR="004B4ABD">
        <w:t xml:space="preserve">are </w:t>
      </w:r>
      <w:r w:rsidRPr="008D2879">
        <w:t>s</w:t>
      </w:r>
      <w:r w:rsidR="00800AC0">
        <w:t>mooth</w:t>
      </w:r>
      <w:r w:rsidRPr="008D2879">
        <w:t xml:space="preserve"> </w:t>
      </w:r>
    </w:p>
    <w:p w:rsidR="004813A2" w:rsidRPr="008D2879" w:rsidRDefault="004813A2" w:rsidP="004813A2">
      <w:pPr>
        <w:pStyle w:val="ATABulletLevel02BodySlide"/>
      </w:pPr>
      <w:r w:rsidRPr="008D2879">
        <w:t>F</w:t>
      </w:r>
      <w:r w:rsidR="00800AC0">
        <w:t>inalize logistical arrangements</w:t>
      </w:r>
    </w:p>
    <w:p w:rsidR="004813A2" w:rsidRDefault="00800AC0" w:rsidP="004813A2">
      <w:pPr>
        <w:pStyle w:val="ATABulletLevel02BodySlide"/>
      </w:pPr>
      <w:r>
        <w:t>Work out timing</w:t>
      </w:r>
    </w:p>
    <w:p w:rsidR="002C5D82" w:rsidRDefault="002C5D82" w:rsidP="002C5D82">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tblPr>
      <w:tblGrid>
        <w:gridCol w:w="8109"/>
        <w:gridCol w:w="1261"/>
      </w:tblGrid>
      <w:tr w:rsidR="002C5D82" w:rsidTr="003C212A">
        <w:trPr>
          <w:trHeight w:val="432"/>
        </w:trPr>
        <w:tc>
          <w:tcPr>
            <w:tcW w:w="8109" w:type="dxa"/>
            <w:shd w:val="clear" w:color="auto" w:fill="auto"/>
            <w:vAlign w:val="center"/>
          </w:tcPr>
          <w:p w:rsidR="002C5D82" w:rsidRPr="00EB497D" w:rsidRDefault="002C5D82" w:rsidP="003C212A">
            <w:pPr>
              <w:pStyle w:val="ATATopicHeading"/>
            </w:pPr>
            <w:r w:rsidRPr="00807F5D">
              <w:t>Topic</w:t>
            </w:r>
            <w:r w:rsidRPr="005C650F">
              <w:t xml:space="preserve">: </w:t>
            </w:r>
            <w:r>
              <w:t>Module Summary</w:t>
            </w:r>
          </w:p>
        </w:tc>
        <w:tc>
          <w:tcPr>
            <w:tcW w:w="1261" w:type="dxa"/>
            <w:shd w:val="clear" w:color="auto" w:fill="auto"/>
            <w:vAlign w:val="center"/>
          </w:tcPr>
          <w:p w:rsidR="002C5D82" w:rsidRPr="00EB497D" w:rsidRDefault="00FB7EC4" w:rsidP="003C212A">
            <w:pPr>
              <w:pStyle w:val="ATATopicTime"/>
            </w:pPr>
            <w:r>
              <w:t>5</w:t>
            </w:r>
            <w:r w:rsidR="002C5D82" w:rsidRPr="00EB497D">
              <w:t xml:space="preserve"> Minutes</w:t>
            </w:r>
          </w:p>
        </w:tc>
      </w:tr>
    </w:tbl>
    <w:p w:rsidR="002C5D82" w:rsidRDefault="002C5D82" w:rsidP="002C5D82">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tblPr>
      <w:tblGrid>
        <w:gridCol w:w="7432"/>
        <w:gridCol w:w="644"/>
        <w:gridCol w:w="646"/>
        <w:gridCol w:w="644"/>
      </w:tblGrid>
      <w:tr w:rsidR="002C5D82" w:rsidRPr="00F61D07" w:rsidTr="003C212A">
        <w:trPr>
          <w:trHeight w:val="432"/>
        </w:trPr>
        <w:tc>
          <w:tcPr>
            <w:tcW w:w="3967" w:type="pct"/>
            <w:shd w:val="clear" w:color="auto" w:fill="DDDDDD"/>
            <w:vAlign w:val="center"/>
          </w:tcPr>
          <w:p w:rsidR="002C5D82" w:rsidRPr="00D4655D" w:rsidRDefault="002C5D82" w:rsidP="002F0BAF">
            <w:pPr>
              <w:pStyle w:val="ATASlideNoteHeading"/>
            </w:pPr>
            <w:r w:rsidRPr="00AA3B58">
              <w:t>Slide</w:t>
            </w:r>
            <w:r>
              <w:t xml:space="preserve"> </w:t>
            </w:r>
            <w:r w:rsidR="002B0E21">
              <w:fldChar w:fldCharType="begin"/>
            </w:r>
            <w:r w:rsidR="00DF5FF1">
              <w:instrText xml:space="preserve"> SEQ ataslide \s </w:instrText>
            </w:r>
            <w:r w:rsidR="002B0E21">
              <w:fldChar w:fldCharType="separate"/>
            </w:r>
            <w:r w:rsidR="002F3CCD">
              <w:rPr>
                <w:noProof/>
              </w:rPr>
              <w:t>31</w:t>
            </w:r>
            <w:r w:rsidR="002B0E21">
              <w:rPr>
                <w:noProof/>
              </w:rPr>
              <w:fldChar w:fldCharType="end"/>
            </w:r>
            <w:r>
              <w:rPr>
                <w:noProof/>
              </w:rPr>
              <w:t xml:space="preserve"> </w:t>
            </w:r>
            <w:r w:rsidR="00125840">
              <w:t>Module Summary</w:t>
            </w:r>
            <w:r>
              <w:t xml:space="preserve"> </w:t>
            </w:r>
          </w:p>
        </w:tc>
        <w:tc>
          <w:tcPr>
            <w:tcW w:w="344" w:type="pct"/>
            <w:shd w:val="clear" w:color="auto" w:fill="DDDDDD"/>
            <w:vAlign w:val="center"/>
          </w:tcPr>
          <w:p w:rsidR="002C5D82" w:rsidRPr="005D57E5" w:rsidRDefault="002C5D82" w:rsidP="003C212A"/>
        </w:tc>
        <w:tc>
          <w:tcPr>
            <w:tcW w:w="345" w:type="pct"/>
            <w:shd w:val="clear" w:color="auto" w:fill="DDDDDD"/>
            <w:vAlign w:val="center"/>
          </w:tcPr>
          <w:p w:rsidR="002C5D82" w:rsidRPr="00DF2552" w:rsidRDefault="002C5D82" w:rsidP="003C212A">
            <w:pPr>
              <w:jc w:val="center"/>
            </w:pPr>
          </w:p>
        </w:tc>
        <w:tc>
          <w:tcPr>
            <w:tcW w:w="344" w:type="pct"/>
            <w:shd w:val="clear" w:color="auto" w:fill="DDDDDD"/>
            <w:vAlign w:val="center"/>
          </w:tcPr>
          <w:p w:rsidR="002C5D82" w:rsidRPr="005D57E5" w:rsidRDefault="002C5D82" w:rsidP="003C212A">
            <w:pPr>
              <w:jc w:val="center"/>
            </w:pPr>
          </w:p>
        </w:tc>
      </w:tr>
      <w:tr w:rsidR="002C5D82" w:rsidRPr="00F61D07" w:rsidTr="003C212A">
        <w:tc>
          <w:tcPr>
            <w:tcW w:w="5000" w:type="pct"/>
            <w:gridSpan w:val="4"/>
            <w:shd w:val="clear" w:color="auto" w:fill="EAEAEA"/>
            <w:tcMar>
              <w:left w:w="72" w:type="dxa"/>
              <w:right w:w="72" w:type="dxa"/>
            </w:tcMar>
          </w:tcPr>
          <w:p w:rsidR="002C5D82" w:rsidRDefault="004813A2" w:rsidP="00205940">
            <w:pPr>
              <w:pStyle w:val="ATABulletLevel01BodySlide"/>
            </w:pPr>
            <w:r>
              <w:t>Prepare the logistics</w:t>
            </w:r>
          </w:p>
          <w:p w:rsidR="004813A2" w:rsidRDefault="004813A2" w:rsidP="00205940">
            <w:pPr>
              <w:pStyle w:val="ATABulletLevel01BodySlide"/>
            </w:pPr>
            <w:r>
              <w:t>Prepare the content</w:t>
            </w:r>
          </w:p>
          <w:p w:rsidR="004813A2" w:rsidRPr="00B7142E" w:rsidRDefault="004813A2" w:rsidP="00205940">
            <w:pPr>
              <w:pStyle w:val="ATABulletLevel01BodySlide"/>
            </w:pPr>
            <w:r>
              <w:t>Prepare for classroom management</w:t>
            </w:r>
          </w:p>
        </w:tc>
      </w:tr>
      <w:tr w:rsidR="002C5D82" w:rsidRPr="00F61D07" w:rsidTr="00E1334A">
        <w:tc>
          <w:tcPr>
            <w:tcW w:w="5000" w:type="pct"/>
            <w:gridSpan w:val="4"/>
            <w:shd w:val="clear" w:color="auto" w:fill="EAEAEA"/>
            <w:vAlign w:val="center"/>
          </w:tcPr>
          <w:p w:rsidR="002C5D82" w:rsidRPr="0020077B" w:rsidRDefault="002C5D82" w:rsidP="00205940">
            <w:pPr>
              <w:pStyle w:val="ATAGraphicDescription"/>
            </w:pPr>
            <w:r w:rsidRPr="0020077B">
              <w:t xml:space="preserve">Graphic Description: </w:t>
            </w:r>
            <w:r>
              <w:t xml:space="preserve">No </w:t>
            </w:r>
            <w:r w:rsidR="00205940">
              <w:t>g</w:t>
            </w:r>
            <w:r>
              <w:t xml:space="preserve">raphic </w:t>
            </w:r>
          </w:p>
        </w:tc>
      </w:tr>
    </w:tbl>
    <w:p w:rsidR="002C5D82" w:rsidRDefault="002C5D82" w:rsidP="002C5D82">
      <w:pPr>
        <w:pStyle w:val="ATABody"/>
      </w:pPr>
    </w:p>
    <w:p w:rsidR="002C5D82" w:rsidRDefault="002C5D82" w:rsidP="002C5D82">
      <w:pPr>
        <w:pStyle w:val="ATABulletLevel01BodySlide"/>
      </w:pPr>
      <w:r>
        <w:t>Summarize the module</w:t>
      </w:r>
      <w:r w:rsidR="004813A2">
        <w:t xml:space="preserve"> by reminding participants that preparation is critical for training. </w:t>
      </w:r>
    </w:p>
    <w:p w:rsidR="002C5D82" w:rsidRDefault="002F0BAF" w:rsidP="002F0BAF">
      <w:pPr>
        <w:pStyle w:val="ATABulletLevel01BodySlide"/>
      </w:pPr>
      <w:r>
        <w:t>A</w:t>
      </w:r>
      <w:r w:rsidR="002C5D82">
        <w:t>sk if there are any questions about the contents of this module.</w:t>
      </w:r>
    </w:p>
    <w:p w:rsidR="00D55EF9" w:rsidRDefault="00D55EF9" w:rsidP="002F0BAF">
      <w:pPr>
        <w:pStyle w:val="ATABulletLevel01BodySlide"/>
      </w:pPr>
      <w:r w:rsidRPr="00D55EF9">
        <w:t xml:space="preserve">Explain that the next module </w:t>
      </w:r>
      <w:r w:rsidR="004813A2">
        <w:t>provides an opportunity for practicing all of the skills presented in this course.</w:t>
      </w:r>
    </w:p>
    <w:sectPr w:rsidR="00D55EF9" w:rsidSect="00D55EF9">
      <w:headerReference w:type="default" r:id="rId29"/>
      <w:footerReference w:type="default" r:id="rId30"/>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057F" w:rsidRDefault="00FB057F" w:rsidP="00C82114">
      <w:r>
        <w:separator/>
      </w:r>
    </w:p>
    <w:p w:rsidR="00FB057F" w:rsidRDefault="00FB057F"/>
    <w:p w:rsidR="00FB057F" w:rsidRDefault="00FB057F"/>
    <w:p w:rsidR="00FB057F" w:rsidRDefault="00FB057F"/>
    <w:p w:rsidR="00FB057F" w:rsidRDefault="00FB057F"/>
  </w:endnote>
  <w:endnote w:type="continuationSeparator" w:id="0">
    <w:p w:rsidR="00FB057F" w:rsidRDefault="00FB057F" w:rsidP="00C82114">
      <w:r>
        <w:continuationSeparator/>
      </w:r>
    </w:p>
    <w:p w:rsidR="00FB057F" w:rsidRDefault="00FB057F"/>
    <w:p w:rsidR="00FB057F" w:rsidRDefault="00FB057F"/>
    <w:p w:rsidR="00FB057F" w:rsidRDefault="00FB057F"/>
    <w:p w:rsidR="00FB057F" w:rsidRDefault="00FB057F"/>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color w:val="000000" w:themeColor="text1"/>
        <w:sz w:val="18"/>
        <w:szCs w:val="18"/>
      </w:rPr>
      <w:id w:val="-1681661563"/>
      <w:docPartObj>
        <w:docPartGallery w:val="Page Numbers (Bottom of Page)"/>
        <w:docPartUnique/>
      </w:docPartObj>
    </w:sdtPr>
    <w:sdtEndPr>
      <w:rPr>
        <w:b/>
        <w:bCs/>
        <w:color w:val="auto"/>
      </w:rPr>
    </w:sdtEndPr>
    <w:sdtContent>
      <w:tbl>
        <w:tblPr>
          <w:tblW w:w="5000" w:type="pct"/>
          <w:tblBorders>
            <w:top w:val="single" w:sz="4" w:space="0" w:color="auto"/>
          </w:tblBorders>
          <w:tblCellMar>
            <w:left w:w="0" w:type="dxa"/>
            <w:right w:w="0" w:type="dxa"/>
          </w:tblCellMar>
          <w:tblLook w:val="04A0"/>
        </w:tblPr>
        <w:tblGrid>
          <w:gridCol w:w="8100"/>
          <w:gridCol w:w="1260"/>
        </w:tblGrid>
        <w:tr w:rsidR="00210CF0" w:rsidRPr="001640EA" w:rsidTr="007A08E4">
          <w:tc>
            <w:tcPr>
              <w:tcW w:w="8100" w:type="dxa"/>
            </w:tcPr>
            <w:p w:rsidR="00210CF0" w:rsidRPr="00D55EF9" w:rsidRDefault="00210CF0" w:rsidP="00DF5FF1">
              <w:pPr>
                <w:rPr>
                  <w:rStyle w:val="PlaceholderText"/>
                  <w:rFonts w:ascii="Arial" w:eastAsia="Arial Unicode MS" w:hAnsi="Arial" w:cs="Arial"/>
                  <w:color w:val="000000" w:themeColor="text1"/>
                  <w:sz w:val="18"/>
                  <w:szCs w:val="18"/>
                </w:rPr>
              </w:pPr>
              <w:sdt>
                <w:sdtPr>
                  <w:rPr>
                    <w:rFonts w:ascii="Arial" w:hAnsi="Arial" w:cs="Arial"/>
                    <w:color w:val="000000" w:themeColor="text1"/>
                    <w:sz w:val="18"/>
                    <w:szCs w:val="18"/>
                  </w:rPr>
                  <w:alias w:val="Subject"/>
                  <w:tag w:val=""/>
                  <w:id w:val="94140996"/>
                  <w:dataBinding w:prefixMappings="xmlns:ns0='http://purl.org/dc/elements/1.1/' xmlns:ns1='http://schemas.openxmlformats.org/package/2006/metadata/core-properties' " w:xpath="/ns1:coreProperties[1]/ns0:subject[1]" w:storeItemID="{6C3C8BC8-F283-45AE-878A-BAB7291924A1}"/>
                  <w:text/>
                </w:sdtPr>
                <w:sdtContent>
                  <w:r>
                    <w:rPr>
                      <w:rFonts w:ascii="Arial" w:hAnsi="Arial" w:cs="Arial"/>
                      <w:color w:val="000000" w:themeColor="text1"/>
                      <w:sz w:val="18"/>
                      <w:szCs w:val="18"/>
                    </w:rPr>
                    <w:t>CISR Train-The-Trainer</w:t>
                  </w:r>
                </w:sdtContent>
              </w:sdt>
              <w:r w:rsidRPr="00D55EF9">
                <w:rPr>
                  <w:rStyle w:val="PlaceholderText"/>
                  <w:rFonts w:ascii="Arial" w:hAnsi="Arial" w:cs="Arial"/>
                  <w:color w:val="000000" w:themeColor="text1"/>
                  <w:sz w:val="18"/>
                  <w:szCs w:val="18"/>
                </w:rPr>
                <w:t xml:space="preserve"> </w:t>
              </w:r>
              <w:sdt>
                <w:sdtPr>
                  <w:rPr>
                    <w:rStyle w:val="PlaceholderText"/>
                    <w:rFonts w:ascii="Arial" w:hAnsi="Arial" w:cs="Arial"/>
                    <w:color w:val="000000" w:themeColor="text1"/>
                    <w:sz w:val="18"/>
                    <w:szCs w:val="18"/>
                  </w:rPr>
                  <w:alias w:val="Status"/>
                  <w:tag w:val=""/>
                  <w:id w:val="-841941529"/>
                  <w:dataBinding w:prefixMappings="xmlns:ns0='http://purl.org/dc/elements/1.1/' xmlns:ns1='http://schemas.openxmlformats.org/package/2006/metadata/core-properties' " w:xpath="/ns1:coreProperties[1]/ns1:contentStatus[1]" w:storeItemID="{6C3C8BC8-F283-45AE-878A-BAB7291924A1}"/>
                  <w:text/>
                </w:sdtPr>
                <w:sdtContent>
                  <w:r>
                    <w:rPr>
                      <w:rStyle w:val="PlaceholderText"/>
                      <w:rFonts w:ascii="Arial" w:hAnsi="Arial" w:cs="Arial"/>
                      <w:color w:val="000000" w:themeColor="text1"/>
                      <w:sz w:val="18"/>
                      <w:szCs w:val="18"/>
                    </w:rPr>
                    <w:t>v1</w:t>
                  </w:r>
                  <w:r w:rsidRPr="00D55EF9">
                    <w:rPr>
                      <w:rStyle w:val="PlaceholderText"/>
                      <w:rFonts w:ascii="Arial" w:hAnsi="Arial" w:cs="Arial"/>
                      <w:color w:val="000000" w:themeColor="text1"/>
                      <w:sz w:val="18"/>
                      <w:szCs w:val="18"/>
                    </w:rPr>
                    <w:t>.00</w:t>
                  </w:r>
                </w:sdtContent>
              </w:sdt>
            </w:p>
          </w:tc>
          <w:tc>
            <w:tcPr>
              <w:tcW w:w="1260" w:type="dxa"/>
            </w:tcPr>
            <w:p w:rsidR="00210CF0" w:rsidRPr="00D55EF9" w:rsidRDefault="00210CF0" w:rsidP="007A08E4">
              <w:pPr>
                <w:jc w:val="right"/>
                <w:rPr>
                  <w:rFonts w:ascii="Arial" w:hAnsi="Arial" w:cs="Arial"/>
                  <w:color w:val="000000" w:themeColor="text1"/>
                  <w:sz w:val="18"/>
                  <w:szCs w:val="18"/>
                </w:rPr>
              </w:pPr>
              <w:r w:rsidRPr="00D55EF9">
                <w:rPr>
                  <w:rStyle w:val="PlaceholderText"/>
                  <w:rFonts w:ascii="Arial" w:eastAsia="Arial Unicode MS" w:hAnsi="Arial" w:cs="Arial"/>
                  <w:color w:val="000000" w:themeColor="text1"/>
                  <w:sz w:val="18"/>
                  <w:szCs w:val="18"/>
                </w:rPr>
                <w:t xml:space="preserve">Page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PAGE </w:instrText>
              </w:r>
              <w:r w:rsidRPr="00D55EF9">
                <w:rPr>
                  <w:rStyle w:val="PlaceholderText"/>
                  <w:rFonts w:ascii="Arial" w:eastAsia="Arial Unicode MS" w:hAnsi="Arial" w:cs="Arial"/>
                  <w:color w:val="000000" w:themeColor="text1"/>
                  <w:sz w:val="18"/>
                  <w:szCs w:val="18"/>
                </w:rPr>
                <w:fldChar w:fldCharType="separate"/>
              </w:r>
              <w:r>
                <w:rPr>
                  <w:rStyle w:val="PlaceholderText"/>
                  <w:rFonts w:ascii="Arial" w:eastAsia="Arial Unicode MS" w:hAnsi="Arial" w:cs="Arial"/>
                  <w:noProof/>
                  <w:color w:val="000000" w:themeColor="text1"/>
                  <w:sz w:val="18"/>
                  <w:szCs w:val="18"/>
                </w:rPr>
                <w:t>2</w:t>
              </w:r>
              <w:r w:rsidRPr="00D55EF9">
                <w:rPr>
                  <w:rStyle w:val="PlaceholderText"/>
                  <w:rFonts w:ascii="Arial" w:eastAsia="Arial Unicode MS" w:hAnsi="Arial" w:cs="Arial"/>
                  <w:color w:val="000000" w:themeColor="text1"/>
                  <w:sz w:val="18"/>
                  <w:szCs w:val="18"/>
                </w:rPr>
                <w:fldChar w:fldCharType="end"/>
              </w:r>
              <w:r w:rsidRPr="00D55EF9">
                <w:rPr>
                  <w:rStyle w:val="PlaceholderText"/>
                  <w:rFonts w:ascii="Arial" w:eastAsia="Arial Unicode MS" w:hAnsi="Arial" w:cs="Arial"/>
                  <w:color w:val="000000" w:themeColor="text1"/>
                  <w:sz w:val="18"/>
                  <w:szCs w:val="18"/>
                </w:rPr>
                <w:t xml:space="preserve"> of </w:t>
              </w:r>
              <w:r w:rsidRPr="00D55EF9">
                <w:rPr>
                  <w:rStyle w:val="PlaceholderText"/>
                  <w:rFonts w:ascii="Arial" w:eastAsia="Arial Unicode MS" w:hAnsi="Arial" w:cs="Arial"/>
                  <w:color w:val="000000" w:themeColor="text1"/>
                  <w:sz w:val="18"/>
                  <w:szCs w:val="18"/>
                </w:rPr>
                <w:fldChar w:fldCharType="begin"/>
              </w:r>
              <w:r w:rsidRPr="00D55EF9">
                <w:rPr>
                  <w:rStyle w:val="PlaceholderText"/>
                  <w:rFonts w:ascii="Arial" w:eastAsia="Arial Unicode MS" w:hAnsi="Arial" w:cs="Arial"/>
                  <w:color w:val="000000" w:themeColor="text1"/>
                  <w:sz w:val="18"/>
                  <w:szCs w:val="18"/>
                </w:rPr>
                <w:instrText xml:space="preserve"> NUMPAGES  \# "0"  \* MERGEFORMAT </w:instrText>
              </w:r>
              <w:r w:rsidRPr="00D55EF9">
                <w:rPr>
                  <w:rStyle w:val="PlaceholderText"/>
                  <w:rFonts w:ascii="Arial" w:eastAsia="Arial Unicode MS" w:hAnsi="Arial" w:cs="Arial"/>
                  <w:color w:val="000000" w:themeColor="text1"/>
                  <w:sz w:val="18"/>
                  <w:szCs w:val="18"/>
                </w:rPr>
                <w:fldChar w:fldCharType="separate"/>
              </w:r>
              <w:r>
                <w:rPr>
                  <w:rStyle w:val="PlaceholderText"/>
                  <w:rFonts w:ascii="Arial" w:eastAsia="Arial Unicode MS" w:hAnsi="Arial" w:cs="Arial"/>
                  <w:noProof/>
                  <w:color w:val="000000" w:themeColor="text1"/>
                  <w:sz w:val="18"/>
                  <w:szCs w:val="18"/>
                </w:rPr>
                <w:t>17</w:t>
              </w:r>
              <w:r w:rsidRPr="00D55EF9">
                <w:rPr>
                  <w:rStyle w:val="PlaceholderText"/>
                  <w:rFonts w:ascii="Arial" w:eastAsia="Arial Unicode MS" w:hAnsi="Arial" w:cs="Arial"/>
                  <w:color w:val="000000" w:themeColor="text1"/>
                  <w:sz w:val="18"/>
                  <w:szCs w:val="18"/>
                </w:rPr>
                <w:fldChar w:fldCharType="end"/>
              </w:r>
            </w:p>
          </w:tc>
        </w:tr>
      </w:tbl>
      <w:p w:rsidR="00210CF0" w:rsidRPr="001640EA" w:rsidRDefault="00210CF0" w:rsidP="0029233F">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p w:rsidR="00210CF0" w:rsidRPr="001640EA" w:rsidRDefault="00210CF0" w:rsidP="00CB0E8C">
    <w:pPr>
      <w:jc w:val="center"/>
      <w:rPr>
        <w:rFonts w:ascii="Arial" w:eastAsia="Arial Unicode MS" w:hAnsi="Arial" w:cs="Arial"/>
        <w:b/>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sz w:val="18"/>
        <w:szCs w:val="18"/>
      </w:rPr>
      <w:id w:val="1254099774"/>
      <w:docPartObj>
        <w:docPartGallery w:val="Page Numbers (Bottom of Page)"/>
        <w:docPartUnique/>
      </w:docPartObj>
    </w:sdtPr>
    <w:sdtEndPr>
      <w:rPr>
        <w:b/>
        <w:bCs/>
      </w:rPr>
    </w:sdtEndPr>
    <w:sdtContent>
      <w:tbl>
        <w:tblPr>
          <w:tblW w:w="5000" w:type="pct"/>
          <w:tblBorders>
            <w:top w:val="single" w:sz="4" w:space="0" w:color="auto"/>
          </w:tblBorders>
          <w:tblCellMar>
            <w:left w:w="0" w:type="dxa"/>
            <w:right w:w="0" w:type="dxa"/>
          </w:tblCellMar>
          <w:tblLook w:val="04A0"/>
        </w:tblPr>
        <w:tblGrid>
          <w:gridCol w:w="8100"/>
          <w:gridCol w:w="1260"/>
        </w:tblGrid>
        <w:tr w:rsidR="00210CF0" w:rsidRPr="001640EA" w:rsidTr="00F31268">
          <w:tc>
            <w:tcPr>
              <w:tcW w:w="8100" w:type="dxa"/>
            </w:tcPr>
            <w:p w:rsidR="00210CF0" w:rsidRPr="001640EA" w:rsidRDefault="00210CF0" w:rsidP="00F305E9">
              <w:pPr>
                <w:rPr>
                  <w:rStyle w:val="PlaceholderText"/>
                  <w:rFonts w:ascii="Arial" w:eastAsia="Arial Unicode MS" w:hAnsi="Arial" w:cs="Arial"/>
                  <w:sz w:val="18"/>
                  <w:szCs w:val="18"/>
                </w:rPr>
              </w:pPr>
              <w:sdt>
                <w:sdtPr>
                  <w:rPr>
                    <w:rFonts w:ascii="Arial" w:hAnsi="Arial" w:cs="Arial"/>
                    <w:color w:val="808080"/>
                    <w:sz w:val="18"/>
                    <w:szCs w:val="18"/>
                  </w:rPr>
                  <w:alias w:val="Subject"/>
                  <w:tag w:val=""/>
                  <w:id w:val="-1572644895"/>
                  <w:dataBinding w:prefixMappings="xmlns:ns0='http://purl.org/dc/elements/1.1/' xmlns:ns1='http://schemas.openxmlformats.org/package/2006/metadata/core-properties' " w:xpath="/ns1:coreProperties[1]/ns0:subject[1]" w:storeItemID="{6C3C8BC8-F283-45AE-878A-BAB7291924A1}"/>
                  <w:text/>
                </w:sdtPr>
                <w:sdtContent>
                  <w:r>
                    <w:rPr>
                      <w:rFonts w:ascii="Arial" w:hAnsi="Arial" w:cs="Arial"/>
                      <w:color w:val="808080"/>
                      <w:sz w:val="18"/>
                      <w:szCs w:val="18"/>
                    </w:rPr>
                    <w:t>CISR Train-The-Trainer</w:t>
                  </w:r>
                </w:sdtContent>
              </w:sdt>
              <w:r w:rsidRPr="001640EA">
                <w:rPr>
                  <w:rStyle w:val="PlaceholderText"/>
                  <w:rFonts w:ascii="Arial" w:hAnsi="Arial" w:cs="Arial"/>
                  <w:sz w:val="18"/>
                  <w:szCs w:val="18"/>
                </w:rPr>
                <w:t xml:space="preserve"> </w:t>
              </w:r>
              <w:sdt>
                <w:sdtPr>
                  <w:rPr>
                    <w:rStyle w:val="PlaceholderText"/>
                    <w:rFonts w:ascii="Arial" w:hAnsi="Arial" w:cs="Arial"/>
                    <w:sz w:val="18"/>
                    <w:szCs w:val="18"/>
                  </w:rPr>
                  <w:alias w:val="Status"/>
                  <w:tag w:val=""/>
                  <w:id w:val="-1155449399"/>
                  <w:dataBinding w:prefixMappings="xmlns:ns0='http://purl.org/dc/elements/1.1/' xmlns:ns1='http://schemas.openxmlformats.org/package/2006/metadata/core-properties' " w:xpath="/ns1:coreProperties[1]/ns1:contentStatus[1]" w:storeItemID="{6C3C8BC8-F283-45AE-878A-BAB7291924A1}"/>
                  <w:text/>
                </w:sdtPr>
                <w:sdtContent>
                  <w:r>
                    <w:rPr>
                      <w:rStyle w:val="PlaceholderText"/>
                      <w:rFonts w:ascii="Arial" w:hAnsi="Arial" w:cs="Arial"/>
                      <w:sz w:val="18"/>
                      <w:szCs w:val="18"/>
                    </w:rPr>
                    <w:t>v1.00</w:t>
                  </w:r>
                </w:sdtContent>
              </w:sdt>
            </w:p>
          </w:tc>
          <w:tc>
            <w:tcPr>
              <w:tcW w:w="1260" w:type="dxa"/>
            </w:tcPr>
            <w:p w:rsidR="00210CF0" w:rsidRPr="001640EA" w:rsidRDefault="00210CF0" w:rsidP="00F31268">
              <w:pPr>
                <w:jc w:val="right"/>
                <w:rPr>
                  <w:rFonts w:ascii="Arial" w:hAnsi="Arial" w:cs="Arial"/>
                  <w:sz w:val="18"/>
                  <w:szCs w:val="18"/>
                </w:rPr>
              </w:pPr>
              <w:r w:rsidRPr="001640EA">
                <w:rPr>
                  <w:rStyle w:val="PlaceholderText"/>
                  <w:rFonts w:ascii="Arial" w:eastAsia="Arial Unicode MS" w:hAnsi="Arial" w:cs="Arial"/>
                  <w:sz w:val="18"/>
                  <w:szCs w:val="18"/>
                </w:rPr>
                <w:t xml:space="preserve">Page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PAGE </w:instrText>
              </w:r>
              <w:r w:rsidRPr="001640EA">
                <w:rPr>
                  <w:rStyle w:val="PlaceholderText"/>
                  <w:rFonts w:ascii="Arial" w:eastAsia="Arial Unicode MS" w:hAnsi="Arial" w:cs="Arial"/>
                  <w:sz w:val="18"/>
                  <w:szCs w:val="18"/>
                </w:rPr>
                <w:fldChar w:fldCharType="separate"/>
              </w:r>
              <w:r w:rsidR="004E4EB0">
                <w:rPr>
                  <w:rStyle w:val="PlaceholderText"/>
                  <w:rFonts w:ascii="Arial" w:eastAsia="Arial Unicode MS" w:hAnsi="Arial" w:cs="Arial"/>
                  <w:noProof/>
                  <w:sz w:val="18"/>
                  <w:szCs w:val="18"/>
                </w:rPr>
                <w:t>12</w:t>
              </w:r>
              <w:r w:rsidRPr="001640EA">
                <w:rPr>
                  <w:rStyle w:val="PlaceholderText"/>
                  <w:rFonts w:ascii="Arial" w:eastAsia="Arial Unicode MS" w:hAnsi="Arial" w:cs="Arial"/>
                  <w:sz w:val="18"/>
                  <w:szCs w:val="18"/>
                </w:rPr>
                <w:fldChar w:fldCharType="end"/>
              </w:r>
              <w:r w:rsidRPr="001640EA">
                <w:rPr>
                  <w:rStyle w:val="PlaceholderText"/>
                  <w:rFonts w:ascii="Arial" w:eastAsia="Arial Unicode MS" w:hAnsi="Arial" w:cs="Arial"/>
                  <w:sz w:val="18"/>
                  <w:szCs w:val="18"/>
                </w:rPr>
                <w:t xml:space="preserve"> of </w:t>
              </w:r>
              <w:r w:rsidRPr="001640EA">
                <w:rPr>
                  <w:rStyle w:val="PlaceholderText"/>
                  <w:rFonts w:ascii="Arial" w:eastAsia="Arial Unicode MS" w:hAnsi="Arial" w:cs="Arial"/>
                  <w:sz w:val="18"/>
                  <w:szCs w:val="18"/>
                </w:rPr>
                <w:fldChar w:fldCharType="begin"/>
              </w:r>
              <w:r w:rsidRPr="001640EA">
                <w:rPr>
                  <w:rStyle w:val="PlaceholderText"/>
                  <w:rFonts w:ascii="Arial" w:eastAsia="Arial Unicode MS" w:hAnsi="Arial" w:cs="Arial"/>
                  <w:sz w:val="18"/>
                  <w:szCs w:val="18"/>
                </w:rPr>
                <w:instrText xml:space="preserve"> NUMPAGES  \# "0"  \* MERGEFORMAT </w:instrText>
              </w:r>
              <w:r w:rsidRPr="001640EA">
                <w:rPr>
                  <w:rStyle w:val="PlaceholderText"/>
                  <w:rFonts w:ascii="Arial" w:eastAsia="Arial Unicode MS" w:hAnsi="Arial" w:cs="Arial"/>
                  <w:sz w:val="18"/>
                  <w:szCs w:val="18"/>
                </w:rPr>
                <w:fldChar w:fldCharType="separate"/>
              </w:r>
              <w:r w:rsidR="004E4EB0">
                <w:rPr>
                  <w:rStyle w:val="PlaceholderText"/>
                  <w:rFonts w:ascii="Arial" w:eastAsia="Arial Unicode MS" w:hAnsi="Arial" w:cs="Arial"/>
                  <w:noProof/>
                  <w:sz w:val="18"/>
                  <w:szCs w:val="18"/>
                </w:rPr>
                <w:t>17</w:t>
              </w:r>
              <w:r w:rsidRPr="001640EA">
                <w:rPr>
                  <w:rStyle w:val="PlaceholderText"/>
                  <w:rFonts w:ascii="Arial" w:eastAsia="Arial Unicode MS" w:hAnsi="Arial" w:cs="Arial"/>
                  <w:sz w:val="18"/>
                  <w:szCs w:val="18"/>
                </w:rPr>
                <w:fldChar w:fldCharType="end"/>
              </w:r>
            </w:p>
          </w:tc>
        </w:tr>
      </w:tbl>
      <w:p w:rsidR="00210CF0" w:rsidRPr="001640EA" w:rsidRDefault="00210CF0" w:rsidP="00CB0E8C">
        <w:pPr>
          <w:jc w:val="center"/>
          <w:rPr>
            <w:rFonts w:ascii="Arial" w:eastAsia="Arial Unicode MS" w:hAnsi="Arial" w:cs="Arial"/>
            <w:b/>
            <w:sz w:val="18"/>
            <w:szCs w:val="18"/>
          </w:rPr>
        </w:pPr>
        <w:r w:rsidRPr="001640EA">
          <w:rPr>
            <w:rFonts w:ascii="Arial" w:hAnsi="Arial" w:cs="Arial"/>
            <w:b/>
            <w:sz w:val="18"/>
            <w:szCs w:val="18"/>
          </w:rPr>
          <w:t>OFFICE OF ANTITERRORISM ASSISTANCE - FOR TRAINING PURPOSES ONLY</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057F" w:rsidRDefault="00FB057F" w:rsidP="00C82114">
      <w:r>
        <w:separator/>
      </w:r>
    </w:p>
    <w:p w:rsidR="00FB057F" w:rsidRDefault="00FB057F"/>
    <w:p w:rsidR="00FB057F" w:rsidRDefault="00FB057F"/>
    <w:p w:rsidR="00FB057F" w:rsidRDefault="00FB057F"/>
    <w:p w:rsidR="00FB057F" w:rsidRDefault="00FB057F"/>
  </w:footnote>
  <w:footnote w:type="continuationSeparator" w:id="0">
    <w:p w:rsidR="00FB057F" w:rsidRDefault="00FB057F" w:rsidP="00C82114">
      <w:r>
        <w:continuationSeparator/>
      </w:r>
    </w:p>
    <w:p w:rsidR="00FB057F" w:rsidRDefault="00FB057F"/>
    <w:p w:rsidR="00FB057F" w:rsidRDefault="00FB057F"/>
    <w:p w:rsidR="00FB057F" w:rsidRDefault="00FB057F"/>
    <w:p w:rsidR="00FB057F" w:rsidRDefault="00FB057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CF0" w:rsidRPr="00CB0E8C" w:rsidRDefault="00210CF0" w:rsidP="0029233F">
    <w:pPr>
      <w:pStyle w:val="ATAHeader"/>
      <w:tabs>
        <w:tab w:val="clear" w:pos="9720"/>
        <w:tab w:val="right" w:pos="9360"/>
      </w:tabs>
    </w:pPr>
    <w:sdt>
      <w:sdtPr>
        <w:alias w:val="Title"/>
        <w:tag w:val=""/>
        <w:id w:val="905567823"/>
        <w:placeholder>
          <w:docPart w:val="BA4B643E89D242428FE8C112DE295322"/>
        </w:placeholder>
        <w:dataBinding w:prefixMappings="xmlns:ns0='http://purl.org/dc/elements/1.1/' xmlns:ns1='http://schemas.openxmlformats.org/package/2006/metadata/core-properties' " w:xpath="/ns1:coreProperties[1]/ns0:title[1]" w:storeItemID="{6C3C8BC8-F283-45AE-878A-BAB7291924A1}"/>
        <w:text/>
      </w:sdtPr>
      <w:sdtContent>
        <w:r>
          <w:t>Module 4: Preparing to Train</w:t>
        </w:r>
      </w:sdtContent>
    </w:sdt>
    <w:r w:rsidRPr="00CB1F8E">
      <w:tab/>
    </w:r>
    <w:sdt>
      <w:sdtPr>
        <w:alias w:val="Guide Type"/>
        <w:tag w:val="guide"/>
        <w:id w:val="-130101631"/>
        <w:placeholder>
          <w:docPart w:val="7164325564044DCCAE76727E5BEB879D"/>
        </w:placeholder>
        <w:dropDownList>
          <w:listItem w:displayText="Facilitator Guide" w:value="FG"/>
          <w:listItem w:displayText="Participant Guide" w:value="PG"/>
        </w:dropDownList>
      </w:sdtPr>
      <w:sdtContent>
        <w:r>
          <w:t>Facilitator Guide</w:t>
        </w:r>
      </w:sdtContent>
    </w:sdt>
  </w:p>
  <w:p w:rsidR="00210CF0" w:rsidRPr="009972A7" w:rsidRDefault="00210CF0" w:rsidP="009972A7"/>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0CF0" w:rsidRPr="00CB0E8C" w:rsidRDefault="00210CF0" w:rsidP="00094043">
    <w:pPr>
      <w:pStyle w:val="ATAHeader"/>
      <w:tabs>
        <w:tab w:val="clear" w:pos="9720"/>
        <w:tab w:val="right" w:pos="9360"/>
      </w:tabs>
    </w:pPr>
    <w:sdt>
      <w:sdtPr>
        <w:alias w:val="Title"/>
        <w:tag w:val=""/>
        <w:id w:val="1977797319"/>
        <w:dataBinding w:prefixMappings="xmlns:ns0='http://purl.org/dc/elements/1.1/' xmlns:ns1='http://schemas.openxmlformats.org/package/2006/metadata/core-properties' " w:xpath="/ns1:coreProperties[1]/ns0:title[1]" w:storeItemID="{6C3C8BC8-F283-45AE-878A-BAB7291924A1}"/>
        <w:text/>
      </w:sdtPr>
      <w:sdtContent>
        <w:r>
          <w:t>Module 4: Preparing to Train</w:t>
        </w:r>
      </w:sdtContent>
    </w:sdt>
    <w:r w:rsidRPr="00CB1F8E">
      <w:tab/>
    </w:r>
    <w:sdt>
      <w:sdtPr>
        <w:alias w:val="Guide Type"/>
        <w:tag w:val="guide"/>
        <w:id w:val="-1379011496"/>
        <w:dropDownList>
          <w:listItem w:displayText="Facilitator Guide" w:value="FG"/>
          <w:listItem w:displayText="Participant Guide" w:value="PG"/>
        </w:dropDownList>
      </w:sdtPr>
      <w:sdtContent>
        <w:r>
          <w:t>Facilitator Guide</w:t>
        </w:r>
      </w:sdtContent>
    </w:sdt>
  </w:p>
  <w:p w:rsidR="00210CF0" w:rsidRPr="00D55EF9" w:rsidRDefault="00210CF0" w:rsidP="00D55EF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A299C"/>
    <w:multiLevelType w:val="hybridMultilevel"/>
    <w:tmpl w:val="FFDC5A4E"/>
    <w:lvl w:ilvl="0" w:tplc="9ED0FF1A">
      <w:start w:val="1"/>
      <w:numFmt w:val="bullet"/>
      <w:pStyle w:val="ATABodyBulletLevel0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pStyle w:val="SampleAnswersLevel02"/>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0F12683"/>
    <w:multiLevelType w:val="hybridMultilevel"/>
    <w:tmpl w:val="82CC3F6A"/>
    <w:lvl w:ilvl="0" w:tplc="533809EC">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8">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67D72A6"/>
    <w:multiLevelType w:val="hybridMultilevel"/>
    <w:tmpl w:val="EFBA31D4"/>
    <w:lvl w:ilvl="0" w:tplc="051C4472">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3"/>
  </w:num>
  <w:num w:numId="3">
    <w:abstractNumId w:val="7"/>
  </w:num>
  <w:num w:numId="4">
    <w:abstractNumId w:val="3"/>
  </w:num>
  <w:num w:numId="5">
    <w:abstractNumId w:val="14"/>
  </w:num>
  <w:num w:numId="6">
    <w:abstractNumId w:val="9"/>
  </w:num>
  <w:num w:numId="7">
    <w:abstractNumId w:val="2"/>
  </w:num>
  <w:num w:numId="8">
    <w:abstractNumId w:val="8"/>
  </w:num>
  <w:num w:numId="9">
    <w:abstractNumId w:val="4"/>
  </w:num>
  <w:num w:numId="10">
    <w:abstractNumId w:val="11"/>
  </w:num>
  <w:num w:numId="11">
    <w:abstractNumId w:val="0"/>
  </w:num>
  <w:num w:numId="12">
    <w:abstractNumId w:val="12"/>
  </w:num>
  <w:num w:numId="13">
    <w:abstractNumId w:val="12"/>
    <w:lvlOverride w:ilvl="0">
      <w:startOverride w:val="1"/>
    </w:lvlOverride>
  </w:num>
  <w:num w:numId="14">
    <w:abstractNumId w:val="2"/>
    <w:lvlOverride w:ilvl="0">
      <w:startOverride w:val="1"/>
    </w:lvlOverride>
  </w:num>
  <w:num w:numId="15">
    <w:abstractNumId w:val="8"/>
    <w:lvlOverride w:ilvl="0">
      <w:startOverride w:val="1"/>
    </w:lvlOverride>
  </w:num>
  <w:num w:numId="16">
    <w:abstractNumId w:val="2"/>
    <w:lvlOverride w:ilvl="0">
      <w:startOverride w:val="1"/>
    </w:lvlOverride>
  </w:num>
  <w:num w:numId="17">
    <w:abstractNumId w:val="13"/>
  </w:num>
  <w:num w:numId="18">
    <w:abstractNumId w:val="10"/>
  </w:num>
  <w:num w:numId="19">
    <w:abstractNumId w:val="7"/>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attachedTemplate r:id="rId1"/>
  <w:stylePaneFormatFilter w:val="1001"/>
  <w:stylePaneSortMethod w:val="0004"/>
  <w:defaultTabStop w:val="432"/>
  <w:drawingGridHorizontalSpacing w:val="72"/>
  <w:drawingGridVerticalSpacing w:val="72"/>
  <w:characterSpacingControl w:val="doNotCompress"/>
  <w:hdrShapeDefaults>
    <o:shapedefaults v:ext="edit" spidmax="51202" fillcolor="white">
      <v:fill color="white"/>
    </o:shapedefaults>
  </w:hdrShapeDefaults>
  <w:footnotePr>
    <w:footnote w:id="-1"/>
    <w:footnote w:id="0"/>
  </w:footnotePr>
  <w:endnotePr>
    <w:endnote w:id="-1"/>
    <w:endnote w:id="0"/>
  </w:endnotePr>
  <w:compat/>
  <w:rsids>
    <w:rsidRoot w:val="00D55EF9"/>
    <w:rsid w:val="00001BC5"/>
    <w:rsid w:val="00001CF0"/>
    <w:rsid w:val="00003545"/>
    <w:rsid w:val="00004548"/>
    <w:rsid w:val="00004ABB"/>
    <w:rsid w:val="000055CB"/>
    <w:rsid w:val="0000604B"/>
    <w:rsid w:val="000069B8"/>
    <w:rsid w:val="00007799"/>
    <w:rsid w:val="00010BEA"/>
    <w:rsid w:val="00011A4A"/>
    <w:rsid w:val="000126AD"/>
    <w:rsid w:val="00012A55"/>
    <w:rsid w:val="00015024"/>
    <w:rsid w:val="000160B3"/>
    <w:rsid w:val="000172DD"/>
    <w:rsid w:val="00021D76"/>
    <w:rsid w:val="00022E83"/>
    <w:rsid w:val="0002397C"/>
    <w:rsid w:val="000244DC"/>
    <w:rsid w:val="000270AF"/>
    <w:rsid w:val="000273D0"/>
    <w:rsid w:val="00030039"/>
    <w:rsid w:val="0003028C"/>
    <w:rsid w:val="000307C7"/>
    <w:rsid w:val="000313F9"/>
    <w:rsid w:val="00031947"/>
    <w:rsid w:val="0003286F"/>
    <w:rsid w:val="00034294"/>
    <w:rsid w:val="000345A1"/>
    <w:rsid w:val="00035445"/>
    <w:rsid w:val="000354AA"/>
    <w:rsid w:val="0004012E"/>
    <w:rsid w:val="000405F3"/>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0FC8"/>
    <w:rsid w:val="00061275"/>
    <w:rsid w:val="00061B87"/>
    <w:rsid w:val="00061E38"/>
    <w:rsid w:val="00062190"/>
    <w:rsid w:val="000622B2"/>
    <w:rsid w:val="0006426E"/>
    <w:rsid w:val="00065AC2"/>
    <w:rsid w:val="0006648E"/>
    <w:rsid w:val="00066603"/>
    <w:rsid w:val="00066747"/>
    <w:rsid w:val="00067AD8"/>
    <w:rsid w:val="0007030E"/>
    <w:rsid w:val="00070EE9"/>
    <w:rsid w:val="0007173D"/>
    <w:rsid w:val="000719EA"/>
    <w:rsid w:val="00071F80"/>
    <w:rsid w:val="00071FF3"/>
    <w:rsid w:val="0007211B"/>
    <w:rsid w:val="0007476E"/>
    <w:rsid w:val="00074CF1"/>
    <w:rsid w:val="00080601"/>
    <w:rsid w:val="0008198D"/>
    <w:rsid w:val="0008220A"/>
    <w:rsid w:val="000862CA"/>
    <w:rsid w:val="000879BC"/>
    <w:rsid w:val="000904E7"/>
    <w:rsid w:val="00090D2B"/>
    <w:rsid w:val="00090D5C"/>
    <w:rsid w:val="00091597"/>
    <w:rsid w:val="00091BA1"/>
    <w:rsid w:val="0009328C"/>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66AD"/>
    <w:rsid w:val="000A7369"/>
    <w:rsid w:val="000A78C9"/>
    <w:rsid w:val="000A7E4C"/>
    <w:rsid w:val="000A7FB3"/>
    <w:rsid w:val="000B144F"/>
    <w:rsid w:val="000B3714"/>
    <w:rsid w:val="000B4F36"/>
    <w:rsid w:val="000B519C"/>
    <w:rsid w:val="000B55A3"/>
    <w:rsid w:val="000B7848"/>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0DC"/>
    <w:rsid w:val="000D77D9"/>
    <w:rsid w:val="000D7C9F"/>
    <w:rsid w:val="000D7F5A"/>
    <w:rsid w:val="000E053F"/>
    <w:rsid w:val="000E0D2A"/>
    <w:rsid w:val="000E1F49"/>
    <w:rsid w:val="000E34BF"/>
    <w:rsid w:val="000E50CD"/>
    <w:rsid w:val="000E5479"/>
    <w:rsid w:val="000E6889"/>
    <w:rsid w:val="000F19BB"/>
    <w:rsid w:val="000F4896"/>
    <w:rsid w:val="000F4E98"/>
    <w:rsid w:val="000F4EE5"/>
    <w:rsid w:val="000F5968"/>
    <w:rsid w:val="000F6994"/>
    <w:rsid w:val="000F784C"/>
    <w:rsid w:val="001033DE"/>
    <w:rsid w:val="00104F54"/>
    <w:rsid w:val="001051C7"/>
    <w:rsid w:val="001063E0"/>
    <w:rsid w:val="00107216"/>
    <w:rsid w:val="0011397E"/>
    <w:rsid w:val="00114072"/>
    <w:rsid w:val="001142A3"/>
    <w:rsid w:val="001148A1"/>
    <w:rsid w:val="0011592D"/>
    <w:rsid w:val="00117566"/>
    <w:rsid w:val="00117F66"/>
    <w:rsid w:val="001211DF"/>
    <w:rsid w:val="001227DB"/>
    <w:rsid w:val="00122F6F"/>
    <w:rsid w:val="0012440A"/>
    <w:rsid w:val="0012472D"/>
    <w:rsid w:val="00124ABF"/>
    <w:rsid w:val="00124F0D"/>
    <w:rsid w:val="00125840"/>
    <w:rsid w:val="001259FD"/>
    <w:rsid w:val="00130433"/>
    <w:rsid w:val="00130E62"/>
    <w:rsid w:val="001317F2"/>
    <w:rsid w:val="00132CA1"/>
    <w:rsid w:val="00134898"/>
    <w:rsid w:val="0014038A"/>
    <w:rsid w:val="00140812"/>
    <w:rsid w:val="0014096A"/>
    <w:rsid w:val="001449E0"/>
    <w:rsid w:val="0014504C"/>
    <w:rsid w:val="00145378"/>
    <w:rsid w:val="00145603"/>
    <w:rsid w:val="00145B23"/>
    <w:rsid w:val="00146548"/>
    <w:rsid w:val="001473D0"/>
    <w:rsid w:val="00151B4C"/>
    <w:rsid w:val="001520A9"/>
    <w:rsid w:val="0015274E"/>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6196"/>
    <w:rsid w:val="0016636E"/>
    <w:rsid w:val="001722F2"/>
    <w:rsid w:val="00172713"/>
    <w:rsid w:val="00172F04"/>
    <w:rsid w:val="00175B38"/>
    <w:rsid w:val="0017688C"/>
    <w:rsid w:val="00177174"/>
    <w:rsid w:val="001771E0"/>
    <w:rsid w:val="0017737E"/>
    <w:rsid w:val="001779F0"/>
    <w:rsid w:val="001828F9"/>
    <w:rsid w:val="00182D9D"/>
    <w:rsid w:val="0018406E"/>
    <w:rsid w:val="00185162"/>
    <w:rsid w:val="0018544D"/>
    <w:rsid w:val="00185550"/>
    <w:rsid w:val="00185C31"/>
    <w:rsid w:val="00186234"/>
    <w:rsid w:val="001878C6"/>
    <w:rsid w:val="0019276B"/>
    <w:rsid w:val="00193146"/>
    <w:rsid w:val="00193AD2"/>
    <w:rsid w:val="001944EB"/>
    <w:rsid w:val="0019484F"/>
    <w:rsid w:val="00195070"/>
    <w:rsid w:val="001963F0"/>
    <w:rsid w:val="00196BCB"/>
    <w:rsid w:val="00196F56"/>
    <w:rsid w:val="00196FEF"/>
    <w:rsid w:val="0019769A"/>
    <w:rsid w:val="00197E08"/>
    <w:rsid w:val="001A0132"/>
    <w:rsid w:val="001A152D"/>
    <w:rsid w:val="001A193A"/>
    <w:rsid w:val="001A1F8A"/>
    <w:rsid w:val="001A2B20"/>
    <w:rsid w:val="001A2D35"/>
    <w:rsid w:val="001A2DB4"/>
    <w:rsid w:val="001A3FDB"/>
    <w:rsid w:val="001A7C08"/>
    <w:rsid w:val="001B036F"/>
    <w:rsid w:val="001B1071"/>
    <w:rsid w:val="001B1AE3"/>
    <w:rsid w:val="001B1B58"/>
    <w:rsid w:val="001B2FB2"/>
    <w:rsid w:val="001B41EB"/>
    <w:rsid w:val="001B4361"/>
    <w:rsid w:val="001B489F"/>
    <w:rsid w:val="001B5A04"/>
    <w:rsid w:val="001B5B29"/>
    <w:rsid w:val="001B6300"/>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F0432"/>
    <w:rsid w:val="001F155D"/>
    <w:rsid w:val="001F2811"/>
    <w:rsid w:val="001F2C57"/>
    <w:rsid w:val="001F3EDA"/>
    <w:rsid w:val="001F46BE"/>
    <w:rsid w:val="001F4D9C"/>
    <w:rsid w:val="001F5C04"/>
    <w:rsid w:val="001F6791"/>
    <w:rsid w:val="001F6A3C"/>
    <w:rsid w:val="001F75B0"/>
    <w:rsid w:val="0020077B"/>
    <w:rsid w:val="00202847"/>
    <w:rsid w:val="00202FA9"/>
    <w:rsid w:val="00204290"/>
    <w:rsid w:val="0020485B"/>
    <w:rsid w:val="00204C1D"/>
    <w:rsid w:val="00204C5D"/>
    <w:rsid w:val="00204CC3"/>
    <w:rsid w:val="00204D0E"/>
    <w:rsid w:val="00205666"/>
    <w:rsid w:val="00205940"/>
    <w:rsid w:val="00206AD2"/>
    <w:rsid w:val="00206CE9"/>
    <w:rsid w:val="002104BE"/>
    <w:rsid w:val="0021081C"/>
    <w:rsid w:val="00210CF0"/>
    <w:rsid w:val="00211FD5"/>
    <w:rsid w:val="0021267C"/>
    <w:rsid w:val="00213A24"/>
    <w:rsid w:val="00214C04"/>
    <w:rsid w:val="00216703"/>
    <w:rsid w:val="00217A1F"/>
    <w:rsid w:val="00220A4E"/>
    <w:rsid w:val="00221072"/>
    <w:rsid w:val="00221BAD"/>
    <w:rsid w:val="00221C79"/>
    <w:rsid w:val="00221CDB"/>
    <w:rsid w:val="00221F5C"/>
    <w:rsid w:val="00222DD8"/>
    <w:rsid w:val="00226679"/>
    <w:rsid w:val="00226C69"/>
    <w:rsid w:val="00227020"/>
    <w:rsid w:val="002277A1"/>
    <w:rsid w:val="00227C71"/>
    <w:rsid w:val="00230017"/>
    <w:rsid w:val="00230386"/>
    <w:rsid w:val="002313D1"/>
    <w:rsid w:val="002313E5"/>
    <w:rsid w:val="00233BA6"/>
    <w:rsid w:val="00233CA2"/>
    <w:rsid w:val="00237D4A"/>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1F95"/>
    <w:rsid w:val="00262DF0"/>
    <w:rsid w:val="00263CC7"/>
    <w:rsid w:val="00264504"/>
    <w:rsid w:val="0026458C"/>
    <w:rsid w:val="00264A07"/>
    <w:rsid w:val="00266371"/>
    <w:rsid w:val="002669CC"/>
    <w:rsid w:val="00266DB1"/>
    <w:rsid w:val="002672EC"/>
    <w:rsid w:val="0026784C"/>
    <w:rsid w:val="0026798C"/>
    <w:rsid w:val="00270A9F"/>
    <w:rsid w:val="00271F33"/>
    <w:rsid w:val="0027257B"/>
    <w:rsid w:val="00272A02"/>
    <w:rsid w:val="00272B59"/>
    <w:rsid w:val="00273580"/>
    <w:rsid w:val="0027379B"/>
    <w:rsid w:val="00273A96"/>
    <w:rsid w:val="00274007"/>
    <w:rsid w:val="00274EAE"/>
    <w:rsid w:val="0027613D"/>
    <w:rsid w:val="0027728F"/>
    <w:rsid w:val="002803B0"/>
    <w:rsid w:val="00283A39"/>
    <w:rsid w:val="00284065"/>
    <w:rsid w:val="00285CC0"/>
    <w:rsid w:val="002911DB"/>
    <w:rsid w:val="00291F63"/>
    <w:rsid w:val="0029233F"/>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1C8A"/>
    <w:rsid w:val="002A2685"/>
    <w:rsid w:val="002A2835"/>
    <w:rsid w:val="002A36FB"/>
    <w:rsid w:val="002A4028"/>
    <w:rsid w:val="002A6711"/>
    <w:rsid w:val="002A748D"/>
    <w:rsid w:val="002A7E7C"/>
    <w:rsid w:val="002B0E21"/>
    <w:rsid w:val="002B17F0"/>
    <w:rsid w:val="002B4783"/>
    <w:rsid w:val="002B4DE1"/>
    <w:rsid w:val="002B4F53"/>
    <w:rsid w:val="002B6126"/>
    <w:rsid w:val="002B6750"/>
    <w:rsid w:val="002B68DA"/>
    <w:rsid w:val="002B7536"/>
    <w:rsid w:val="002B7682"/>
    <w:rsid w:val="002B795B"/>
    <w:rsid w:val="002C07D7"/>
    <w:rsid w:val="002C0833"/>
    <w:rsid w:val="002C0D4B"/>
    <w:rsid w:val="002C18F2"/>
    <w:rsid w:val="002C3037"/>
    <w:rsid w:val="002C311D"/>
    <w:rsid w:val="002C3E60"/>
    <w:rsid w:val="002C56FE"/>
    <w:rsid w:val="002C5D82"/>
    <w:rsid w:val="002C5EBB"/>
    <w:rsid w:val="002C5FF9"/>
    <w:rsid w:val="002C7BFF"/>
    <w:rsid w:val="002C7DD5"/>
    <w:rsid w:val="002D1937"/>
    <w:rsid w:val="002D1C11"/>
    <w:rsid w:val="002D2049"/>
    <w:rsid w:val="002D22E1"/>
    <w:rsid w:val="002D23BF"/>
    <w:rsid w:val="002D3205"/>
    <w:rsid w:val="002D47CE"/>
    <w:rsid w:val="002E2C2C"/>
    <w:rsid w:val="002E304A"/>
    <w:rsid w:val="002E51D1"/>
    <w:rsid w:val="002E76C7"/>
    <w:rsid w:val="002F0BAF"/>
    <w:rsid w:val="002F1C6C"/>
    <w:rsid w:val="002F1F09"/>
    <w:rsid w:val="002F20B3"/>
    <w:rsid w:val="002F23B3"/>
    <w:rsid w:val="002F246B"/>
    <w:rsid w:val="002F3CCD"/>
    <w:rsid w:val="002F428F"/>
    <w:rsid w:val="002F700A"/>
    <w:rsid w:val="002F772C"/>
    <w:rsid w:val="002F77AA"/>
    <w:rsid w:val="002F7E95"/>
    <w:rsid w:val="0030000D"/>
    <w:rsid w:val="003017B9"/>
    <w:rsid w:val="00301A79"/>
    <w:rsid w:val="00302A20"/>
    <w:rsid w:val="00302ACC"/>
    <w:rsid w:val="00303B04"/>
    <w:rsid w:val="00304A17"/>
    <w:rsid w:val="00306E72"/>
    <w:rsid w:val="00306FF5"/>
    <w:rsid w:val="00311AB8"/>
    <w:rsid w:val="00312331"/>
    <w:rsid w:val="00312397"/>
    <w:rsid w:val="0031609E"/>
    <w:rsid w:val="0031631B"/>
    <w:rsid w:val="00317268"/>
    <w:rsid w:val="00320CE0"/>
    <w:rsid w:val="00322DB2"/>
    <w:rsid w:val="00322F9C"/>
    <w:rsid w:val="00324284"/>
    <w:rsid w:val="00325776"/>
    <w:rsid w:val="00330223"/>
    <w:rsid w:val="00332751"/>
    <w:rsid w:val="00332DB7"/>
    <w:rsid w:val="00332DE1"/>
    <w:rsid w:val="0033389E"/>
    <w:rsid w:val="00333B0F"/>
    <w:rsid w:val="003346A0"/>
    <w:rsid w:val="00334CC0"/>
    <w:rsid w:val="00335C18"/>
    <w:rsid w:val="0034112C"/>
    <w:rsid w:val="00342056"/>
    <w:rsid w:val="0034270A"/>
    <w:rsid w:val="00342ADB"/>
    <w:rsid w:val="00343FEB"/>
    <w:rsid w:val="0034539C"/>
    <w:rsid w:val="003465C1"/>
    <w:rsid w:val="0035101F"/>
    <w:rsid w:val="00351167"/>
    <w:rsid w:val="00351359"/>
    <w:rsid w:val="00352441"/>
    <w:rsid w:val="003527AB"/>
    <w:rsid w:val="003528D0"/>
    <w:rsid w:val="0035325B"/>
    <w:rsid w:val="00356448"/>
    <w:rsid w:val="00356C98"/>
    <w:rsid w:val="00360997"/>
    <w:rsid w:val="0036182D"/>
    <w:rsid w:val="0036353C"/>
    <w:rsid w:val="0036366F"/>
    <w:rsid w:val="00364C1E"/>
    <w:rsid w:val="0036653F"/>
    <w:rsid w:val="00366661"/>
    <w:rsid w:val="00370337"/>
    <w:rsid w:val="003706C7"/>
    <w:rsid w:val="00370878"/>
    <w:rsid w:val="00371178"/>
    <w:rsid w:val="00371693"/>
    <w:rsid w:val="00371936"/>
    <w:rsid w:val="00371D60"/>
    <w:rsid w:val="0037220A"/>
    <w:rsid w:val="00372E72"/>
    <w:rsid w:val="0037315C"/>
    <w:rsid w:val="003733E6"/>
    <w:rsid w:val="00374714"/>
    <w:rsid w:val="003752AB"/>
    <w:rsid w:val="00375CE7"/>
    <w:rsid w:val="003822F0"/>
    <w:rsid w:val="00383BE2"/>
    <w:rsid w:val="00383C13"/>
    <w:rsid w:val="00384DB7"/>
    <w:rsid w:val="003856D6"/>
    <w:rsid w:val="00385980"/>
    <w:rsid w:val="00385B8F"/>
    <w:rsid w:val="0038734C"/>
    <w:rsid w:val="00390366"/>
    <w:rsid w:val="00390CC8"/>
    <w:rsid w:val="0039122B"/>
    <w:rsid w:val="00392757"/>
    <w:rsid w:val="003977A9"/>
    <w:rsid w:val="003A0135"/>
    <w:rsid w:val="003A0679"/>
    <w:rsid w:val="003A2EFE"/>
    <w:rsid w:val="003A4276"/>
    <w:rsid w:val="003A4686"/>
    <w:rsid w:val="003A46E2"/>
    <w:rsid w:val="003A55C6"/>
    <w:rsid w:val="003A708B"/>
    <w:rsid w:val="003A73A0"/>
    <w:rsid w:val="003A7735"/>
    <w:rsid w:val="003A7824"/>
    <w:rsid w:val="003B31A6"/>
    <w:rsid w:val="003B3386"/>
    <w:rsid w:val="003B5891"/>
    <w:rsid w:val="003B5FA5"/>
    <w:rsid w:val="003B6910"/>
    <w:rsid w:val="003B6B22"/>
    <w:rsid w:val="003B7B4D"/>
    <w:rsid w:val="003C0A59"/>
    <w:rsid w:val="003C20DC"/>
    <w:rsid w:val="003C212A"/>
    <w:rsid w:val="003C225C"/>
    <w:rsid w:val="003C2412"/>
    <w:rsid w:val="003C4674"/>
    <w:rsid w:val="003C6EA5"/>
    <w:rsid w:val="003D26E2"/>
    <w:rsid w:val="003D3575"/>
    <w:rsid w:val="003D35F3"/>
    <w:rsid w:val="003D3A77"/>
    <w:rsid w:val="003D4249"/>
    <w:rsid w:val="003D53A6"/>
    <w:rsid w:val="003D63FE"/>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0FC"/>
    <w:rsid w:val="004029D7"/>
    <w:rsid w:val="0040308C"/>
    <w:rsid w:val="00404F39"/>
    <w:rsid w:val="0040686A"/>
    <w:rsid w:val="00410B19"/>
    <w:rsid w:val="00411E7D"/>
    <w:rsid w:val="00412655"/>
    <w:rsid w:val="00412E34"/>
    <w:rsid w:val="004130C6"/>
    <w:rsid w:val="00413744"/>
    <w:rsid w:val="004137B5"/>
    <w:rsid w:val="00413DD8"/>
    <w:rsid w:val="004141EA"/>
    <w:rsid w:val="00415746"/>
    <w:rsid w:val="004169BB"/>
    <w:rsid w:val="0041745A"/>
    <w:rsid w:val="004179BA"/>
    <w:rsid w:val="00420678"/>
    <w:rsid w:val="00421B6D"/>
    <w:rsid w:val="004228D6"/>
    <w:rsid w:val="00422904"/>
    <w:rsid w:val="00422A9F"/>
    <w:rsid w:val="004239F5"/>
    <w:rsid w:val="00423B24"/>
    <w:rsid w:val="00424573"/>
    <w:rsid w:val="00426AC8"/>
    <w:rsid w:val="00426C1D"/>
    <w:rsid w:val="00430C7A"/>
    <w:rsid w:val="00432235"/>
    <w:rsid w:val="00432B9B"/>
    <w:rsid w:val="00433828"/>
    <w:rsid w:val="004357F5"/>
    <w:rsid w:val="0043724B"/>
    <w:rsid w:val="0044155E"/>
    <w:rsid w:val="0044164F"/>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94"/>
    <w:rsid w:val="00472ED6"/>
    <w:rsid w:val="00474628"/>
    <w:rsid w:val="00475ED6"/>
    <w:rsid w:val="00475F14"/>
    <w:rsid w:val="00476D74"/>
    <w:rsid w:val="00477146"/>
    <w:rsid w:val="00477A14"/>
    <w:rsid w:val="00477AE8"/>
    <w:rsid w:val="00477B18"/>
    <w:rsid w:val="00477B9C"/>
    <w:rsid w:val="004806FC"/>
    <w:rsid w:val="00481209"/>
    <w:rsid w:val="004813A2"/>
    <w:rsid w:val="004817CD"/>
    <w:rsid w:val="004820FF"/>
    <w:rsid w:val="00482833"/>
    <w:rsid w:val="00482D98"/>
    <w:rsid w:val="00484F0F"/>
    <w:rsid w:val="00486F09"/>
    <w:rsid w:val="00487B38"/>
    <w:rsid w:val="00487C98"/>
    <w:rsid w:val="0049065B"/>
    <w:rsid w:val="00490908"/>
    <w:rsid w:val="00492693"/>
    <w:rsid w:val="00492864"/>
    <w:rsid w:val="0049374E"/>
    <w:rsid w:val="00494C38"/>
    <w:rsid w:val="00496A62"/>
    <w:rsid w:val="004A11D4"/>
    <w:rsid w:val="004A40F0"/>
    <w:rsid w:val="004A4DD1"/>
    <w:rsid w:val="004A5E97"/>
    <w:rsid w:val="004B1ACC"/>
    <w:rsid w:val="004B20C4"/>
    <w:rsid w:val="004B21D1"/>
    <w:rsid w:val="004B271E"/>
    <w:rsid w:val="004B338E"/>
    <w:rsid w:val="004B392F"/>
    <w:rsid w:val="004B3AE0"/>
    <w:rsid w:val="004B4ABD"/>
    <w:rsid w:val="004B5324"/>
    <w:rsid w:val="004B60B0"/>
    <w:rsid w:val="004B6FD9"/>
    <w:rsid w:val="004B7AE3"/>
    <w:rsid w:val="004C269F"/>
    <w:rsid w:val="004C26E6"/>
    <w:rsid w:val="004C2F25"/>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EB0"/>
    <w:rsid w:val="004E4F26"/>
    <w:rsid w:val="004E5479"/>
    <w:rsid w:val="004E5A09"/>
    <w:rsid w:val="004E5A21"/>
    <w:rsid w:val="004E6309"/>
    <w:rsid w:val="004E7952"/>
    <w:rsid w:val="004E7962"/>
    <w:rsid w:val="004F30CC"/>
    <w:rsid w:val="004F55E4"/>
    <w:rsid w:val="004F5F0C"/>
    <w:rsid w:val="004F6972"/>
    <w:rsid w:val="004F727F"/>
    <w:rsid w:val="005001B0"/>
    <w:rsid w:val="00500C6B"/>
    <w:rsid w:val="005022E7"/>
    <w:rsid w:val="00503815"/>
    <w:rsid w:val="00503B81"/>
    <w:rsid w:val="00504565"/>
    <w:rsid w:val="00512087"/>
    <w:rsid w:val="005120E9"/>
    <w:rsid w:val="00512F3C"/>
    <w:rsid w:val="00513AEE"/>
    <w:rsid w:val="005167BA"/>
    <w:rsid w:val="00517A61"/>
    <w:rsid w:val="00520714"/>
    <w:rsid w:val="00521246"/>
    <w:rsid w:val="00521A02"/>
    <w:rsid w:val="00521BC7"/>
    <w:rsid w:val="00524AE1"/>
    <w:rsid w:val="0052530E"/>
    <w:rsid w:val="005259CD"/>
    <w:rsid w:val="00525A6F"/>
    <w:rsid w:val="00526CA1"/>
    <w:rsid w:val="00526D24"/>
    <w:rsid w:val="00527067"/>
    <w:rsid w:val="00527907"/>
    <w:rsid w:val="00530BE7"/>
    <w:rsid w:val="00531DD8"/>
    <w:rsid w:val="00532067"/>
    <w:rsid w:val="00532B27"/>
    <w:rsid w:val="005335B1"/>
    <w:rsid w:val="00534537"/>
    <w:rsid w:val="00534D05"/>
    <w:rsid w:val="00534D57"/>
    <w:rsid w:val="00535DBB"/>
    <w:rsid w:val="00536A0A"/>
    <w:rsid w:val="00540D7C"/>
    <w:rsid w:val="00542119"/>
    <w:rsid w:val="0054343A"/>
    <w:rsid w:val="00545D01"/>
    <w:rsid w:val="005464BE"/>
    <w:rsid w:val="0054736F"/>
    <w:rsid w:val="00547B35"/>
    <w:rsid w:val="00552238"/>
    <w:rsid w:val="005526CD"/>
    <w:rsid w:val="005543FB"/>
    <w:rsid w:val="005544BA"/>
    <w:rsid w:val="00556615"/>
    <w:rsid w:val="005572B7"/>
    <w:rsid w:val="005604BA"/>
    <w:rsid w:val="00560A97"/>
    <w:rsid w:val="005613A0"/>
    <w:rsid w:val="00562AF3"/>
    <w:rsid w:val="00562D27"/>
    <w:rsid w:val="0056501F"/>
    <w:rsid w:val="00565EFE"/>
    <w:rsid w:val="00565F2B"/>
    <w:rsid w:val="00566B18"/>
    <w:rsid w:val="00567D7F"/>
    <w:rsid w:val="005729A2"/>
    <w:rsid w:val="00572FE0"/>
    <w:rsid w:val="00574575"/>
    <w:rsid w:val="00577D43"/>
    <w:rsid w:val="00580329"/>
    <w:rsid w:val="0058269B"/>
    <w:rsid w:val="00582E2F"/>
    <w:rsid w:val="0058318D"/>
    <w:rsid w:val="00584385"/>
    <w:rsid w:val="0058573F"/>
    <w:rsid w:val="00586B02"/>
    <w:rsid w:val="0058763F"/>
    <w:rsid w:val="0059014E"/>
    <w:rsid w:val="005904E9"/>
    <w:rsid w:val="005906F2"/>
    <w:rsid w:val="00590B88"/>
    <w:rsid w:val="00592107"/>
    <w:rsid w:val="0059216A"/>
    <w:rsid w:val="0059327E"/>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6D2"/>
    <w:rsid w:val="005B7B78"/>
    <w:rsid w:val="005C0148"/>
    <w:rsid w:val="005C1E68"/>
    <w:rsid w:val="005C294E"/>
    <w:rsid w:val="005C4420"/>
    <w:rsid w:val="005C650F"/>
    <w:rsid w:val="005C6659"/>
    <w:rsid w:val="005C699A"/>
    <w:rsid w:val="005C7D6E"/>
    <w:rsid w:val="005D0124"/>
    <w:rsid w:val="005D4101"/>
    <w:rsid w:val="005D454B"/>
    <w:rsid w:val="005D49A2"/>
    <w:rsid w:val="005D4BF2"/>
    <w:rsid w:val="005D5B9A"/>
    <w:rsid w:val="005D6CD1"/>
    <w:rsid w:val="005D6F89"/>
    <w:rsid w:val="005D7690"/>
    <w:rsid w:val="005D76D2"/>
    <w:rsid w:val="005E1766"/>
    <w:rsid w:val="005E2879"/>
    <w:rsid w:val="005E2D40"/>
    <w:rsid w:val="005E33A9"/>
    <w:rsid w:val="005E3762"/>
    <w:rsid w:val="005E456C"/>
    <w:rsid w:val="005E474A"/>
    <w:rsid w:val="005E4939"/>
    <w:rsid w:val="005F1695"/>
    <w:rsid w:val="005F1A13"/>
    <w:rsid w:val="005F1DF1"/>
    <w:rsid w:val="005F2D60"/>
    <w:rsid w:val="005F4CF0"/>
    <w:rsid w:val="005F615D"/>
    <w:rsid w:val="005F794B"/>
    <w:rsid w:val="005F7C17"/>
    <w:rsid w:val="006034EB"/>
    <w:rsid w:val="00603F3E"/>
    <w:rsid w:val="00605193"/>
    <w:rsid w:val="006105DB"/>
    <w:rsid w:val="0061194F"/>
    <w:rsid w:val="006127A7"/>
    <w:rsid w:val="00612871"/>
    <w:rsid w:val="00613A5C"/>
    <w:rsid w:val="0061407C"/>
    <w:rsid w:val="00614318"/>
    <w:rsid w:val="00614472"/>
    <w:rsid w:val="00614CA9"/>
    <w:rsid w:val="00615080"/>
    <w:rsid w:val="006154B1"/>
    <w:rsid w:val="006167DA"/>
    <w:rsid w:val="00617798"/>
    <w:rsid w:val="00617A9C"/>
    <w:rsid w:val="006213C3"/>
    <w:rsid w:val="00621883"/>
    <w:rsid w:val="00622079"/>
    <w:rsid w:val="00622F39"/>
    <w:rsid w:val="006231A4"/>
    <w:rsid w:val="006242C8"/>
    <w:rsid w:val="00624781"/>
    <w:rsid w:val="00624CA4"/>
    <w:rsid w:val="0062594A"/>
    <w:rsid w:val="00625BD6"/>
    <w:rsid w:val="00627AC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1C5"/>
    <w:rsid w:val="00641F00"/>
    <w:rsid w:val="006431E0"/>
    <w:rsid w:val="00643697"/>
    <w:rsid w:val="00644F2B"/>
    <w:rsid w:val="00645AC1"/>
    <w:rsid w:val="00645FAF"/>
    <w:rsid w:val="00650E37"/>
    <w:rsid w:val="006525E2"/>
    <w:rsid w:val="00657B8E"/>
    <w:rsid w:val="006606CC"/>
    <w:rsid w:val="00660C73"/>
    <w:rsid w:val="0066206A"/>
    <w:rsid w:val="00662E7C"/>
    <w:rsid w:val="00664A5E"/>
    <w:rsid w:val="0066508A"/>
    <w:rsid w:val="00665829"/>
    <w:rsid w:val="00665C50"/>
    <w:rsid w:val="0067097D"/>
    <w:rsid w:val="00671CE4"/>
    <w:rsid w:val="00672573"/>
    <w:rsid w:val="00672E9F"/>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114B"/>
    <w:rsid w:val="0069477E"/>
    <w:rsid w:val="006949EE"/>
    <w:rsid w:val="00695A92"/>
    <w:rsid w:val="0069662F"/>
    <w:rsid w:val="00696706"/>
    <w:rsid w:val="00696DC4"/>
    <w:rsid w:val="0069709B"/>
    <w:rsid w:val="006A0272"/>
    <w:rsid w:val="006A0C29"/>
    <w:rsid w:val="006A15DB"/>
    <w:rsid w:val="006A218C"/>
    <w:rsid w:val="006A2EE6"/>
    <w:rsid w:val="006A3552"/>
    <w:rsid w:val="006A497F"/>
    <w:rsid w:val="006A58E1"/>
    <w:rsid w:val="006A6D39"/>
    <w:rsid w:val="006A6F1D"/>
    <w:rsid w:val="006A7594"/>
    <w:rsid w:val="006A75D0"/>
    <w:rsid w:val="006B0B3E"/>
    <w:rsid w:val="006B0D51"/>
    <w:rsid w:val="006B3E2F"/>
    <w:rsid w:val="006B50E5"/>
    <w:rsid w:val="006B519C"/>
    <w:rsid w:val="006B61A6"/>
    <w:rsid w:val="006B635F"/>
    <w:rsid w:val="006B6D23"/>
    <w:rsid w:val="006B7E72"/>
    <w:rsid w:val="006C1D5A"/>
    <w:rsid w:val="006C2B35"/>
    <w:rsid w:val="006C3982"/>
    <w:rsid w:val="006C48FA"/>
    <w:rsid w:val="006C4E60"/>
    <w:rsid w:val="006C51A3"/>
    <w:rsid w:val="006C5999"/>
    <w:rsid w:val="006C69D9"/>
    <w:rsid w:val="006C6B01"/>
    <w:rsid w:val="006D003C"/>
    <w:rsid w:val="006D04E2"/>
    <w:rsid w:val="006D0679"/>
    <w:rsid w:val="006D0E58"/>
    <w:rsid w:val="006D29A7"/>
    <w:rsid w:val="006D498E"/>
    <w:rsid w:val="006D628A"/>
    <w:rsid w:val="006E2608"/>
    <w:rsid w:val="006E2B28"/>
    <w:rsid w:val="006E54D8"/>
    <w:rsid w:val="006E56DE"/>
    <w:rsid w:val="006E6759"/>
    <w:rsid w:val="006E7BF3"/>
    <w:rsid w:val="006F01CF"/>
    <w:rsid w:val="006F1789"/>
    <w:rsid w:val="006F1F45"/>
    <w:rsid w:val="006F2029"/>
    <w:rsid w:val="006F3280"/>
    <w:rsid w:val="006F4105"/>
    <w:rsid w:val="006F44B8"/>
    <w:rsid w:val="006F4942"/>
    <w:rsid w:val="006F498E"/>
    <w:rsid w:val="006F73A3"/>
    <w:rsid w:val="0070205C"/>
    <w:rsid w:val="007022F7"/>
    <w:rsid w:val="007058D4"/>
    <w:rsid w:val="00707C56"/>
    <w:rsid w:val="0071020C"/>
    <w:rsid w:val="007109E9"/>
    <w:rsid w:val="00710B1A"/>
    <w:rsid w:val="00710D7B"/>
    <w:rsid w:val="0071160A"/>
    <w:rsid w:val="007119DA"/>
    <w:rsid w:val="0071201F"/>
    <w:rsid w:val="007130FB"/>
    <w:rsid w:val="00713661"/>
    <w:rsid w:val="00714739"/>
    <w:rsid w:val="00714CEE"/>
    <w:rsid w:val="007159FA"/>
    <w:rsid w:val="007161B7"/>
    <w:rsid w:val="00721466"/>
    <w:rsid w:val="007215D0"/>
    <w:rsid w:val="00722D21"/>
    <w:rsid w:val="00723FB3"/>
    <w:rsid w:val="007245BF"/>
    <w:rsid w:val="0072468A"/>
    <w:rsid w:val="00725D59"/>
    <w:rsid w:val="00727299"/>
    <w:rsid w:val="00727449"/>
    <w:rsid w:val="00727944"/>
    <w:rsid w:val="00732EF9"/>
    <w:rsid w:val="007338D1"/>
    <w:rsid w:val="00734DBF"/>
    <w:rsid w:val="0073540C"/>
    <w:rsid w:val="007354BB"/>
    <w:rsid w:val="0073582A"/>
    <w:rsid w:val="00736E39"/>
    <w:rsid w:val="00737166"/>
    <w:rsid w:val="00740855"/>
    <w:rsid w:val="00741444"/>
    <w:rsid w:val="00743B4F"/>
    <w:rsid w:val="00745EA2"/>
    <w:rsid w:val="00746526"/>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4608"/>
    <w:rsid w:val="00785302"/>
    <w:rsid w:val="00785A32"/>
    <w:rsid w:val="00785AF5"/>
    <w:rsid w:val="00785CF5"/>
    <w:rsid w:val="00785DE4"/>
    <w:rsid w:val="00791F2B"/>
    <w:rsid w:val="007936CD"/>
    <w:rsid w:val="00794516"/>
    <w:rsid w:val="00794726"/>
    <w:rsid w:val="0079617A"/>
    <w:rsid w:val="0079663D"/>
    <w:rsid w:val="0079713C"/>
    <w:rsid w:val="00797BAB"/>
    <w:rsid w:val="00797C31"/>
    <w:rsid w:val="007A0039"/>
    <w:rsid w:val="007A024C"/>
    <w:rsid w:val="007A0533"/>
    <w:rsid w:val="007A08E4"/>
    <w:rsid w:val="007A1228"/>
    <w:rsid w:val="007A1E31"/>
    <w:rsid w:val="007A2A58"/>
    <w:rsid w:val="007A39D6"/>
    <w:rsid w:val="007A3CD7"/>
    <w:rsid w:val="007A414F"/>
    <w:rsid w:val="007A61EC"/>
    <w:rsid w:val="007A6458"/>
    <w:rsid w:val="007A7703"/>
    <w:rsid w:val="007A7CD9"/>
    <w:rsid w:val="007B0509"/>
    <w:rsid w:val="007B14E1"/>
    <w:rsid w:val="007B1AF4"/>
    <w:rsid w:val="007B2DF4"/>
    <w:rsid w:val="007B378A"/>
    <w:rsid w:val="007B4561"/>
    <w:rsid w:val="007B50D4"/>
    <w:rsid w:val="007B6042"/>
    <w:rsid w:val="007B7312"/>
    <w:rsid w:val="007B7AF2"/>
    <w:rsid w:val="007B7DC2"/>
    <w:rsid w:val="007C24A7"/>
    <w:rsid w:val="007C4F03"/>
    <w:rsid w:val="007C541D"/>
    <w:rsid w:val="007C6052"/>
    <w:rsid w:val="007C69BE"/>
    <w:rsid w:val="007C7F4E"/>
    <w:rsid w:val="007D0C38"/>
    <w:rsid w:val="007D17C8"/>
    <w:rsid w:val="007D2AD4"/>
    <w:rsid w:val="007D3344"/>
    <w:rsid w:val="007D3A50"/>
    <w:rsid w:val="007D7542"/>
    <w:rsid w:val="007E17CF"/>
    <w:rsid w:val="007E2BA4"/>
    <w:rsid w:val="007E328E"/>
    <w:rsid w:val="007E5038"/>
    <w:rsid w:val="007E7F20"/>
    <w:rsid w:val="007F006D"/>
    <w:rsid w:val="007F06F9"/>
    <w:rsid w:val="007F0FAC"/>
    <w:rsid w:val="007F18DA"/>
    <w:rsid w:val="007F2F7C"/>
    <w:rsid w:val="007F325E"/>
    <w:rsid w:val="007F47FD"/>
    <w:rsid w:val="007F47FE"/>
    <w:rsid w:val="007F48DA"/>
    <w:rsid w:val="007F50D6"/>
    <w:rsid w:val="007F5503"/>
    <w:rsid w:val="007F6ADA"/>
    <w:rsid w:val="007F7234"/>
    <w:rsid w:val="007F7663"/>
    <w:rsid w:val="00800AC0"/>
    <w:rsid w:val="00801D86"/>
    <w:rsid w:val="00802221"/>
    <w:rsid w:val="00802ABE"/>
    <w:rsid w:val="008041F7"/>
    <w:rsid w:val="0080542B"/>
    <w:rsid w:val="00805701"/>
    <w:rsid w:val="00806736"/>
    <w:rsid w:val="00806B80"/>
    <w:rsid w:val="00807F5D"/>
    <w:rsid w:val="0081178D"/>
    <w:rsid w:val="00811CBB"/>
    <w:rsid w:val="0081215D"/>
    <w:rsid w:val="0081244B"/>
    <w:rsid w:val="00814B22"/>
    <w:rsid w:val="00816FAC"/>
    <w:rsid w:val="0081719A"/>
    <w:rsid w:val="00820CAC"/>
    <w:rsid w:val="00822308"/>
    <w:rsid w:val="00822510"/>
    <w:rsid w:val="008236BD"/>
    <w:rsid w:val="0082379C"/>
    <w:rsid w:val="00823EA8"/>
    <w:rsid w:val="00824369"/>
    <w:rsid w:val="0082462C"/>
    <w:rsid w:val="00824B35"/>
    <w:rsid w:val="0082666F"/>
    <w:rsid w:val="00830CD4"/>
    <w:rsid w:val="00831DDD"/>
    <w:rsid w:val="008321A3"/>
    <w:rsid w:val="00832BC2"/>
    <w:rsid w:val="00832C31"/>
    <w:rsid w:val="008348D9"/>
    <w:rsid w:val="00840D02"/>
    <w:rsid w:val="00844DAB"/>
    <w:rsid w:val="00844DF8"/>
    <w:rsid w:val="00845C4D"/>
    <w:rsid w:val="00847511"/>
    <w:rsid w:val="0085163B"/>
    <w:rsid w:val="0085460A"/>
    <w:rsid w:val="00854BEF"/>
    <w:rsid w:val="0086021B"/>
    <w:rsid w:val="008607DC"/>
    <w:rsid w:val="008617C6"/>
    <w:rsid w:val="008618B5"/>
    <w:rsid w:val="0086201E"/>
    <w:rsid w:val="008626FD"/>
    <w:rsid w:val="00862BEF"/>
    <w:rsid w:val="00862FC6"/>
    <w:rsid w:val="00863080"/>
    <w:rsid w:val="00863198"/>
    <w:rsid w:val="00864795"/>
    <w:rsid w:val="00865417"/>
    <w:rsid w:val="008654E3"/>
    <w:rsid w:val="00865E6A"/>
    <w:rsid w:val="0086699F"/>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92F46"/>
    <w:rsid w:val="00894BB5"/>
    <w:rsid w:val="00895681"/>
    <w:rsid w:val="00896DE2"/>
    <w:rsid w:val="008A07AA"/>
    <w:rsid w:val="008A300F"/>
    <w:rsid w:val="008A31DE"/>
    <w:rsid w:val="008A6E1B"/>
    <w:rsid w:val="008A71BE"/>
    <w:rsid w:val="008A7D33"/>
    <w:rsid w:val="008A7D3F"/>
    <w:rsid w:val="008B1D51"/>
    <w:rsid w:val="008B2DC5"/>
    <w:rsid w:val="008B4681"/>
    <w:rsid w:val="008B6B0B"/>
    <w:rsid w:val="008B78ED"/>
    <w:rsid w:val="008B7C33"/>
    <w:rsid w:val="008B7C47"/>
    <w:rsid w:val="008C1DBF"/>
    <w:rsid w:val="008C2690"/>
    <w:rsid w:val="008C3904"/>
    <w:rsid w:val="008C59A5"/>
    <w:rsid w:val="008C5ED3"/>
    <w:rsid w:val="008C70BE"/>
    <w:rsid w:val="008C70E0"/>
    <w:rsid w:val="008C7962"/>
    <w:rsid w:val="008D0D13"/>
    <w:rsid w:val="008D1BB5"/>
    <w:rsid w:val="008D3A9D"/>
    <w:rsid w:val="008D40DF"/>
    <w:rsid w:val="008D4CAB"/>
    <w:rsid w:val="008D6E18"/>
    <w:rsid w:val="008D708E"/>
    <w:rsid w:val="008E090F"/>
    <w:rsid w:val="008E1BA4"/>
    <w:rsid w:val="008E2960"/>
    <w:rsid w:val="008E3FF3"/>
    <w:rsid w:val="008E45AB"/>
    <w:rsid w:val="008E533F"/>
    <w:rsid w:val="008E563A"/>
    <w:rsid w:val="008E5BC5"/>
    <w:rsid w:val="008E608F"/>
    <w:rsid w:val="008E68D9"/>
    <w:rsid w:val="008E7B06"/>
    <w:rsid w:val="008F0312"/>
    <w:rsid w:val="008F1B1E"/>
    <w:rsid w:val="008F28A3"/>
    <w:rsid w:val="008F34BF"/>
    <w:rsid w:val="008F35EF"/>
    <w:rsid w:val="008F4192"/>
    <w:rsid w:val="008F4268"/>
    <w:rsid w:val="0090380F"/>
    <w:rsid w:val="009045F5"/>
    <w:rsid w:val="0090506E"/>
    <w:rsid w:val="00906EDB"/>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32B5"/>
    <w:rsid w:val="0092398E"/>
    <w:rsid w:val="009251C2"/>
    <w:rsid w:val="009261D8"/>
    <w:rsid w:val="009263DF"/>
    <w:rsid w:val="0092682C"/>
    <w:rsid w:val="00930069"/>
    <w:rsid w:val="009340FB"/>
    <w:rsid w:val="00934215"/>
    <w:rsid w:val="009361EB"/>
    <w:rsid w:val="00936646"/>
    <w:rsid w:val="009370AB"/>
    <w:rsid w:val="00937422"/>
    <w:rsid w:val="00940F5E"/>
    <w:rsid w:val="0094160B"/>
    <w:rsid w:val="00941AD3"/>
    <w:rsid w:val="00941B06"/>
    <w:rsid w:val="009429C3"/>
    <w:rsid w:val="00943ADD"/>
    <w:rsid w:val="0094404F"/>
    <w:rsid w:val="0094513B"/>
    <w:rsid w:val="009455D9"/>
    <w:rsid w:val="009456E9"/>
    <w:rsid w:val="009507BF"/>
    <w:rsid w:val="0095104D"/>
    <w:rsid w:val="00951757"/>
    <w:rsid w:val="0095259E"/>
    <w:rsid w:val="009542E2"/>
    <w:rsid w:val="009550E2"/>
    <w:rsid w:val="00955C05"/>
    <w:rsid w:val="00957E6A"/>
    <w:rsid w:val="0096012F"/>
    <w:rsid w:val="009601C0"/>
    <w:rsid w:val="00962359"/>
    <w:rsid w:val="00962A72"/>
    <w:rsid w:val="009643F9"/>
    <w:rsid w:val="00964897"/>
    <w:rsid w:val="00965F58"/>
    <w:rsid w:val="00966891"/>
    <w:rsid w:val="0096691C"/>
    <w:rsid w:val="00972493"/>
    <w:rsid w:val="00973986"/>
    <w:rsid w:val="00974569"/>
    <w:rsid w:val="00976FDA"/>
    <w:rsid w:val="009770C9"/>
    <w:rsid w:val="00981850"/>
    <w:rsid w:val="00982255"/>
    <w:rsid w:val="00982294"/>
    <w:rsid w:val="00983A99"/>
    <w:rsid w:val="00984BAA"/>
    <w:rsid w:val="009907CB"/>
    <w:rsid w:val="00991856"/>
    <w:rsid w:val="00991AA7"/>
    <w:rsid w:val="00992AA2"/>
    <w:rsid w:val="009932E7"/>
    <w:rsid w:val="00993CFE"/>
    <w:rsid w:val="009944E3"/>
    <w:rsid w:val="00994739"/>
    <w:rsid w:val="00994899"/>
    <w:rsid w:val="00995DB5"/>
    <w:rsid w:val="009972A7"/>
    <w:rsid w:val="00997479"/>
    <w:rsid w:val="009A016E"/>
    <w:rsid w:val="009A12FF"/>
    <w:rsid w:val="009A2139"/>
    <w:rsid w:val="009A2A84"/>
    <w:rsid w:val="009A324E"/>
    <w:rsid w:val="009A3BFB"/>
    <w:rsid w:val="009A4182"/>
    <w:rsid w:val="009A6426"/>
    <w:rsid w:val="009A66AC"/>
    <w:rsid w:val="009A6B23"/>
    <w:rsid w:val="009A6BFD"/>
    <w:rsid w:val="009A7545"/>
    <w:rsid w:val="009B0A53"/>
    <w:rsid w:val="009B11F3"/>
    <w:rsid w:val="009B1E78"/>
    <w:rsid w:val="009B66B4"/>
    <w:rsid w:val="009B704B"/>
    <w:rsid w:val="009B7A3B"/>
    <w:rsid w:val="009C2778"/>
    <w:rsid w:val="009C2D4B"/>
    <w:rsid w:val="009C4923"/>
    <w:rsid w:val="009C4974"/>
    <w:rsid w:val="009C5B31"/>
    <w:rsid w:val="009C5B77"/>
    <w:rsid w:val="009C61EF"/>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617"/>
    <w:rsid w:val="009E1DCD"/>
    <w:rsid w:val="009E24E3"/>
    <w:rsid w:val="009E2548"/>
    <w:rsid w:val="009E264B"/>
    <w:rsid w:val="009E29E1"/>
    <w:rsid w:val="009E2E5D"/>
    <w:rsid w:val="009E38E9"/>
    <w:rsid w:val="009E5B43"/>
    <w:rsid w:val="009E790C"/>
    <w:rsid w:val="009F030F"/>
    <w:rsid w:val="009F03E8"/>
    <w:rsid w:val="009F2AAC"/>
    <w:rsid w:val="009F3154"/>
    <w:rsid w:val="009F3319"/>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5065"/>
    <w:rsid w:val="00A152C9"/>
    <w:rsid w:val="00A16C4E"/>
    <w:rsid w:val="00A209BE"/>
    <w:rsid w:val="00A24846"/>
    <w:rsid w:val="00A27170"/>
    <w:rsid w:val="00A27E1A"/>
    <w:rsid w:val="00A301F6"/>
    <w:rsid w:val="00A324E6"/>
    <w:rsid w:val="00A33709"/>
    <w:rsid w:val="00A36301"/>
    <w:rsid w:val="00A36543"/>
    <w:rsid w:val="00A36A2B"/>
    <w:rsid w:val="00A40190"/>
    <w:rsid w:val="00A4149B"/>
    <w:rsid w:val="00A422D6"/>
    <w:rsid w:val="00A42BAF"/>
    <w:rsid w:val="00A465D6"/>
    <w:rsid w:val="00A46836"/>
    <w:rsid w:val="00A46D96"/>
    <w:rsid w:val="00A5100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825"/>
    <w:rsid w:val="00A92C9B"/>
    <w:rsid w:val="00A92DED"/>
    <w:rsid w:val="00A9373B"/>
    <w:rsid w:val="00A93D12"/>
    <w:rsid w:val="00A94065"/>
    <w:rsid w:val="00A9527C"/>
    <w:rsid w:val="00A966F5"/>
    <w:rsid w:val="00A96B11"/>
    <w:rsid w:val="00A97A08"/>
    <w:rsid w:val="00A97DBF"/>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BF2"/>
    <w:rsid w:val="00AC3F87"/>
    <w:rsid w:val="00AC79D3"/>
    <w:rsid w:val="00AC7B48"/>
    <w:rsid w:val="00AD1223"/>
    <w:rsid w:val="00AD1EE1"/>
    <w:rsid w:val="00AD33B9"/>
    <w:rsid w:val="00AD3D23"/>
    <w:rsid w:val="00AD3FA6"/>
    <w:rsid w:val="00AD4384"/>
    <w:rsid w:val="00AD4EEC"/>
    <w:rsid w:val="00AD6CEF"/>
    <w:rsid w:val="00AD7E3D"/>
    <w:rsid w:val="00AE0DA6"/>
    <w:rsid w:val="00AE1579"/>
    <w:rsid w:val="00AE1EC4"/>
    <w:rsid w:val="00AE2655"/>
    <w:rsid w:val="00AE5450"/>
    <w:rsid w:val="00AE61EE"/>
    <w:rsid w:val="00AE7D14"/>
    <w:rsid w:val="00AF1BFC"/>
    <w:rsid w:val="00AF1D7A"/>
    <w:rsid w:val="00AF4097"/>
    <w:rsid w:val="00AF5E2C"/>
    <w:rsid w:val="00B0092C"/>
    <w:rsid w:val="00B026E9"/>
    <w:rsid w:val="00B02BED"/>
    <w:rsid w:val="00B030A0"/>
    <w:rsid w:val="00B037CD"/>
    <w:rsid w:val="00B0461F"/>
    <w:rsid w:val="00B06ED3"/>
    <w:rsid w:val="00B07BCE"/>
    <w:rsid w:val="00B10E8F"/>
    <w:rsid w:val="00B1135F"/>
    <w:rsid w:val="00B11807"/>
    <w:rsid w:val="00B118A6"/>
    <w:rsid w:val="00B13737"/>
    <w:rsid w:val="00B1425F"/>
    <w:rsid w:val="00B14508"/>
    <w:rsid w:val="00B1599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4E4"/>
    <w:rsid w:val="00B255BD"/>
    <w:rsid w:val="00B26132"/>
    <w:rsid w:val="00B267F4"/>
    <w:rsid w:val="00B30ED3"/>
    <w:rsid w:val="00B315AD"/>
    <w:rsid w:val="00B32997"/>
    <w:rsid w:val="00B32AD6"/>
    <w:rsid w:val="00B33E56"/>
    <w:rsid w:val="00B3475A"/>
    <w:rsid w:val="00B369A0"/>
    <w:rsid w:val="00B36A02"/>
    <w:rsid w:val="00B4038E"/>
    <w:rsid w:val="00B40B3C"/>
    <w:rsid w:val="00B41753"/>
    <w:rsid w:val="00B418AF"/>
    <w:rsid w:val="00B43E3B"/>
    <w:rsid w:val="00B44721"/>
    <w:rsid w:val="00B44862"/>
    <w:rsid w:val="00B450F3"/>
    <w:rsid w:val="00B45678"/>
    <w:rsid w:val="00B45A7A"/>
    <w:rsid w:val="00B469D8"/>
    <w:rsid w:val="00B5207E"/>
    <w:rsid w:val="00B521A6"/>
    <w:rsid w:val="00B52FF5"/>
    <w:rsid w:val="00B533FA"/>
    <w:rsid w:val="00B541A1"/>
    <w:rsid w:val="00B5632A"/>
    <w:rsid w:val="00B5675B"/>
    <w:rsid w:val="00B56B24"/>
    <w:rsid w:val="00B56CF0"/>
    <w:rsid w:val="00B57221"/>
    <w:rsid w:val="00B57B35"/>
    <w:rsid w:val="00B6047C"/>
    <w:rsid w:val="00B6345D"/>
    <w:rsid w:val="00B63E7C"/>
    <w:rsid w:val="00B64318"/>
    <w:rsid w:val="00B64347"/>
    <w:rsid w:val="00B64408"/>
    <w:rsid w:val="00B645D5"/>
    <w:rsid w:val="00B658BB"/>
    <w:rsid w:val="00B65D28"/>
    <w:rsid w:val="00B66B24"/>
    <w:rsid w:val="00B706ED"/>
    <w:rsid w:val="00B71065"/>
    <w:rsid w:val="00B7142E"/>
    <w:rsid w:val="00B7157C"/>
    <w:rsid w:val="00B71BD3"/>
    <w:rsid w:val="00B71BEB"/>
    <w:rsid w:val="00B72D35"/>
    <w:rsid w:val="00B72E0B"/>
    <w:rsid w:val="00B72F98"/>
    <w:rsid w:val="00B75F57"/>
    <w:rsid w:val="00B77378"/>
    <w:rsid w:val="00B81460"/>
    <w:rsid w:val="00B82FBF"/>
    <w:rsid w:val="00B836F1"/>
    <w:rsid w:val="00B839E7"/>
    <w:rsid w:val="00B83D52"/>
    <w:rsid w:val="00B84555"/>
    <w:rsid w:val="00B84CAA"/>
    <w:rsid w:val="00B86463"/>
    <w:rsid w:val="00B86CE9"/>
    <w:rsid w:val="00B86D17"/>
    <w:rsid w:val="00B87310"/>
    <w:rsid w:val="00B8777A"/>
    <w:rsid w:val="00B915DB"/>
    <w:rsid w:val="00B93B27"/>
    <w:rsid w:val="00B94ADF"/>
    <w:rsid w:val="00B96433"/>
    <w:rsid w:val="00B96496"/>
    <w:rsid w:val="00B96D94"/>
    <w:rsid w:val="00BA2EA6"/>
    <w:rsid w:val="00BA31E4"/>
    <w:rsid w:val="00BA3F4B"/>
    <w:rsid w:val="00BA40AF"/>
    <w:rsid w:val="00BA4668"/>
    <w:rsid w:val="00BA73F7"/>
    <w:rsid w:val="00BB1D09"/>
    <w:rsid w:val="00BB25F5"/>
    <w:rsid w:val="00BB262E"/>
    <w:rsid w:val="00BB29EB"/>
    <w:rsid w:val="00BB4239"/>
    <w:rsid w:val="00BB4622"/>
    <w:rsid w:val="00BB4E19"/>
    <w:rsid w:val="00BB65D0"/>
    <w:rsid w:val="00BB7231"/>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B2"/>
    <w:rsid w:val="00BF02F0"/>
    <w:rsid w:val="00BF0B33"/>
    <w:rsid w:val="00BF10C5"/>
    <w:rsid w:val="00BF27FE"/>
    <w:rsid w:val="00BF28DB"/>
    <w:rsid w:val="00BF4B60"/>
    <w:rsid w:val="00BF5A79"/>
    <w:rsid w:val="00BF6AE7"/>
    <w:rsid w:val="00BF7575"/>
    <w:rsid w:val="00C0071A"/>
    <w:rsid w:val="00C0080B"/>
    <w:rsid w:val="00C00B7E"/>
    <w:rsid w:val="00C02998"/>
    <w:rsid w:val="00C03397"/>
    <w:rsid w:val="00C042B7"/>
    <w:rsid w:val="00C04C75"/>
    <w:rsid w:val="00C050EB"/>
    <w:rsid w:val="00C052F7"/>
    <w:rsid w:val="00C056FF"/>
    <w:rsid w:val="00C066C6"/>
    <w:rsid w:val="00C079C1"/>
    <w:rsid w:val="00C10B22"/>
    <w:rsid w:val="00C11EF0"/>
    <w:rsid w:val="00C129EB"/>
    <w:rsid w:val="00C161B9"/>
    <w:rsid w:val="00C16905"/>
    <w:rsid w:val="00C16CFB"/>
    <w:rsid w:val="00C16D31"/>
    <w:rsid w:val="00C217AA"/>
    <w:rsid w:val="00C217E4"/>
    <w:rsid w:val="00C224D4"/>
    <w:rsid w:val="00C22B2E"/>
    <w:rsid w:val="00C22C9F"/>
    <w:rsid w:val="00C24C50"/>
    <w:rsid w:val="00C24DA7"/>
    <w:rsid w:val="00C2563D"/>
    <w:rsid w:val="00C26541"/>
    <w:rsid w:val="00C307D6"/>
    <w:rsid w:val="00C30C39"/>
    <w:rsid w:val="00C32A9B"/>
    <w:rsid w:val="00C337B0"/>
    <w:rsid w:val="00C340BA"/>
    <w:rsid w:val="00C348EE"/>
    <w:rsid w:val="00C34A31"/>
    <w:rsid w:val="00C351DF"/>
    <w:rsid w:val="00C3637C"/>
    <w:rsid w:val="00C4286A"/>
    <w:rsid w:val="00C43112"/>
    <w:rsid w:val="00C44C6B"/>
    <w:rsid w:val="00C46C51"/>
    <w:rsid w:val="00C4724E"/>
    <w:rsid w:val="00C472F0"/>
    <w:rsid w:val="00C4778B"/>
    <w:rsid w:val="00C47F55"/>
    <w:rsid w:val="00C47FB5"/>
    <w:rsid w:val="00C51348"/>
    <w:rsid w:val="00C52250"/>
    <w:rsid w:val="00C5225A"/>
    <w:rsid w:val="00C5458D"/>
    <w:rsid w:val="00C564BA"/>
    <w:rsid w:val="00C60B4D"/>
    <w:rsid w:val="00C61661"/>
    <w:rsid w:val="00C677A9"/>
    <w:rsid w:val="00C67EA5"/>
    <w:rsid w:val="00C71620"/>
    <w:rsid w:val="00C71ACF"/>
    <w:rsid w:val="00C72296"/>
    <w:rsid w:val="00C736E8"/>
    <w:rsid w:val="00C73950"/>
    <w:rsid w:val="00C73EC7"/>
    <w:rsid w:val="00C74CD4"/>
    <w:rsid w:val="00C74D21"/>
    <w:rsid w:val="00C74D52"/>
    <w:rsid w:val="00C74D8C"/>
    <w:rsid w:val="00C75BF5"/>
    <w:rsid w:val="00C77384"/>
    <w:rsid w:val="00C815A7"/>
    <w:rsid w:val="00C82114"/>
    <w:rsid w:val="00C8304D"/>
    <w:rsid w:val="00C83160"/>
    <w:rsid w:val="00C84871"/>
    <w:rsid w:val="00C8684D"/>
    <w:rsid w:val="00C869D4"/>
    <w:rsid w:val="00C879A3"/>
    <w:rsid w:val="00C87F0D"/>
    <w:rsid w:val="00C90140"/>
    <w:rsid w:val="00C902A7"/>
    <w:rsid w:val="00C90AEE"/>
    <w:rsid w:val="00C916B8"/>
    <w:rsid w:val="00C92137"/>
    <w:rsid w:val="00C9219C"/>
    <w:rsid w:val="00C9220C"/>
    <w:rsid w:val="00C92642"/>
    <w:rsid w:val="00C9549D"/>
    <w:rsid w:val="00C95AE2"/>
    <w:rsid w:val="00C965BC"/>
    <w:rsid w:val="00C97487"/>
    <w:rsid w:val="00CA0167"/>
    <w:rsid w:val="00CA0BB4"/>
    <w:rsid w:val="00CA1361"/>
    <w:rsid w:val="00CA300F"/>
    <w:rsid w:val="00CA588E"/>
    <w:rsid w:val="00CA7F30"/>
    <w:rsid w:val="00CB01A8"/>
    <w:rsid w:val="00CB07E7"/>
    <w:rsid w:val="00CB0842"/>
    <w:rsid w:val="00CB0E8C"/>
    <w:rsid w:val="00CB1F8E"/>
    <w:rsid w:val="00CB21BA"/>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3A16"/>
    <w:rsid w:val="00CF3FFB"/>
    <w:rsid w:val="00CF4E22"/>
    <w:rsid w:val="00CF517D"/>
    <w:rsid w:val="00CF53F9"/>
    <w:rsid w:val="00D00761"/>
    <w:rsid w:val="00D00C84"/>
    <w:rsid w:val="00D0126D"/>
    <w:rsid w:val="00D02518"/>
    <w:rsid w:val="00D03188"/>
    <w:rsid w:val="00D06CC7"/>
    <w:rsid w:val="00D071A6"/>
    <w:rsid w:val="00D073E8"/>
    <w:rsid w:val="00D10194"/>
    <w:rsid w:val="00D11B1E"/>
    <w:rsid w:val="00D11BC6"/>
    <w:rsid w:val="00D11EFE"/>
    <w:rsid w:val="00D12469"/>
    <w:rsid w:val="00D13181"/>
    <w:rsid w:val="00D13987"/>
    <w:rsid w:val="00D13D4D"/>
    <w:rsid w:val="00D14995"/>
    <w:rsid w:val="00D14DF8"/>
    <w:rsid w:val="00D150D4"/>
    <w:rsid w:val="00D152C5"/>
    <w:rsid w:val="00D154FA"/>
    <w:rsid w:val="00D16842"/>
    <w:rsid w:val="00D16BF1"/>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5EF9"/>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80B"/>
    <w:rsid w:val="00D730F9"/>
    <w:rsid w:val="00D73E4A"/>
    <w:rsid w:val="00D74E7B"/>
    <w:rsid w:val="00D7594D"/>
    <w:rsid w:val="00D75FF9"/>
    <w:rsid w:val="00D76FA0"/>
    <w:rsid w:val="00D77B92"/>
    <w:rsid w:val="00D803DB"/>
    <w:rsid w:val="00D80C06"/>
    <w:rsid w:val="00D80D68"/>
    <w:rsid w:val="00D80F0C"/>
    <w:rsid w:val="00D81773"/>
    <w:rsid w:val="00D819CE"/>
    <w:rsid w:val="00D84047"/>
    <w:rsid w:val="00D844A8"/>
    <w:rsid w:val="00D87425"/>
    <w:rsid w:val="00D905BD"/>
    <w:rsid w:val="00D918EE"/>
    <w:rsid w:val="00D91BD4"/>
    <w:rsid w:val="00D9231C"/>
    <w:rsid w:val="00D92839"/>
    <w:rsid w:val="00D95B8A"/>
    <w:rsid w:val="00D96CA5"/>
    <w:rsid w:val="00D973DA"/>
    <w:rsid w:val="00DA1EFD"/>
    <w:rsid w:val="00DA2DA3"/>
    <w:rsid w:val="00DA3917"/>
    <w:rsid w:val="00DA468E"/>
    <w:rsid w:val="00DA4A01"/>
    <w:rsid w:val="00DA4E10"/>
    <w:rsid w:val="00DA51BB"/>
    <w:rsid w:val="00DA5986"/>
    <w:rsid w:val="00DA7F0A"/>
    <w:rsid w:val="00DB116B"/>
    <w:rsid w:val="00DB265C"/>
    <w:rsid w:val="00DB3120"/>
    <w:rsid w:val="00DB3545"/>
    <w:rsid w:val="00DB4F2F"/>
    <w:rsid w:val="00DB62BC"/>
    <w:rsid w:val="00DB7BB4"/>
    <w:rsid w:val="00DB7DD2"/>
    <w:rsid w:val="00DC099A"/>
    <w:rsid w:val="00DC1D50"/>
    <w:rsid w:val="00DC27BF"/>
    <w:rsid w:val="00DC3CE3"/>
    <w:rsid w:val="00DC4E2F"/>
    <w:rsid w:val="00DC4FBD"/>
    <w:rsid w:val="00DC511B"/>
    <w:rsid w:val="00DC6867"/>
    <w:rsid w:val="00DC788C"/>
    <w:rsid w:val="00DD070B"/>
    <w:rsid w:val="00DD0B77"/>
    <w:rsid w:val="00DD0D4A"/>
    <w:rsid w:val="00DD1357"/>
    <w:rsid w:val="00DD2397"/>
    <w:rsid w:val="00DD245A"/>
    <w:rsid w:val="00DD3B41"/>
    <w:rsid w:val="00DD47C8"/>
    <w:rsid w:val="00DD5AE4"/>
    <w:rsid w:val="00DE0DD7"/>
    <w:rsid w:val="00DE23A7"/>
    <w:rsid w:val="00DE3469"/>
    <w:rsid w:val="00DE5A2F"/>
    <w:rsid w:val="00DE5E3A"/>
    <w:rsid w:val="00DE78E5"/>
    <w:rsid w:val="00DE79A8"/>
    <w:rsid w:val="00DF089E"/>
    <w:rsid w:val="00DF2552"/>
    <w:rsid w:val="00DF2DB3"/>
    <w:rsid w:val="00DF33F4"/>
    <w:rsid w:val="00DF3A45"/>
    <w:rsid w:val="00DF3D63"/>
    <w:rsid w:val="00DF5390"/>
    <w:rsid w:val="00DF58FF"/>
    <w:rsid w:val="00DF5FF1"/>
    <w:rsid w:val="00DF6F84"/>
    <w:rsid w:val="00DF7C0A"/>
    <w:rsid w:val="00DF7EBA"/>
    <w:rsid w:val="00DF7F24"/>
    <w:rsid w:val="00E00FDA"/>
    <w:rsid w:val="00E01448"/>
    <w:rsid w:val="00E035ED"/>
    <w:rsid w:val="00E043AF"/>
    <w:rsid w:val="00E04B39"/>
    <w:rsid w:val="00E04C32"/>
    <w:rsid w:val="00E07D0B"/>
    <w:rsid w:val="00E11938"/>
    <w:rsid w:val="00E123E5"/>
    <w:rsid w:val="00E1334A"/>
    <w:rsid w:val="00E20F8E"/>
    <w:rsid w:val="00E213DF"/>
    <w:rsid w:val="00E27DA9"/>
    <w:rsid w:val="00E3093C"/>
    <w:rsid w:val="00E318C1"/>
    <w:rsid w:val="00E31AD6"/>
    <w:rsid w:val="00E32ABD"/>
    <w:rsid w:val="00E338A3"/>
    <w:rsid w:val="00E36917"/>
    <w:rsid w:val="00E36C3B"/>
    <w:rsid w:val="00E36E45"/>
    <w:rsid w:val="00E37FF2"/>
    <w:rsid w:val="00E42476"/>
    <w:rsid w:val="00E43F36"/>
    <w:rsid w:val="00E44E23"/>
    <w:rsid w:val="00E45A2F"/>
    <w:rsid w:val="00E461F5"/>
    <w:rsid w:val="00E46421"/>
    <w:rsid w:val="00E4681C"/>
    <w:rsid w:val="00E47303"/>
    <w:rsid w:val="00E4786D"/>
    <w:rsid w:val="00E52603"/>
    <w:rsid w:val="00E52CD5"/>
    <w:rsid w:val="00E56A85"/>
    <w:rsid w:val="00E56C04"/>
    <w:rsid w:val="00E57407"/>
    <w:rsid w:val="00E576CC"/>
    <w:rsid w:val="00E62857"/>
    <w:rsid w:val="00E645BB"/>
    <w:rsid w:val="00E65A78"/>
    <w:rsid w:val="00E65B53"/>
    <w:rsid w:val="00E6657C"/>
    <w:rsid w:val="00E6691D"/>
    <w:rsid w:val="00E669D6"/>
    <w:rsid w:val="00E67103"/>
    <w:rsid w:val="00E67E10"/>
    <w:rsid w:val="00E7088D"/>
    <w:rsid w:val="00E72879"/>
    <w:rsid w:val="00E72A9E"/>
    <w:rsid w:val="00E7491C"/>
    <w:rsid w:val="00E76401"/>
    <w:rsid w:val="00E776F7"/>
    <w:rsid w:val="00E80DA0"/>
    <w:rsid w:val="00E815AD"/>
    <w:rsid w:val="00E831CE"/>
    <w:rsid w:val="00E833E7"/>
    <w:rsid w:val="00E8462F"/>
    <w:rsid w:val="00E846C2"/>
    <w:rsid w:val="00E86AFC"/>
    <w:rsid w:val="00E9111C"/>
    <w:rsid w:val="00E919C3"/>
    <w:rsid w:val="00E92F62"/>
    <w:rsid w:val="00E95577"/>
    <w:rsid w:val="00E95D62"/>
    <w:rsid w:val="00E9746E"/>
    <w:rsid w:val="00E97922"/>
    <w:rsid w:val="00EA05E3"/>
    <w:rsid w:val="00EA16B2"/>
    <w:rsid w:val="00EA197B"/>
    <w:rsid w:val="00EA23C6"/>
    <w:rsid w:val="00EA2992"/>
    <w:rsid w:val="00EA37FC"/>
    <w:rsid w:val="00EA3BBA"/>
    <w:rsid w:val="00EA3D65"/>
    <w:rsid w:val="00EA46EC"/>
    <w:rsid w:val="00EA7337"/>
    <w:rsid w:val="00EA76DA"/>
    <w:rsid w:val="00EB117C"/>
    <w:rsid w:val="00EB1D73"/>
    <w:rsid w:val="00EB2BE6"/>
    <w:rsid w:val="00EB3FCD"/>
    <w:rsid w:val="00EB47E8"/>
    <w:rsid w:val="00EB4E03"/>
    <w:rsid w:val="00EB5364"/>
    <w:rsid w:val="00EB59FF"/>
    <w:rsid w:val="00EB5C7C"/>
    <w:rsid w:val="00EB61E5"/>
    <w:rsid w:val="00EB68EC"/>
    <w:rsid w:val="00EB7194"/>
    <w:rsid w:val="00EC1914"/>
    <w:rsid w:val="00EC3004"/>
    <w:rsid w:val="00EC4170"/>
    <w:rsid w:val="00EC4702"/>
    <w:rsid w:val="00EC7D19"/>
    <w:rsid w:val="00ED087C"/>
    <w:rsid w:val="00ED4A3E"/>
    <w:rsid w:val="00ED73C9"/>
    <w:rsid w:val="00EE077E"/>
    <w:rsid w:val="00EE2D3B"/>
    <w:rsid w:val="00EE3338"/>
    <w:rsid w:val="00EE3E31"/>
    <w:rsid w:val="00EE4B98"/>
    <w:rsid w:val="00EE4D7A"/>
    <w:rsid w:val="00EE590A"/>
    <w:rsid w:val="00EE65FC"/>
    <w:rsid w:val="00EE7694"/>
    <w:rsid w:val="00EF0EF7"/>
    <w:rsid w:val="00EF1CB7"/>
    <w:rsid w:val="00EF2D38"/>
    <w:rsid w:val="00EF4B54"/>
    <w:rsid w:val="00EF4E2D"/>
    <w:rsid w:val="00EF50E7"/>
    <w:rsid w:val="00EF5A78"/>
    <w:rsid w:val="00EF6116"/>
    <w:rsid w:val="00EF6971"/>
    <w:rsid w:val="00EF6BDE"/>
    <w:rsid w:val="00EF7192"/>
    <w:rsid w:val="00EF72A3"/>
    <w:rsid w:val="00EF784C"/>
    <w:rsid w:val="00F00B06"/>
    <w:rsid w:val="00F01D87"/>
    <w:rsid w:val="00F024EB"/>
    <w:rsid w:val="00F0304A"/>
    <w:rsid w:val="00F0372E"/>
    <w:rsid w:val="00F0374C"/>
    <w:rsid w:val="00F0554F"/>
    <w:rsid w:val="00F05D07"/>
    <w:rsid w:val="00F0640B"/>
    <w:rsid w:val="00F073BB"/>
    <w:rsid w:val="00F10282"/>
    <w:rsid w:val="00F16ACC"/>
    <w:rsid w:val="00F1771A"/>
    <w:rsid w:val="00F17A62"/>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1DC2"/>
    <w:rsid w:val="00F4244B"/>
    <w:rsid w:val="00F4417F"/>
    <w:rsid w:val="00F448D5"/>
    <w:rsid w:val="00F44B06"/>
    <w:rsid w:val="00F45F87"/>
    <w:rsid w:val="00F5175B"/>
    <w:rsid w:val="00F524AC"/>
    <w:rsid w:val="00F54702"/>
    <w:rsid w:val="00F55FAB"/>
    <w:rsid w:val="00F57377"/>
    <w:rsid w:val="00F577E9"/>
    <w:rsid w:val="00F600EB"/>
    <w:rsid w:val="00F614E5"/>
    <w:rsid w:val="00F62202"/>
    <w:rsid w:val="00F62D76"/>
    <w:rsid w:val="00F634DE"/>
    <w:rsid w:val="00F6436B"/>
    <w:rsid w:val="00F653D5"/>
    <w:rsid w:val="00F657C8"/>
    <w:rsid w:val="00F6606D"/>
    <w:rsid w:val="00F66536"/>
    <w:rsid w:val="00F70C6A"/>
    <w:rsid w:val="00F7264E"/>
    <w:rsid w:val="00F7272C"/>
    <w:rsid w:val="00F73215"/>
    <w:rsid w:val="00F7332D"/>
    <w:rsid w:val="00F744AD"/>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7C44"/>
    <w:rsid w:val="00FB03B5"/>
    <w:rsid w:val="00FB050F"/>
    <w:rsid w:val="00FB057F"/>
    <w:rsid w:val="00FB101F"/>
    <w:rsid w:val="00FB2503"/>
    <w:rsid w:val="00FB4144"/>
    <w:rsid w:val="00FB4831"/>
    <w:rsid w:val="00FB56FA"/>
    <w:rsid w:val="00FB581E"/>
    <w:rsid w:val="00FB6846"/>
    <w:rsid w:val="00FB6DCE"/>
    <w:rsid w:val="00FB6FFD"/>
    <w:rsid w:val="00FB7EC4"/>
    <w:rsid w:val="00FC1122"/>
    <w:rsid w:val="00FC1985"/>
    <w:rsid w:val="00FC1C90"/>
    <w:rsid w:val="00FC284B"/>
    <w:rsid w:val="00FC3069"/>
    <w:rsid w:val="00FC37EE"/>
    <w:rsid w:val="00FC3882"/>
    <w:rsid w:val="00FC60C9"/>
    <w:rsid w:val="00FD08BB"/>
    <w:rsid w:val="00FD0B93"/>
    <w:rsid w:val="00FD0E73"/>
    <w:rsid w:val="00FD2DBA"/>
    <w:rsid w:val="00FD3D1D"/>
    <w:rsid w:val="00FD42B1"/>
    <w:rsid w:val="00FD44C5"/>
    <w:rsid w:val="00FD5BC4"/>
    <w:rsid w:val="00FD5E74"/>
    <w:rsid w:val="00FD7249"/>
    <w:rsid w:val="00FD766A"/>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 w:val="2AC09063"/>
    <w:rsid w:val="42FB13F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0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0" w:defQFormat="0" w:count="267">
    <w:lsdException w:name="Normal" w:locked="0" w:semiHidden="0" w:uiPriority="0"/>
    <w:lsdException w:name="heading 1" w:semiHidden="0"/>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lsdException w:name="footnote text" w:uiPriority="99" w:unhideWhenUsed="1"/>
    <w:lsdException w:name="annotation text" w:unhideWhenUsed="1"/>
    <w:lsdException w:name="header" w:uiPriority="0" w:unhideWhenUsed="1" w:qFormat="1"/>
    <w:lsdException w:name="footer" w:uiPriority="99" w:unhideWhenUsed="1"/>
    <w:lsdException w:name="index heading" w:unhideWhenUsed="1"/>
    <w:lsdException w:name="caption" w:unhideWhenUsed="1"/>
    <w:lsdException w:name="envelope address" w:unhideWhenUsed="1"/>
    <w:lsdException w:name="envelope return" w:unhideWhenUsed="1"/>
    <w:lsdException w:name="annotation reference" w:unhideWhenUsed="1"/>
    <w:lsdException w:name="endnote text" w:uiPriority="99" w:unhideWhenUsed="1"/>
    <w:lsdException w:name="macro"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Closing" w:uiPriority="99" w:unhideWhenUsed="1"/>
    <w:lsdException w:name="Default Paragraph Font" w:locked="0" w:uiPriority="1" w:unhideWhenUsed="1"/>
    <w:lsdException w:name="Body Text" w:uiPriority="0" w:unhideWhenUsed="1"/>
    <w:lsdException w:name="Body Text Indent" w:uiPriority="99"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Date" w:uiPriority="99" w:unhideWhenUsed="1"/>
    <w:lsdException w:name="Body Text First Indent" w:uiPriority="99" w:unhideWhenUsed="1"/>
    <w:lsdException w:name="Body Text First Indent 2" w:uiPriority="99" w:unhideWhenUsed="1"/>
    <w:lsdException w:name="Note Heading" w:unhideWhenUsed="1"/>
    <w:lsdException w:name="Body Text 2" w:uiPriority="99" w:unhideWhenUsed="1"/>
    <w:lsdException w:name="Body Text 3" w:uiPriority="99" w:unhideWhenUsed="1"/>
    <w:lsdException w:name="Body Text Indent 2" w:uiPriority="99" w:unhideWhenUsed="1"/>
    <w:lsdException w:name="Body Text Indent 3" w:uiPriority="99" w:unhideWhenUsed="1"/>
    <w:lsdException w:name="Block Text" w:unhideWhenUsed="1"/>
    <w:lsdException w:name="Strong" w:uiPriority="22" w:qFormat="1"/>
    <w:lsdException w:name="Document Map" w:uiPriority="99" w:unhideWhenUsed="1"/>
    <w:lsdException w:name="E-mail Signature" w:uiPriority="99" w:unhideWhenUsed="1"/>
    <w:lsdException w:name="HTML Top of Form" w:locked="0" w:uiPriority="99" w:unhideWhenUsed="1"/>
    <w:lsdException w:name="HTML Bottom of Form" w:locked="0" w:uiPriority="99" w:unhideWhenUsed="1"/>
    <w:lsdException w:name="Normal (Web)" w:uiPriority="99" w:unhideWhenUsed="1"/>
    <w:lsdException w:name="HTML Address" w:unhideWhenUsed="1"/>
    <w:lsdException w:name="HTML Preformatted" w:unhideWhenUsed="1"/>
    <w:lsdException w:name="Normal Table" w:locked="0" w:uiPriority="99" w:unhideWhenUsed="1"/>
    <w:lsdException w:name="annotation subject" w:uiPriority="0" w:unhideWhenUsed="1"/>
    <w:lsdException w:name="No List" w:locked="0" w:uiPriority="99" w:unhideWhenUsed="1"/>
    <w:lsdException w:name="Outline List 1" w:uiPriority="99" w:unhideWhenUsed="1"/>
    <w:lsdException w:name="Outline List 2" w:uiPriority="99" w:unhideWhenUsed="1"/>
    <w:lsdException w:name="Outline List 3" w:uiPriority="99" w:unhideWhenUsed="1"/>
    <w:lsdException w:name="Table Simple 1" w:uiPriority="99" w:unhideWhenUsed="1"/>
    <w:lsdException w:name="Table Simple 2" w:uiPriority="99" w:unhideWhenUsed="1"/>
    <w:lsdException w:name="Table Simple 3" w:uiPriority="99" w:unhideWhenUsed="1"/>
    <w:lsdException w:name="Table Classic 1" w:locked="0" w:uiPriority="0" w:unhideWhenUsed="1"/>
    <w:lsdException w:name="Table Classic 2" w:uiPriority="99" w:unhideWhenUsed="1"/>
    <w:lsdException w:name="Table Classic 3" w:uiPriority="99" w:unhideWhenUsed="1"/>
    <w:lsdException w:name="Table Classic 4" w:uiPriority="99" w:unhideWhenUsed="1"/>
    <w:lsdException w:name="Table Colorful 1" w:uiPriority="99" w:unhideWhenUsed="1"/>
    <w:lsdException w:name="Table Colorful 2" w:uiPriority="99" w:unhideWhenUsed="1"/>
    <w:lsdException w:name="Table Colorful 3" w:uiPriority="99" w:unhideWhenUsed="1"/>
    <w:lsdException w:name="Table Columns 1" w:uiPriority="99" w:unhideWhenUsed="1"/>
    <w:lsdException w:name="Table Columns 2" w:uiPriority="99" w:unhideWhenUsed="1"/>
    <w:lsdException w:name="Table Columns 3" w:uiPriority="99" w:unhideWhenUsed="1"/>
    <w:lsdException w:name="Table Columns 4" w:uiPriority="99" w:unhideWhenUsed="1"/>
    <w:lsdException w:name="Table Columns 5" w:uiPriority="99" w:unhideWhenUsed="1"/>
    <w:lsdException w:name="Table Grid 1" w:uiPriority="99" w:unhideWhenUsed="1"/>
    <w:lsdException w:name="Table Grid 2" w:uiPriority="99" w:unhideWhenUsed="1"/>
    <w:lsdException w:name="Table Grid 3" w:uiPriority="99" w:unhideWhenUsed="1"/>
    <w:lsdException w:name="Table Grid 4" w:uiPriority="99" w:unhideWhenUsed="1"/>
    <w:lsdException w:name="Table Grid 5" w:uiPriority="99" w:unhideWhenUsed="1"/>
    <w:lsdException w:name="Table Grid 6" w:uiPriority="99" w:unhideWhenUsed="1"/>
    <w:lsdException w:name="Table Grid 7" w:uiPriority="99" w:unhideWhenUsed="1"/>
    <w:lsdException w:name="Table Grid 8" w:uiPriority="99" w:unhideWhenUsed="1"/>
    <w:lsdException w:name="Table List 1" w:uiPriority="99" w:unhideWhenUsed="1"/>
    <w:lsdException w:name="Table List 2" w:uiPriority="99" w:unhideWhenUsed="1"/>
    <w:lsdException w:name="Table List 3" w:uiPriority="99" w:unhideWhenUsed="1"/>
    <w:lsdException w:name="Table List 4" w:uiPriority="99" w:unhideWhenUsed="1"/>
    <w:lsdException w:name="Table List 5" w:uiPriority="99" w:unhideWhenUsed="1"/>
    <w:lsdException w:name="Table List 6" w:uiPriority="99" w:unhideWhenUsed="1"/>
    <w:lsdException w:name="Table List 7" w:uiPriority="99" w:unhideWhenUsed="1"/>
    <w:lsdException w:name="Table List 8" w:uiPriority="99" w:unhideWhenUsed="1"/>
    <w:lsdException w:name="Table 3D effects 1" w:uiPriority="99" w:unhideWhenUsed="1"/>
    <w:lsdException w:name="Table 3D effects 2" w:uiPriority="99" w:unhideWhenUsed="1"/>
    <w:lsdException w:name="Table 3D effects 3" w:uiPriority="99" w:unhideWhenUsed="1"/>
    <w:lsdException w:name="Table Contemporary" w:uiPriority="99" w:unhideWhenUsed="1"/>
    <w:lsdException w:name="Table Elegant" w:uiPriority="99" w:unhideWhenUsed="1"/>
    <w:lsdException w:name="Table Professional" w:uiPriority="99" w:unhideWhenUsed="1"/>
    <w:lsdException w:name="Table Subtle 1" w:uiPriority="99" w:unhideWhenUsed="1"/>
    <w:lsdException w:name="Table Subtle 2" w:uiPriority="99" w:unhideWhenUsed="1"/>
    <w:lsdException w:name="Table Web 1" w:uiPriority="99" w:unhideWhenUsed="1"/>
    <w:lsdException w:name="Table Web 2" w:uiPriority="99" w:unhideWhenUsed="1"/>
    <w:lsdException w:name="Table Web 3" w:uiPriority="99" w:unhideWhenUsed="1"/>
    <w:lsdException w:name="Balloon Text" w:uiPriority="99" w:unhideWhenUsed="1"/>
    <w:lsdException w:name="Table Grid" w:locked="0" w:semiHidden="0" w:uiPriority="59"/>
    <w:lsdException w:name="Table Theme"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locked="0" w:uiPriority="99"/>
    <w:lsdException w:name="List Paragraph"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Bibliography" w:unhideWhenUsed="1"/>
  </w:latentStyles>
  <w:style w:type="paragraph" w:default="1" w:styleId="Normal">
    <w:name w:val="Normal"/>
    <w:uiPriority w:val="34"/>
    <w:semiHidden/>
    <w:rsid w:val="00867A5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7215D0"/>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8C5ED3"/>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7215D0"/>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8C5ED3"/>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uiPriority w:val="1"/>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2"/>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2"/>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3"/>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3"/>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paragraph" w:customStyle="1" w:styleId="ATAFooter">
    <w:name w:val="ATA Footer"/>
    <w:link w:val="ATAFooterChar"/>
    <w:locked/>
    <w:rsid w:val="007215D0"/>
    <w:pPr>
      <w:pBdr>
        <w:top w:val="single" w:sz="4" w:space="1" w:color="auto"/>
      </w:pBdr>
      <w:tabs>
        <w:tab w:val="left" w:pos="0"/>
        <w:tab w:val="right" w:pos="9720"/>
      </w:tabs>
      <w:spacing w:after="60"/>
      <w:jc w:val="center"/>
    </w:pPr>
    <w:rPr>
      <w:rFonts w:ascii="Arial" w:hAnsi="Arial"/>
      <w:color w:val="262626" w:themeColor="text1" w:themeTint="D9"/>
      <w:sz w:val="18"/>
    </w:rPr>
  </w:style>
  <w:style w:type="character" w:customStyle="1" w:styleId="ATAFooterChar">
    <w:name w:val="ATA Footer Char"/>
    <w:basedOn w:val="DefaultParagraphFont"/>
    <w:link w:val="ATAFooter"/>
    <w:rsid w:val="008C5ED3"/>
    <w:rPr>
      <w:rFonts w:ascii="Arial" w:hAnsi="Arial"/>
      <w:color w:val="262626" w:themeColor="text1" w:themeTint="D9"/>
      <w:sz w:val="18"/>
    </w:rPr>
  </w:style>
  <w:style w:type="table" w:styleId="TableClassic1">
    <w:name w:val="Table Classic 1"/>
    <w:basedOn w:val="TableNormal"/>
    <w:rsid w:val="006F44B8"/>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paragraph" w:customStyle="1" w:styleId="ATAHeader">
    <w:name w:val="ATA Header"/>
    <w:basedOn w:val="Normal"/>
    <w:link w:val="ATAHeaderChar"/>
    <w:unhideWhenUsed/>
    <w:qFormat/>
    <w:locked/>
    <w:rsid w:val="007215D0"/>
    <w:pPr>
      <w:pBdr>
        <w:bottom w:val="single" w:sz="2" w:space="1" w:color="0D0D0D" w:themeColor="text1" w:themeTint="F2"/>
      </w:pBdr>
      <w:tabs>
        <w:tab w:val="right" w:pos="9720"/>
      </w:tabs>
      <w:ind w:left="0"/>
    </w:pPr>
    <w:rPr>
      <w:rFonts w:ascii="Arial" w:hAnsi="Arial"/>
      <w:color w:val="262626" w:themeColor="text1" w:themeTint="D9"/>
      <w:sz w:val="18"/>
      <w:szCs w:val="18"/>
    </w:rPr>
  </w:style>
  <w:style w:type="character" w:customStyle="1" w:styleId="ATAHeaderChar">
    <w:name w:val="ATA Header Char"/>
    <w:basedOn w:val="DefaultParagraphFont"/>
    <w:link w:val="ATAHeader"/>
    <w:rsid w:val="007215D0"/>
    <w:rPr>
      <w:rFonts w:ascii="Arial" w:hAnsi="Arial"/>
      <w:color w:val="262626" w:themeColor="text1" w:themeTint="D9"/>
      <w:sz w:val="18"/>
      <w:szCs w:val="18"/>
    </w:rPr>
  </w:style>
  <w:style w:type="table" w:styleId="TableGrid">
    <w:name w:val="Table Grid"/>
    <w:basedOn w:val="TableNormal"/>
    <w:uiPriority w:val="59"/>
    <w:rsid w:val="00096324"/>
    <w:rPr>
      <w:rFonts w:eastAsiaTheme="minorHAnsi"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Ind w:w="0" w:type="dxa"/>
      <w:tblBorders>
        <w:top w:val="single" w:sz="8" w:space="0" w:color="989AAC" w:themeColor="accent4"/>
        <w:bottom w:val="single" w:sz="8" w:space="0" w:color="989AAC"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5A6247"/>
    <w:pPr>
      <w:spacing w:before="40" w:after="40"/>
      <w:ind w:left="360" w:hanging="288"/>
    </w:pPr>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21C79"/>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C5ED3"/>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paragraph" w:customStyle="1" w:styleId="ATANumLevel03BodySlide">
    <w:name w:val="ATA Num Level 03 Body/Slide"/>
    <w:basedOn w:val="ATANumLevel02BodySlide"/>
    <w:link w:val="ATANumLevel03BodySlideChar"/>
    <w:uiPriority w:val="10"/>
    <w:qFormat/>
    <w:rsid w:val="00FD5BC4"/>
    <w:pPr>
      <w:ind w:left="100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character" w:customStyle="1" w:styleId="ATANumLevel03BodySlideChar">
    <w:name w:val="ATA Num Level 03 Body/Slide Char"/>
    <w:basedOn w:val="ATANumLevel02BodySlideChar"/>
    <w:link w:val="ATANumLevel03BodySlide"/>
    <w:uiPriority w:val="10"/>
    <w:rsid w:val="008C5ED3"/>
    <w:rPr>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character" w:customStyle="1" w:styleId="ATAGraphicDescriptionChar">
    <w:name w:val="ATA Graphic Description Char"/>
    <w:basedOn w:val="DefaultParagraphFont"/>
    <w:link w:val="ATAGraphicDescription"/>
    <w:uiPriority w:val="34"/>
    <w:rsid w:val="005A6247"/>
    <w:rPr>
      <w:i/>
      <w:color w:val="262626" w:themeColor="text1" w:themeTint="D9"/>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BodyHeading">
    <w:name w:val="ATA Body Heading"/>
    <w:basedOn w:val="ATAHeadingLevel1"/>
    <w:link w:val="ATABodyHeadingChar"/>
    <w:uiPriority w:val="34"/>
    <w:qFormat/>
    <w:rsid w:val="00DF2552"/>
    <w:pPr>
      <w:spacing w:after="60"/>
    </w:pPr>
  </w:style>
  <w:style w:type="character" w:customStyle="1" w:styleId="ATABodyHeadingChar">
    <w:name w:val="ATA Body Heading Char"/>
    <w:basedOn w:val="ATAHeadingLevel1Char"/>
    <w:link w:val="ATABodyHeading"/>
    <w:uiPriority w:val="34"/>
    <w:rsid w:val="00DF2552"/>
    <w:rPr>
      <w:b/>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paragraph" w:styleId="ListParagraph">
    <w:name w:val="List Paragraph"/>
    <w:basedOn w:val="Normal"/>
    <w:uiPriority w:val="34"/>
    <w:qFormat/>
    <w:locked/>
    <w:rsid w:val="00EF784C"/>
    <w:pPr>
      <w:ind w:left="720"/>
    </w:pPr>
    <w:rPr>
      <w:rFonts w:ascii="Calibri" w:eastAsiaTheme="minorHAnsi" w:hAnsi="Calibri" w:cs="Calibri"/>
      <w:sz w:val="22"/>
      <w:szCs w:val="22"/>
    </w:rPr>
  </w:style>
  <w:style w:type="paragraph" w:styleId="Header">
    <w:name w:val="header"/>
    <w:basedOn w:val="Normal"/>
    <w:link w:val="HeaderChar"/>
    <w:unhideWhenUsed/>
    <w:qFormat/>
    <w:locked/>
    <w:rsid w:val="000354AA"/>
    <w:pPr>
      <w:tabs>
        <w:tab w:val="center" w:pos="4680"/>
        <w:tab w:val="right" w:pos="9360"/>
      </w:tabs>
    </w:pPr>
  </w:style>
  <w:style w:type="character" w:customStyle="1" w:styleId="HeaderChar">
    <w:name w:val="Header Char"/>
    <w:basedOn w:val="DefaultParagraphFont"/>
    <w:link w:val="Header"/>
    <w:rsid w:val="000354AA"/>
  </w:style>
  <w:style w:type="paragraph" w:styleId="Footer">
    <w:name w:val="footer"/>
    <w:basedOn w:val="Normal"/>
    <w:link w:val="FooterChar"/>
    <w:uiPriority w:val="99"/>
    <w:unhideWhenUsed/>
    <w:locked/>
    <w:rsid w:val="000354AA"/>
    <w:pPr>
      <w:tabs>
        <w:tab w:val="center" w:pos="4680"/>
        <w:tab w:val="right" w:pos="9360"/>
      </w:tabs>
    </w:pPr>
  </w:style>
  <w:style w:type="character" w:customStyle="1" w:styleId="FooterChar">
    <w:name w:val="Footer Char"/>
    <w:basedOn w:val="DefaultParagraphFont"/>
    <w:link w:val="Footer"/>
    <w:uiPriority w:val="99"/>
    <w:rsid w:val="000354AA"/>
  </w:style>
  <w:style w:type="paragraph" w:customStyle="1" w:styleId="ATASlideFacNoteHeading">
    <w:name w:val="ATA Slide/Fac Note Heading"/>
    <w:next w:val="ATASlideFacNoteLevel01"/>
    <w:link w:val="ATASlideFacNoteHeadingChar"/>
    <w:uiPriority w:val="3"/>
    <w:qFormat/>
    <w:rsid w:val="002F772C"/>
    <w:pPr>
      <w:spacing w:before="80"/>
    </w:pPr>
    <w:rPr>
      <w:b/>
    </w:rPr>
  </w:style>
  <w:style w:type="character" w:customStyle="1" w:styleId="ATASlideFacNoteHeadingChar">
    <w:name w:val="ATA Slide/Fac Note Heading Char"/>
    <w:link w:val="ATASlideFacNoteHeading"/>
    <w:uiPriority w:val="3"/>
    <w:locked/>
    <w:rsid w:val="002F772C"/>
    <w:rPr>
      <w:b/>
    </w:rPr>
  </w:style>
  <w:style w:type="paragraph" w:customStyle="1" w:styleId="ATASlideFacNoteLevel02">
    <w:name w:val="ATA Slide/Fac Note Level 02"/>
    <w:basedOn w:val="ATASlideFacNoteLevel01"/>
    <w:link w:val="ATASlideFacNoteLevel02Char"/>
    <w:qFormat/>
    <w:rsid w:val="002F772C"/>
    <w:pPr>
      <w:ind w:left="648" w:right="0"/>
    </w:pPr>
    <w:rPr>
      <w:szCs w:val="24"/>
    </w:rPr>
  </w:style>
  <w:style w:type="character" w:customStyle="1" w:styleId="ATASlideFacNoteLevel02Char">
    <w:name w:val="ATA Slide/Fac Note Level 02 Char"/>
    <w:link w:val="ATASlideFacNoteLevel02"/>
    <w:rsid w:val="002F772C"/>
    <w:rPr>
      <w:rFonts w:eastAsia="Calibri"/>
      <w:color w:val="000000"/>
    </w:rPr>
  </w:style>
  <w:style w:type="paragraph" w:customStyle="1" w:styleId="ATASlideFacNoteLevel01">
    <w:name w:val="ATA Slide/Fac Note Level 01"/>
    <w:link w:val="ATASlideFacNoteLevel01Char"/>
    <w:qFormat/>
    <w:rsid w:val="002F772C"/>
    <w:pPr>
      <w:ind w:left="360" w:right="72" w:hanging="288"/>
    </w:pPr>
    <w:rPr>
      <w:rFonts w:eastAsia="Calibri"/>
      <w:color w:val="000000"/>
      <w:szCs w:val="22"/>
    </w:rPr>
  </w:style>
  <w:style w:type="character" w:customStyle="1" w:styleId="ATASlideFacNoteLevel01Char">
    <w:name w:val="ATA Slide/Fac Note Level 01 Char"/>
    <w:link w:val="ATASlideFacNoteLevel01"/>
    <w:rsid w:val="002F772C"/>
    <w:rPr>
      <w:rFonts w:eastAsia="Calibri"/>
      <w:color w:val="000000"/>
      <w:szCs w:val="22"/>
    </w:rPr>
  </w:style>
  <w:style w:type="paragraph" w:customStyle="1" w:styleId="ATABodyNumLevel01">
    <w:name w:val="ATA Body Num Level 01"/>
    <w:basedOn w:val="Normal"/>
    <w:uiPriority w:val="2"/>
    <w:qFormat/>
    <w:rsid w:val="002F772C"/>
    <w:pPr>
      <w:ind w:left="360" w:hanging="360"/>
      <w:contextualSpacing/>
    </w:pPr>
  </w:style>
  <w:style w:type="paragraph" w:customStyle="1" w:styleId="ATABodyBulletLevel03">
    <w:name w:val="ATA Body Bullet Level 03"/>
    <w:basedOn w:val="Normal"/>
    <w:next w:val="ATABody"/>
    <w:link w:val="ATABodyBulletLevel03Char"/>
    <w:uiPriority w:val="2"/>
    <w:rsid w:val="002F772C"/>
    <w:pPr>
      <w:numPr>
        <w:numId w:val="21"/>
      </w:numPr>
      <w:ind w:left="1109"/>
    </w:pPr>
  </w:style>
  <w:style w:type="character" w:customStyle="1" w:styleId="ATABodyBulletLevel03Char">
    <w:name w:val="ATA Body Bullet Level 03 Char"/>
    <w:link w:val="ATABodyBulletLevel03"/>
    <w:uiPriority w:val="2"/>
    <w:rsid w:val="002F772C"/>
  </w:style>
  <w:style w:type="paragraph" w:customStyle="1" w:styleId="ATABodyBulletLevel01">
    <w:name w:val="ATA Body Bullet Level 01"/>
    <w:basedOn w:val="ATABody"/>
    <w:next w:val="ATABody"/>
    <w:link w:val="ATABodyBulletLevel01Char"/>
    <w:qFormat/>
    <w:rsid w:val="002F772C"/>
    <w:pPr>
      <w:spacing w:before="120"/>
      <w:ind w:left="360" w:hanging="360"/>
      <w:contextualSpacing/>
    </w:pPr>
    <w:rPr>
      <w:color w:val="auto"/>
    </w:rPr>
  </w:style>
  <w:style w:type="character" w:customStyle="1" w:styleId="ATABodyBulletLevel01Char">
    <w:name w:val="ATA Body Bullet Level 01 Char"/>
    <w:link w:val="ATABodyBulletLevel01"/>
    <w:rsid w:val="002F772C"/>
  </w:style>
  <w:style w:type="character" w:customStyle="1" w:styleId="ATABodyBulletLevel02Char">
    <w:name w:val="ATA Body Bullet Level 02 Char"/>
    <w:link w:val="ATABodyBulletLevel02"/>
    <w:rsid w:val="008E533F"/>
  </w:style>
  <w:style w:type="paragraph" w:customStyle="1" w:styleId="ATABodyBulletLevel02">
    <w:name w:val="ATA Body Bullet Level 02"/>
    <w:basedOn w:val="ATABody"/>
    <w:next w:val="ATABodyBulletLevel01"/>
    <w:link w:val="ATABodyBulletLevel02Char"/>
    <w:qFormat/>
    <w:rsid w:val="008E533F"/>
    <w:pPr>
      <w:ind w:left="720" w:hanging="360"/>
    </w:pPr>
    <w:rPr>
      <w:color w:val="auto"/>
    </w:rPr>
  </w:style>
  <w:style w:type="paragraph" w:customStyle="1" w:styleId="ATASlideFacNoteLevel03">
    <w:name w:val="ATA Slide/Fac Note Level 03"/>
    <w:link w:val="ATASlideFacNoteLevel03Char"/>
    <w:qFormat/>
    <w:rsid w:val="00CB21BA"/>
    <w:pPr>
      <w:ind w:left="936" w:right="72" w:hanging="288"/>
      <w:outlineLvl w:val="2"/>
    </w:pPr>
    <w:rPr>
      <w:color w:val="000000"/>
      <w:szCs w:val="22"/>
    </w:rPr>
  </w:style>
  <w:style w:type="character" w:customStyle="1" w:styleId="ATASlideFacNoteLevel03Char">
    <w:name w:val="ATA Slide/Fac Note Level 03 Char"/>
    <w:link w:val="ATASlideFacNoteLevel03"/>
    <w:rsid w:val="00CB21BA"/>
    <w:rPr>
      <w:color w:val="000000"/>
      <w:szCs w:val="22"/>
    </w:rPr>
  </w:style>
  <w:style w:type="paragraph" w:customStyle="1" w:styleId="SampleAnswersLevel02">
    <w:name w:val="Sample Answers Level 02"/>
    <w:basedOn w:val="ATASlideFacNoteLevel02"/>
    <w:uiPriority w:val="34"/>
    <w:rsid w:val="00C879A3"/>
    <w:pPr>
      <w:numPr>
        <w:numId w:val="4"/>
      </w:numPr>
      <w:ind w:left="648" w:hanging="288"/>
    </w:pPr>
    <w:rPr>
      <w:b/>
      <w:i/>
      <w:color w:val="0000FF"/>
    </w:rPr>
  </w:style>
  <w:style w:type="character" w:styleId="FollowedHyperlink">
    <w:name w:val="FollowedHyperlink"/>
    <w:basedOn w:val="DefaultParagraphFont"/>
    <w:uiPriority w:val="34"/>
    <w:semiHidden/>
    <w:locked/>
    <w:rsid w:val="00496A62"/>
    <w:rPr>
      <w:color w:val="969696" w:themeColor="followedHyperlink"/>
      <w:u w:val="single"/>
    </w:rPr>
  </w:style>
</w:styles>
</file>

<file path=word/webSettings.xml><?xml version="1.0" encoding="utf-8"?>
<w:webSettings xmlns:r="http://schemas.openxmlformats.org/officeDocument/2006/relationships" xmlns:w="http://schemas.openxmlformats.org/wordprocessingml/2006/main">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583105692">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845167939">
          <w:marLeft w:val="374"/>
          <w:marRight w:val="0"/>
          <w:marTop w:val="0"/>
          <w:marBottom w:val="4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154498487">
          <w:marLeft w:val="374"/>
          <w:marRight w:val="0"/>
          <w:marTop w:val="0"/>
          <w:marBottom w:val="40"/>
          <w:divBdr>
            <w:top w:val="none" w:sz="0" w:space="0" w:color="auto"/>
            <w:left w:val="none" w:sz="0" w:space="0" w:color="auto"/>
            <w:bottom w:val="none" w:sz="0" w:space="0" w:color="auto"/>
            <w:right w:val="none" w:sz="0" w:space="0" w:color="auto"/>
          </w:divBdr>
        </w:div>
        <w:div w:id="840390011">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356081318">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1460613014">
          <w:marLeft w:val="374"/>
          <w:marRight w:val="0"/>
          <w:marTop w:val="0"/>
          <w:marBottom w:val="40"/>
          <w:divBdr>
            <w:top w:val="none" w:sz="0" w:space="0" w:color="auto"/>
            <w:left w:val="none" w:sz="0" w:space="0" w:color="auto"/>
            <w:bottom w:val="none" w:sz="0" w:space="0" w:color="auto"/>
            <w:right w:val="none" w:sz="0" w:space="0" w:color="auto"/>
          </w:divBdr>
        </w:div>
        <w:div w:id="2090348426">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6368768">
          <w:marLeft w:val="1094"/>
          <w:marRight w:val="0"/>
          <w:marTop w:val="0"/>
          <w:marBottom w:val="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517545901">
          <w:marLeft w:val="374"/>
          <w:marRight w:val="0"/>
          <w:marTop w:val="0"/>
          <w:marBottom w:val="4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PARWorkbook/CISR_TTT04c_Workbook04-2_Guidelinesforusingclassroomequipment_v1.00.docx" TargetMode="External"/><Relationship Id="rId18" Type="http://schemas.openxmlformats.org/officeDocument/2006/relationships/header" Target="header1.xml"/><Relationship Id="rId26" Type="http://schemas.openxmlformats.org/officeDocument/2006/relationships/hyperlink" Target="../Handouts/FAC/CISR_TTT_Handout_3.1PresentationAssignments_v1.00.docx" TargetMode="Externa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hyperlink" Target="../PARWorkbook/CISR_TTT04c_Workbook04-1_Logisticalchecklist_v1.00.docx" TargetMode="External"/><Relationship Id="rId17" Type="http://schemas.openxmlformats.org/officeDocument/2006/relationships/hyperlink" Target="../PARWorkbook/CISR_TTT04f_Workbook04-5_Managingchallengingparticipantsactivity_v1.00.docx" TargetMode="External"/><Relationship Id="rId25" Type="http://schemas.openxmlformats.org/officeDocument/2006/relationships/hyperlink" Target="../PARWorkbook/CISR_TTT04e_Workbook04-4_Preparingtopresentamoduleactivity_v1.00.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andouts/FAC/CISR_TTT_Handout_3.1PresentationAssignments_v1.00.docx" TargetMode="External"/><Relationship Id="rId20" Type="http://schemas.openxmlformats.org/officeDocument/2006/relationships/hyperlink" Target="../PARWorkbook/CISR_TTT04c_Workbook04-1_Logisticalchecklist_v1.00.docx"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ISR03a_CommunityEngagementandHumanRights_FG_v4.00.docx" TargetMode="External"/><Relationship Id="rId24" Type="http://schemas.openxmlformats.org/officeDocument/2006/relationships/image" Target="media/image2.png"/><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PARWorkbook/CISR_TTT04e_Workbook04-4_Preparingtopresentamoduleactivity_v1.00.docx" TargetMode="External"/><Relationship Id="rId23" Type="http://schemas.openxmlformats.org/officeDocument/2006/relationships/hyperlink" Target="../PARWorkbook/CISR_TTT04d_Workbook04-3_Settingupfacilitiesandequipmentactivity_v1.00.docx" TargetMode="External"/><Relationship Id="rId28" Type="http://schemas.openxmlformats.org/officeDocument/2006/relationships/hyperlink" Target="../PARWorkbook/CISR_TTT04f_Workbook04-5_Managingchallengingparticipantsactivity_v1.00.docx"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PARWorkbook/CISR_TTT04d_Workbook04-3_Settingupfacilitiesandequipmentactivity_v1.00.docx" TargetMode="External"/><Relationship Id="rId22" Type="http://schemas.openxmlformats.org/officeDocument/2006/relationships/hyperlink" Target="../PARWorkbook/CISR_TTT04c_Workbook04-2_Guidelinesforusingclassroomequipment_v1.00.docx" TargetMode="External"/><Relationship Id="rId27" Type="http://schemas.openxmlformats.org/officeDocument/2006/relationships/hyperlink" Target="../Handouts/FAC/CISR_TTT_Handout_3.1PresentationAssignments_v1.00.docx" TargetMode="Externa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haron\AppData\Local\Microsoft\Windows\Temporary%20Internet%20Files\Content.Outlook\OG4QKRTM\Template02a_Module_Template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D94C125620C41F5A067895BADCD0D23"/>
        <w:category>
          <w:name w:val="General"/>
          <w:gallery w:val="placeholder"/>
        </w:category>
        <w:types>
          <w:type w:val="bbPlcHdr"/>
        </w:types>
        <w:behaviors>
          <w:behavior w:val="content"/>
        </w:behaviors>
        <w:guid w:val="{890B6A39-7B9F-426D-BF5D-44AD14E6A026}"/>
      </w:docPartPr>
      <w:docPartBody>
        <w:p w:rsidR="00F3369C" w:rsidRDefault="00696DC4">
          <w:pPr>
            <w:pStyle w:val="AD94C125620C41F5A067895BADCD0D23"/>
          </w:pPr>
          <w:r>
            <w:rPr>
              <w:rStyle w:val="PlaceholderText"/>
              <w:rFonts w:eastAsia="Arial Unicode MS"/>
            </w:rPr>
            <w:t>Numeric Day</w:t>
          </w:r>
        </w:p>
      </w:docPartBody>
    </w:docPart>
    <w:docPart>
      <w:docPartPr>
        <w:name w:val="62B569699C724FD199989640ACE35D5A"/>
        <w:category>
          <w:name w:val="General"/>
          <w:gallery w:val="placeholder"/>
        </w:category>
        <w:types>
          <w:type w:val="bbPlcHdr"/>
        </w:types>
        <w:behaviors>
          <w:behavior w:val="content"/>
        </w:behaviors>
        <w:guid w:val="{98C1435A-3500-435E-82A4-F79A14722F45}"/>
      </w:docPartPr>
      <w:docPartBody>
        <w:p w:rsidR="00F3369C" w:rsidRDefault="00696DC4">
          <w:pPr>
            <w:pStyle w:val="62B569699C724FD199989640ACE35D5A"/>
          </w:pPr>
          <w:r>
            <w:rPr>
              <w:rStyle w:val="PlaceholderText"/>
              <w:rFonts w:eastAsia="Arial Unicode MS"/>
            </w:rPr>
            <w:t>Numeric Day</w:t>
          </w:r>
        </w:p>
      </w:docPartBody>
    </w:docPart>
    <w:docPart>
      <w:docPartPr>
        <w:name w:val="A071122C3A6745E1A51B51E7EEF51009"/>
        <w:category>
          <w:name w:val="General"/>
          <w:gallery w:val="placeholder"/>
        </w:category>
        <w:types>
          <w:type w:val="bbPlcHdr"/>
        </w:types>
        <w:behaviors>
          <w:behavior w:val="content"/>
        </w:behaviors>
        <w:guid w:val="{20BA1067-2258-4825-B03C-45730B2A9717}"/>
      </w:docPartPr>
      <w:docPartBody>
        <w:p w:rsidR="00F3369C" w:rsidRDefault="00696DC4">
          <w:pPr>
            <w:pStyle w:val="A071122C3A6745E1A51B51E7EEF51009"/>
          </w:pPr>
          <w:r w:rsidRPr="00042150">
            <w:rPr>
              <w:rStyle w:val="PlaceholderText"/>
            </w:rPr>
            <w:t xml:space="preserve">Choose </w:t>
          </w:r>
          <w:r>
            <w:rPr>
              <w:rStyle w:val="PlaceholderText"/>
            </w:rPr>
            <w:t>the LOU</w:t>
          </w:r>
          <w:r w:rsidRPr="00042150">
            <w:rPr>
              <w:rStyle w:val="PlaceholderText"/>
            </w:rPr>
            <w:t>.</w:t>
          </w:r>
        </w:p>
      </w:docPartBody>
    </w:docPart>
    <w:docPart>
      <w:docPartPr>
        <w:name w:val="BA4B643E89D242428FE8C112DE295322"/>
        <w:category>
          <w:name w:val="General"/>
          <w:gallery w:val="placeholder"/>
        </w:category>
        <w:types>
          <w:type w:val="bbPlcHdr"/>
        </w:types>
        <w:behaviors>
          <w:behavior w:val="content"/>
        </w:behaviors>
        <w:guid w:val="{A66B04B6-40FD-48A5-9BFC-94ABE599F54B}"/>
      </w:docPartPr>
      <w:docPartBody>
        <w:p w:rsidR="001B5B29" w:rsidRDefault="001B5B29" w:rsidP="001B5B29">
          <w:pPr>
            <w:pStyle w:val="BA4B643E89D242428FE8C112DE295322"/>
          </w:pPr>
          <w:r>
            <w:rPr>
              <w:rStyle w:val="PlaceholderText"/>
              <w:rFonts w:eastAsia="Arial Unicode MS"/>
            </w:rPr>
            <w:t>Numeric Day</w:t>
          </w:r>
        </w:p>
      </w:docPartBody>
    </w:docPart>
    <w:docPart>
      <w:docPartPr>
        <w:name w:val="7164325564044DCCAE76727E5BEB879D"/>
        <w:category>
          <w:name w:val="General"/>
          <w:gallery w:val="placeholder"/>
        </w:category>
        <w:types>
          <w:type w:val="bbPlcHdr"/>
        </w:types>
        <w:behaviors>
          <w:behavior w:val="content"/>
        </w:behaviors>
        <w:guid w:val="{7AE7263B-205E-471A-B6FD-D4D47A660312}"/>
      </w:docPartPr>
      <w:docPartBody>
        <w:p w:rsidR="001B5B29" w:rsidRDefault="001B5B29" w:rsidP="001B5B29">
          <w:pPr>
            <w:pStyle w:val="7164325564044DCCAE76727E5BEB879D"/>
          </w:pPr>
          <w:r>
            <w:rPr>
              <w:rStyle w:val="PlaceholderText"/>
              <w:rFonts w:eastAsia="Arial Unicode MS"/>
            </w:rPr>
            <w:t>Numeric Day</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A00002BF" w:usb1="68C7FCFB" w:usb2="00000010" w:usb3="00000000" w:csb0="0002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96DC4"/>
    <w:rsid w:val="000759B3"/>
    <w:rsid w:val="000A7FB3"/>
    <w:rsid w:val="001B5B29"/>
    <w:rsid w:val="002D45D9"/>
    <w:rsid w:val="003E4832"/>
    <w:rsid w:val="00696DC4"/>
    <w:rsid w:val="00727875"/>
    <w:rsid w:val="008F41D3"/>
    <w:rsid w:val="009B0710"/>
    <w:rsid w:val="00BC747A"/>
    <w:rsid w:val="00D266FE"/>
    <w:rsid w:val="00D5021A"/>
    <w:rsid w:val="00D6582E"/>
    <w:rsid w:val="00E10B91"/>
    <w:rsid w:val="00EB5FA7"/>
    <w:rsid w:val="00F3369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B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1B5B29"/>
    <w:rPr>
      <w:color w:val="808080"/>
    </w:rPr>
  </w:style>
  <w:style w:type="paragraph" w:customStyle="1" w:styleId="AD94C125620C41F5A067895BADCD0D23">
    <w:name w:val="AD94C125620C41F5A067895BADCD0D23"/>
    <w:rsid w:val="00E10B91"/>
  </w:style>
  <w:style w:type="paragraph" w:customStyle="1" w:styleId="62B569699C724FD199989640ACE35D5A">
    <w:name w:val="62B569699C724FD199989640ACE35D5A"/>
    <w:rsid w:val="00E10B91"/>
  </w:style>
  <w:style w:type="paragraph" w:customStyle="1" w:styleId="A071122C3A6745E1A51B51E7EEF51009">
    <w:name w:val="A071122C3A6745E1A51B51E7EEF51009"/>
    <w:rsid w:val="00E10B91"/>
  </w:style>
  <w:style w:type="paragraph" w:customStyle="1" w:styleId="BA4B643E89D242428FE8C112DE295322">
    <w:name w:val="BA4B643E89D242428FE8C112DE295322"/>
    <w:rsid w:val="001B5B29"/>
  </w:style>
  <w:style w:type="paragraph" w:customStyle="1" w:styleId="7164325564044DCCAE76727E5BEB879D">
    <w:name w:val="7164325564044DCCAE76727E5BEB879D"/>
    <w:rsid w:val="001B5B2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C54F109ADDA44AFB12D26C091275A" ma:contentTypeVersion="19" ma:contentTypeDescription="Create a new document." ma:contentTypeScope="" ma:versionID="f6b91998ab34f0c64cb5888370d67e39">
  <xsd:schema xmlns:xsd="http://www.w3.org/2001/XMLSchema" xmlns:xs="http://www.w3.org/2001/XMLSchema" xmlns:p="http://schemas.microsoft.com/office/2006/metadata/properties" xmlns:ns2="0b39b100-34c8-42a1-9ad6-b6ff7a1420fd" xmlns:ns3="96114d72-49eb-45bc-812c-97b630c0d439" targetNamespace="http://schemas.microsoft.com/office/2006/metadata/properties" ma:root="true" ma:fieldsID="6d29a77257a4191267187f98c0eaacfb" ns2:_="" ns3:_="">
    <xsd:import namespace="0b39b100-34c8-42a1-9ad6-b6ff7a1420fd"/>
    <xsd:import namespace="96114d72-49eb-45bc-812c-97b630c0d439"/>
    <xsd:element name="properties">
      <xsd:complexType>
        <xsd:sequence>
          <xsd:element name="documentManagement">
            <xsd:complexType>
              <xsd:all>
                <xsd:element ref="ns2:Folder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LS_x0020_Folder" minOccurs="0"/>
                <xsd:element ref="ns2:SharedWithUsers" minOccurs="0"/>
                <xsd:element ref="ns2:SharedWithDetails" minOccurs="0"/>
                <xsd:element ref="ns3:MediaLengthInSeconds" minOccurs="0"/>
                <xsd:element ref="ns3:MediaServiceObjectDetectorVersions" minOccurs="0"/>
                <xsd:element ref="ns3:MediaServiceSearchProperties" minOccurs="0"/>
                <xsd:element ref="ns2:Print"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9b100-34c8-42a1-9ad6-b6ff7a1420fd" elementFormDefault="qualified">
    <xsd:import namespace="http://schemas.microsoft.com/office/2006/documentManagement/types"/>
    <xsd:import namespace="http://schemas.microsoft.com/office/infopath/2007/PartnerControls"/>
    <xsd:element name="Folders" ma:index="8" nillable="true" ma:displayName="Folders" ma:format="Dropdown" ma:internalName="Folders">
      <xsd:simpleType>
        <xsd:restriction base="dms:Choice">
          <xsd:enumeration value="Facilitator Guide"/>
          <xsd:enumeration value="PowerPoints"/>
          <xsd:enumeration value="Individual Handouts"/>
          <xsd:enumeration value="Facilitator Handouts"/>
          <xsd:enumeration value="Handouts"/>
          <xsd:enumeration value="Group Handouts"/>
          <xsd:enumeration value="Facilitator Workbook"/>
          <xsd:enumeration value="Participant Workbook"/>
          <xsd:enumeration value="Pre/Post Know. Survey"/>
          <xsd:enumeration value="Pre/Post Know. Survey Answer Key"/>
          <xsd:enumeration value="Reference Materials"/>
          <xsd:enumeration value="Required Reports"/>
          <xsd:enumeration value="Video Files"/>
          <xsd:enumeration value="EFG"/>
          <xsd:enumeration value="End of Course Critique"/>
          <xsd:enumeration value="GPS"/>
          <xsd:enumeration value="Activity Workbook"/>
          <xsd:enumeration value="Activity Workbook Answer Key"/>
          <xsd:enumeration value="Addendum"/>
          <xsd:enumeration value="Alternative Files"/>
          <xsd:enumeration value="Answer Key"/>
          <xsd:enumeration value="ATA Disclaimer"/>
          <xsd:enumeration value="Bomb Response Checklist"/>
          <xsd:enumeration value="Cable"/>
          <xsd:enumeration value="Case Studies"/>
          <xsd:enumeration value="CDG"/>
          <xsd:enumeration value="CEHR EFG"/>
          <xsd:enumeration value="CEHR Facilitator"/>
          <xsd:enumeration value="CEHR Participant"/>
          <xsd:enumeration value="Checklist"/>
          <xsd:enumeration value="Classroom Workbook"/>
          <xsd:enumeration value="COVID-19"/>
          <xsd:enumeration value="Crime Scene Forms"/>
          <xsd:enumeration value="Data Book"/>
          <xsd:enumeration value="Electronic Templates"/>
          <xsd:enumeration value="Equipment List"/>
          <xsd:enumeration value="Facilitator Admin Prep"/>
          <xsd:enumeration value="Facilitator Answer Key"/>
          <xsd:enumeration value="Facilitator Classroom Workbook"/>
          <xsd:enumeration value="Field Guide"/>
          <xsd:enumeration value="Group Handout PNP"/>
          <xsd:enumeration value="Handbook"/>
          <xsd:enumeration value="LEAD"/>
          <xsd:enumeration value="Media Relations Guidelines Handbook"/>
          <xsd:enumeration value="Participant Exercise Workbook"/>
          <xsd:enumeration value="Participant Handbook"/>
          <xsd:enumeration value="Participant Workbook AK-47"/>
          <xsd:enumeration value="Participant Workbook M4"/>
          <xsd:enumeration value="Plug &amp; Play AK-47"/>
          <xsd:enumeration value="Plug &amp; Play Driving"/>
          <xsd:enumeration value="Plug &amp; Play M4"/>
          <xsd:enumeration value="Plug &amp; Play"/>
          <xsd:enumeration value="Pocket Guide"/>
          <xsd:enumeration value="Poster"/>
          <xsd:enumeration value="PowerPoint PNP"/>
          <xsd:enumeration value="Practical Exercise Handbook"/>
          <xsd:enumeration value="Range Book"/>
          <xsd:enumeration value="Refresher Video"/>
          <xsd:enumeration value="Role Players"/>
          <xsd:enumeration value="Scenarios"/>
          <xsd:enumeration value="Skills Evaluation"/>
          <xsd:enumeration value="Threaded Answer Key"/>
          <xsd:enumeration value="Threaded Case Study"/>
          <xsd:enumeration value="Threaded Exercise"/>
          <xsd:enumeration value="Threaded Exercise Workbook Cover"/>
          <xsd:enumeration value="Training Aids"/>
          <xsd:enumeration value="Facilitator Threaded Exercise"/>
          <xsd:enumeration value="Participant Threaded Exercise"/>
          <xsd:enumeration value="Train-the-Trainer"/>
          <xsd:enumeration value="Trends"/>
          <xsd:enumeration value="Trends EFG"/>
          <xsd:enumeration value="Trends FG"/>
          <xsd:enumeration value="Trends Handbook"/>
          <xsd:enumeration value="Trends PG"/>
          <xsd:enumeration value="USB ONLY"/>
          <xsd:enumeration value="Workbook Answer Key"/>
          <xsd:enumeration value="Workbook Cover"/>
          <xsd:enumeration value="Printing Instructions"/>
        </xsd:restriction>
      </xsd:simpleType>
    </xsd:element>
    <xsd:element name="LS_x0020_Folder" ma:index="15" nillable="true" ma:displayName="LS Folder" ma:description="Holds files that are facilitator and participant files to be translated by Language Services" ma:format="Dropdown" ma:internalName="LS_x0020_Folder">
      <xsd:simpleType>
        <xsd:restriction base="dms:Choice">
          <xsd:enumeration value="EFG"/>
          <xsd:enumeration value="GPS"/>
          <xsd:enumeration value="DO NOT TRANSLATE"/>
        </xsd:restrict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Print" ma:index="21" nillable="true" ma:displayName="Print" ma:description="Material to print or not to print" ma:format="Dropdown" ma:internalName="Print">
      <xsd:simpleType>
        <xsd:restriction base="dms:Choice">
          <xsd:enumeration value="Print"/>
          <xsd:enumeration value="DO NOT PRINT"/>
        </xsd:restriction>
      </xsd:simpleType>
    </xsd:element>
  </xsd:schema>
  <xsd:schema xmlns:xsd="http://www.w3.org/2001/XMLSchema" xmlns:xs="http://www.w3.org/2001/XMLSchema" xmlns:dms="http://schemas.microsoft.com/office/2006/documentManagement/types" xmlns:pc="http://schemas.microsoft.com/office/infopath/2007/PartnerControls" targetNamespace="96114d72-49eb-45bc-812c-97b630c0d439"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lders xmlns="0b39b100-34c8-42a1-9ad6-b6ff7a1420fd">Facilitator Guide</Folders>
    <LS_x0020_Folder xmlns="0b39b100-34c8-42a1-9ad6-b6ff7a1420fd">EFG</LS_x0020_Folder>
    <Print xmlns="0b39b100-34c8-42a1-9ad6-b6ff7a1420fd">DO NOT PRINT</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52CD4D4-4728-4EA4-A3DF-84ACDDE0E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9b100-34c8-42a1-9ad6-b6ff7a1420fd"/>
    <ds:schemaRef ds:uri="96114d72-49eb-45bc-812c-97b630c0d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967CFEE-62A0-4870-93CC-994B3AE3D35C}">
  <ds:schemaRefs>
    <ds:schemaRef ds:uri="http://schemas.microsoft.com/office/2006/metadata/properties"/>
    <ds:schemaRef ds:uri="http://schemas.microsoft.com/office/infopath/2007/PartnerControls"/>
    <ds:schemaRef ds:uri="0b39b100-34c8-42a1-9ad6-b6ff7a1420fd"/>
  </ds:schemaRefs>
</ds:datastoreItem>
</file>

<file path=customXml/itemProps3.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4.xml><?xml version="1.0" encoding="utf-8"?>
<ds:datastoreItem xmlns:ds="http://schemas.openxmlformats.org/officeDocument/2006/customXml" ds:itemID="{C1C124A8-2EFF-4256-8238-DB49C4DA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Template02a_Module_Template_vNO_FG-PG.dotx</Template>
  <TotalTime>0</TotalTime>
  <Pages>1</Pages>
  <Words>5023</Words>
  <Characters>28635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Module 4: Preparing to Train</vt:lpstr>
    </vt:vector>
  </TitlesOfParts>
  <LinksUpToDate>false</LinksUpToDate>
  <CharactersWithSpaces>33591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4: Preparing to Train</dc:title>
  <dc:subject>CISR Train-The-Trainer</dc:subject>
  <dc:creator/>
  <cp:lastModifiedBy/>
  <cp:revision>3</cp:revision>
  <dcterms:created xsi:type="dcterms:W3CDTF">2025-02-08T16:59:00Z</dcterms:created>
  <dcterms:modified xsi:type="dcterms:W3CDTF">2026-08-17T10:33:00Z</dcterms:modified>
  <cp:contentStatus>v1.00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0x0101006FBC54F109ADDA44AFB12D26C091275A</vt:lpwstr>
  </property>
  <property fmtid="{D5CDD505-2E9C-101B-9397-08002B2CF9AE}" pid="3" name="Languages">
    <vt:lpwstr>English</vt:lpwstr>
  </property>
  <property fmtid="{D5CDD505-2E9C-101B-9397-08002B2CF9AE}" pid="4" name="MSIP_Label_1665d9ee-429a-4d5f-97cc-cfb56e044a6e_Enabled">
    <vt:lpwstr>true</vt:lpwstr>
  </property>
  <property fmtid="{D5CDD505-2E9C-101B-9397-08002B2CF9AE}" pid="5" name="MSIP_Label_1665d9ee-429a-4d5f-97cc-cfb56e044a6e_SetDate">
    <vt:lpwstr>2025-02-08T16:59:53Z</vt:lpwstr>
  </property>
  <property fmtid="{D5CDD505-2E9C-101B-9397-08002B2CF9AE}" pid="6" name="MSIP_Label_1665d9ee-429a-4d5f-97cc-cfb56e044a6e_Method">
    <vt:lpwstr>Privileged</vt:lpwstr>
  </property>
  <property fmtid="{D5CDD505-2E9C-101B-9397-08002B2CF9AE}" pid="7" name="MSIP_Label_1665d9ee-429a-4d5f-97cc-cfb56e044a6e_Name">
    <vt:lpwstr>1665d9ee-429a-4d5f-97cc-cfb56e044a6e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490785a4-1423-4c27-b2f8-0cfc19b4fbb7</vt:lpwstr>
  </property>
  <property fmtid="{D5CDD505-2E9C-101B-9397-08002B2CF9AE}" pid="10" name="MSIP_Label_1665d9ee-429a-4d5f-97cc-cfb56e044a6e_ContentBits">
    <vt:lpwstr>0</vt:lpwstr>
  </property>
  <property fmtid="{D5CDD505-2E9C-101B-9397-08002B2CF9AE}" pid="11" name="MSIP_Label_1665d9ee-429a-4d5f-97cc-cfb56e044a6e_Tag">
    <vt:lpwstr>10, 0, 1, 2</vt:lpwstr>
  </property>
</Properties>
</file>