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624EC7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1004A0" wp14:editId="328E6D94">
            <wp:simplePos x="0" y="0"/>
            <wp:positionH relativeFrom="column">
              <wp:posOffset>5615940</wp:posOffset>
            </wp:positionH>
            <wp:positionV relativeFrom="paragraph">
              <wp:posOffset>-22860</wp:posOffset>
            </wp:positionV>
            <wp:extent cx="274320" cy="27432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6671ED">
        <w:t>2</w:t>
      </w:r>
      <w:r w:rsidR="006C6419">
        <w:t>.</w:t>
      </w:r>
      <w:r w:rsidR="00F97D28">
        <w:t>2</w:t>
      </w:r>
      <w:r w:rsidR="006C6419">
        <w:t xml:space="preserve">: </w:t>
      </w:r>
      <w:r w:rsidR="00176F4C">
        <w:t>Target audience analysis</w:t>
      </w:r>
      <w:r w:rsidR="006671ED">
        <w:t xml:space="preserve">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Pr="006671ED" w:rsidRDefault="00E565AC" w:rsidP="00A83793">
            <w:pPr>
              <w:pStyle w:val="ATABody"/>
            </w:pPr>
            <w:r w:rsidRPr="006671ED">
              <w:t xml:space="preserve">The purpose of this </w:t>
            </w:r>
            <w:r w:rsidR="00585D07" w:rsidRPr="006671ED">
              <w:t>activity</w:t>
            </w:r>
            <w:r w:rsidRPr="006671ED">
              <w:t xml:space="preserve"> is </w:t>
            </w:r>
            <w:r w:rsidR="006671ED" w:rsidRPr="006671ED">
              <w:t xml:space="preserve">to </w:t>
            </w:r>
            <w:r w:rsidR="00176F4C">
              <w:t xml:space="preserve">determine </w:t>
            </w:r>
            <w:r w:rsidR="00176F4C" w:rsidRPr="001C6886">
              <w:t>the target audience who will attend the training course</w:t>
            </w:r>
            <w:r w:rsidR="00176F4C">
              <w:t>.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E565AC" w:rsidRPr="006671ED" w:rsidRDefault="00176F4C" w:rsidP="00176F4C">
            <w:pPr>
              <w:pStyle w:val="ATABody"/>
              <w:rPr>
                <w:rFonts w:asciiTheme="majorHAnsi" w:hAnsiTheme="majorHAnsi"/>
              </w:rPr>
            </w:pPr>
            <w:r>
              <w:t>2</w:t>
            </w:r>
            <w:r w:rsidR="00F97D28">
              <w:t>5 minutes(15-preparation</w:t>
            </w:r>
            <w:r w:rsidR="00E565AC" w:rsidRPr="006671ED">
              <w:t xml:space="preserve">; </w:t>
            </w:r>
            <w:r>
              <w:t>1</w:t>
            </w:r>
            <w:r w:rsidR="006671ED" w:rsidRPr="006671ED">
              <w:t>0</w:t>
            </w:r>
            <w:r w:rsidR="00F97D28">
              <w:t>-</w:t>
            </w:r>
            <w:r>
              <w:rPr>
                <w:rFonts w:asciiTheme="majorHAnsi" w:hAnsiTheme="majorHAnsi"/>
              </w:rPr>
              <w:t>discussions</w:t>
            </w:r>
            <w:r w:rsidR="00F97D28">
              <w:rPr>
                <w:rFonts w:asciiTheme="majorHAnsi" w:hAnsiTheme="majorHAnsi"/>
              </w:rPr>
              <w:t>)</w:t>
            </w:r>
            <w:r w:rsidR="00E565AC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Pr="006671ED" w:rsidRDefault="00176F4C" w:rsidP="00E0199A">
            <w:pPr>
              <w:pStyle w:val="ATABod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Individual</w:t>
            </w:r>
            <w:r w:rsidR="00E565AC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Pr="006671ED" w:rsidRDefault="00E0199A" w:rsidP="006671ED">
            <w:pPr>
              <w:pStyle w:val="ATABod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Large </w:t>
            </w:r>
            <w:r w:rsidR="00E565AC" w:rsidRPr="006671ED">
              <w:rPr>
                <w:rFonts w:asciiTheme="majorHAnsi" w:hAnsiTheme="majorHAnsi"/>
              </w:rPr>
              <w:t>Group Discussion</w:t>
            </w:r>
            <w:r w:rsidR="00585D07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Pr="006671ED" w:rsidRDefault="00176F4C" w:rsidP="006671ED">
            <w:pPr>
              <w:pStyle w:val="ATABody"/>
            </w:pPr>
            <w:r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None</w:t>
            </w:r>
          </w:p>
        </w:tc>
      </w:tr>
    </w:tbl>
    <w:p w:rsidR="00E565AC" w:rsidRDefault="00E565AC" w:rsidP="00E565AC">
      <w:pPr>
        <w:pStyle w:val="ATABody"/>
      </w:pPr>
    </w:p>
    <w:p w:rsidR="006671ED" w:rsidRPr="00574FEC" w:rsidRDefault="006671ED" w:rsidP="006671ED">
      <w:pPr>
        <w:pStyle w:val="ATABody"/>
        <w:rPr>
          <w:b/>
        </w:rPr>
      </w:pPr>
      <w:r w:rsidRPr="00574FEC">
        <w:rPr>
          <w:b/>
        </w:rPr>
        <w:t>Directions:</w:t>
      </w:r>
      <w:r w:rsidR="00176F4C">
        <w:rPr>
          <w:b/>
        </w:rPr>
        <w:t xml:space="preserve"> </w:t>
      </w:r>
      <w:r w:rsidR="00176F4C" w:rsidRPr="001C6886">
        <w:t>W</w:t>
      </w:r>
      <w:r w:rsidR="00176F4C">
        <w:t xml:space="preserve">orking </w:t>
      </w:r>
      <w:r w:rsidR="00176F4C" w:rsidRPr="00F92EB5">
        <w:rPr>
          <w:u w:val="single"/>
        </w:rPr>
        <w:t>individually</w:t>
      </w:r>
      <w:r w:rsidR="00624EC7">
        <w:rPr>
          <w:u w:val="single"/>
        </w:rPr>
        <w:t>,</w:t>
      </w:r>
      <w:r w:rsidR="00176F4C">
        <w:t xml:space="preserve"> complete the target audience analysis by answering the questions below.</w:t>
      </w:r>
    </w:p>
    <w:p w:rsidR="006671ED" w:rsidRDefault="006671ED" w:rsidP="006671ED">
      <w:pPr>
        <w:rPr>
          <w:rFonts w:asciiTheme="majorHAnsi" w:hAnsiTheme="majorHAnsi" w:cs="Arial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20"/>
        <w:gridCol w:w="6540"/>
      </w:tblGrid>
      <w:tr w:rsidR="00176F4C" w:rsidTr="006F4B4D">
        <w:tc>
          <w:tcPr>
            <w:tcW w:w="2820" w:type="dxa"/>
          </w:tcPr>
          <w:p w:rsidR="00176F4C" w:rsidRPr="003C5D32" w:rsidRDefault="00176F4C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Who will be trained?</w:t>
            </w:r>
          </w:p>
          <w:p w:rsidR="00176F4C" w:rsidRPr="003C5D32" w:rsidRDefault="00176F4C" w:rsidP="006F4B4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176F4C" w:rsidRPr="003C5D32" w:rsidRDefault="00176F4C" w:rsidP="006F4B4D">
            <w:pPr>
              <w:spacing w:after="58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40" w:type="dxa"/>
          </w:tcPr>
          <w:p w:rsidR="00176F4C" w:rsidRPr="003C5D32" w:rsidRDefault="00176F4C" w:rsidP="006F4B4D">
            <w:pPr>
              <w:pStyle w:val="Table-text-analysis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List job titles.</w:t>
            </w:r>
          </w:p>
        </w:tc>
      </w:tr>
      <w:tr w:rsidR="00D817E9" w:rsidTr="006F4B4D">
        <w:tc>
          <w:tcPr>
            <w:tcW w:w="2820" w:type="dxa"/>
          </w:tcPr>
          <w:p w:rsidR="00D817E9" w:rsidRPr="003C5D32" w:rsidRDefault="00D817E9" w:rsidP="00176F4C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How many individuals need to be trained?</w:t>
            </w:r>
          </w:p>
        </w:tc>
        <w:tc>
          <w:tcPr>
            <w:tcW w:w="6540" w:type="dxa"/>
          </w:tcPr>
          <w:p w:rsidR="00D817E9" w:rsidRPr="003C5D32" w:rsidRDefault="00D817E9" w:rsidP="006F4B4D">
            <w:pPr>
              <w:pStyle w:val="Bullets-Sq-3-bottom"/>
              <w:ind w:lef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76F4C" w:rsidTr="006F4B4D">
        <w:tc>
          <w:tcPr>
            <w:tcW w:w="2820" w:type="dxa"/>
          </w:tcPr>
          <w:p w:rsidR="00176F4C" w:rsidRPr="003C5D32" w:rsidRDefault="00176F4C" w:rsidP="00176F4C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What are their experiences related to this course?</w:t>
            </w:r>
          </w:p>
        </w:tc>
        <w:tc>
          <w:tcPr>
            <w:tcW w:w="6540" w:type="dxa"/>
          </w:tcPr>
          <w:p w:rsidR="00176F4C" w:rsidRPr="003C5D32" w:rsidRDefault="00176F4C" w:rsidP="006F4B4D">
            <w:pPr>
              <w:pStyle w:val="Bullets-Sq-3-bottom"/>
              <w:ind w:lef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76F4C" w:rsidTr="006F4B4D">
        <w:tc>
          <w:tcPr>
            <w:tcW w:w="2820" w:type="dxa"/>
          </w:tcPr>
          <w:p w:rsidR="00176F4C" w:rsidRPr="003C5D32" w:rsidRDefault="00176F4C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What are their levels of expertise?</w:t>
            </w:r>
          </w:p>
        </w:tc>
        <w:tc>
          <w:tcPr>
            <w:tcW w:w="6540" w:type="dxa"/>
          </w:tcPr>
          <w:p w:rsidR="00176F4C" w:rsidRPr="003C5D32" w:rsidRDefault="00176F4C" w:rsidP="00176F4C">
            <w:pPr>
              <w:pStyle w:val="Bullets-Sq-3top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Novice Performer</w:t>
            </w:r>
          </w:p>
          <w:p w:rsidR="00176F4C" w:rsidRPr="003C5D32" w:rsidRDefault="00176F4C" w:rsidP="00176F4C">
            <w:pPr>
              <w:pStyle w:val="Bullets-Sq-3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I</w:t>
            </w:r>
            <w:r>
              <w:rPr>
                <w:rFonts w:asciiTheme="majorHAnsi" w:hAnsiTheme="majorHAnsi"/>
                <w:sz w:val="22"/>
                <w:szCs w:val="22"/>
              </w:rPr>
              <w:t>nter</w:t>
            </w:r>
            <w:r w:rsidRPr="003C5D32">
              <w:rPr>
                <w:rFonts w:asciiTheme="majorHAnsi" w:hAnsiTheme="majorHAnsi"/>
                <w:sz w:val="22"/>
                <w:szCs w:val="22"/>
              </w:rPr>
              <w:t>mediate Performer</w:t>
            </w:r>
          </w:p>
          <w:p w:rsidR="00176F4C" w:rsidRPr="003C5D32" w:rsidRDefault="00176F4C" w:rsidP="00176F4C">
            <w:pPr>
              <w:pStyle w:val="Bullets-Sq-3-bottom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 xml:space="preserve">Accomplished Performer </w:t>
            </w:r>
          </w:p>
        </w:tc>
      </w:tr>
      <w:tr w:rsidR="00176F4C" w:rsidTr="006F4B4D">
        <w:tc>
          <w:tcPr>
            <w:tcW w:w="2820" w:type="dxa"/>
          </w:tcPr>
          <w:p w:rsidR="00176F4C" w:rsidRPr="003C5D32" w:rsidRDefault="00A06EFB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What </w:t>
            </w:r>
            <w:r w:rsidRPr="003C5D32">
              <w:rPr>
                <w:rFonts w:asciiTheme="majorHAnsi" w:hAnsiTheme="majorHAnsi"/>
                <w:sz w:val="22"/>
                <w:szCs w:val="22"/>
              </w:rPr>
              <w:t>knowledge</w:t>
            </w:r>
            <w:r w:rsidR="00176F4C" w:rsidRPr="003C5D32">
              <w:rPr>
                <w:rFonts w:asciiTheme="majorHAnsi" w:hAnsiTheme="majorHAnsi"/>
                <w:sz w:val="22"/>
                <w:szCs w:val="22"/>
              </w:rPr>
              <w:t xml:space="preserve"> and skills do they possess before beginning the course?</w:t>
            </w:r>
          </w:p>
          <w:p w:rsidR="00176F4C" w:rsidRPr="003C5D32" w:rsidRDefault="00176F4C" w:rsidP="006F4B4D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40" w:type="dxa"/>
          </w:tcPr>
          <w:p w:rsidR="00176F4C" w:rsidRPr="003C5D32" w:rsidRDefault="00176F4C" w:rsidP="006F4B4D">
            <w:pPr>
              <w:pStyle w:val="Table-text-analysis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List the knowledge and skills.</w:t>
            </w:r>
          </w:p>
        </w:tc>
      </w:tr>
      <w:tr w:rsidR="00176F4C" w:rsidTr="006F4B4D">
        <w:tc>
          <w:tcPr>
            <w:tcW w:w="2820" w:type="dxa"/>
          </w:tcPr>
          <w:p w:rsidR="00176F4C" w:rsidRPr="003C5D32" w:rsidRDefault="00176F4C" w:rsidP="00D817E9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What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3C5D32">
              <w:rPr>
                <w:rFonts w:asciiTheme="majorHAnsi" w:hAnsiTheme="majorHAnsi"/>
                <w:sz w:val="22"/>
                <w:szCs w:val="22"/>
              </w:rPr>
              <w:t xml:space="preserve">unique </w:t>
            </w:r>
            <w:r w:rsidR="00D817E9">
              <w:rPr>
                <w:rFonts w:asciiTheme="majorHAnsi" w:hAnsiTheme="majorHAnsi"/>
                <w:sz w:val="22"/>
                <w:szCs w:val="22"/>
              </w:rPr>
              <w:t>job needs or requirements</w:t>
            </w:r>
            <w:r w:rsidRPr="003C5D32">
              <w:rPr>
                <w:rFonts w:asciiTheme="majorHAnsi" w:hAnsiTheme="majorHAnsi"/>
                <w:sz w:val="22"/>
                <w:szCs w:val="22"/>
              </w:rPr>
              <w:t xml:space="preserve"> do these individuals have?</w:t>
            </w:r>
          </w:p>
        </w:tc>
        <w:tc>
          <w:tcPr>
            <w:tcW w:w="6540" w:type="dxa"/>
          </w:tcPr>
          <w:p w:rsidR="00176F4C" w:rsidRPr="003C5D32" w:rsidRDefault="00176F4C" w:rsidP="006F4B4D">
            <w:pPr>
              <w:pStyle w:val="Table-text-analysis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 xml:space="preserve">Describe any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unique </w:t>
            </w:r>
            <w:r w:rsidR="00D817E9">
              <w:rPr>
                <w:rFonts w:asciiTheme="majorHAnsi" w:hAnsiTheme="majorHAnsi"/>
                <w:sz w:val="22"/>
                <w:szCs w:val="22"/>
              </w:rPr>
              <w:t>job needs or requirements</w:t>
            </w:r>
            <w:r w:rsidRPr="003C5D32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176F4C" w:rsidRPr="003C5D32" w:rsidRDefault="00176F4C" w:rsidP="006F4B4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176F4C" w:rsidRPr="003C5D32" w:rsidRDefault="00176F4C" w:rsidP="006F4B4D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176F4C" w:rsidRPr="003C5D32" w:rsidRDefault="00176F4C" w:rsidP="006F4B4D">
            <w:pPr>
              <w:spacing w:after="58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76F4C" w:rsidTr="006F4B4D">
        <w:tc>
          <w:tcPr>
            <w:tcW w:w="2820" w:type="dxa"/>
          </w:tcPr>
          <w:p w:rsidR="00176F4C" w:rsidRPr="00F92EB5" w:rsidRDefault="00176F4C" w:rsidP="00176F4C">
            <w:pPr>
              <w:pStyle w:val="ListParagraph"/>
              <w:numPr>
                <w:ilvl w:val="0"/>
                <w:numId w:val="35"/>
              </w:num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/>
              <w:rPr>
                <w:rFonts w:asciiTheme="majorHAnsi" w:hAnsiTheme="majorHAnsi"/>
                <w:sz w:val="22"/>
                <w:szCs w:val="22"/>
              </w:rPr>
            </w:pPr>
            <w:r w:rsidRPr="00F92EB5">
              <w:rPr>
                <w:rFonts w:asciiTheme="majorHAnsi" w:hAnsiTheme="majorHAnsi"/>
                <w:sz w:val="22"/>
                <w:szCs w:val="22"/>
              </w:rPr>
              <w:t>How motivated are they to attend training?</w:t>
            </w:r>
          </w:p>
        </w:tc>
        <w:tc>
          <w:tcPr>
            <w:tcW w:w="6540" w:type="dxa"/>
          </w:tcPr>
          <w:p w:rsidR="00176F4C" w:rsidRPr="003C5D32" w:rsidRDefault="00176F4C" w:rsidP="00176F4C">
            <w:pPr>
              <w:pStyle w:val="Bullets-Sq-3top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Not motivated</w:t>
            </w:r>
          </w:p>
          <w:p w:rsidR="00176F4C" w:rsidRPr="003C5D32" w:rsidRDefault="00176F4C" w:rsidP="00176F4C">
            <w:pPr>
              <w:pStyle w:val="Bullets-Sq-3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Neutral</w:t>
            </w:r>
          </w:p>
          <w:p w:rsidR="00176F4C" w:rsidRPr="003C5D32" w:rsidRDefault="00176F4C" w:rsidP="00624EC7">
            <w:pPr>
              <w:pStyle w:val="Bullets-Sq-3-bottom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Motivated</w:t>
            </w:r>
          </w:p>
        </w:tc>
      </w:tr>
      <w:tr w:rsidR="00176F4C" w:rsidTr="006F4B4D">
        <w:trPr>
          <w:trHeight w:val="912"/>
        </w:trPr>
        <w:tc>
          <w:tcPr>
            <w:tcW w:w="2820" w:type="dxa"/>
          </w:tcPr>
          <w:p w:rsidR="00176F4C" w:rsidRPr="003C5D32" w:rsidRDefault="00176F4C" w:rsidP="00176F4C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2"/>
                <w:szCs w:val="22"/>
              </w:rPr>
            </w:pPr>
            <w:r w:rsidRPr="003C5D32">
              <w:rPr>
                <w:rFonts w:asciiTheme="majorHAnsi" w:hAnsiTheme="majorHAnsi"/>
                <w:sz w:val="22"/>
                <w:szCs w:val="22"/>
              </w:rPr>
              <w:t>What do they expect to gain from attending this course?</w:t>
            </w:r>
          </w:p>
        </w:tc>
        <w:tc>
          <w:tcPr>
            <w:tcW w:w="6540" w:type="dxa"/>
          </w:tcPr>
          <w:p w:rsidR="00176F4C" w:rsidRPr="003C5D32" w:rsidRDefault="00176F4C" w:rsidP="006F4B4D">
            <w:pPr>
              <w:spacing w:after="58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6671ED" w:rsidRDefault="006671ED" w:rsidP="006671ED">
      <w:pPr>
        <w:pStyle w:val="ATABody"/>
      </w:pPr>
    </w:p>
    <w:p w:rsidR="006671ED" w:rsidRDefault="006671ED" w:rsidP="006671ED">
      <w:pPr>
        <w:pStyle w:val="ATABody"/>
        <w:jc w:val="center"/>
        <w:sectPr w:rsidR="006671ED" w:rsidSect="003C1E3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  <w:r>
        <w:t>This Page Intentionally Left Blank.</w:t>
      </w:r>
    </w:p>
    <w:p w:rsidR="00585D07" w:rsidRDefault="00585D07" w:rsidP="006671ED">
      <w:pPr>
        <w:rPr>
          <w:rFonts w:eastAsia="MS PGothic"/>
        </w:rPr>
      </w:pPr>
    </w:p>
    <w:sectPr w:rsidR="00585D07" w:rsidSect="00D17B49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514" w:rsidRDefault="00AD55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568963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6671ED" w:rsidRPr="0026591D" w:rsidTr="0026591D">
          <w:tc>
            <w:tcPr>
              <w:tcW w:w="8100" w:type="dxa"/>
            </w:tcPr>
            <w:p w:rsidR="006671ED" w:rsidRPr="0026591D" w:rsidRDefault="000C11A9" w:rsidP="000C11A9">
              <w:pPr>
                <w:pStyle w:val="ATAFooter"/>
                <w:rPr>
                  <w:rStyle w:val="ATAFooterChar"/>
                  <w:rFonts w:eastAsia="Arial Unicode MS"/>
                </w:rPr>
              </w:pPr>
              <w:r>
                <w:t>CISR</w:t>
              </w:r>
              <w:r w:rsidR="00AD5514">
                <w:t xml:space="preserve"> T</w:t>
              </w:r>
              <w:r w:rsidR="006671ED">
                <w:t xml:space="preserve">rain-the-Trainer </w:t>
              </w:r>
              <w:sdt>
                <w:sdtPr>
                  <w:rPr>
                    <w:rStyle w:val="ATAFooterChar"/>
                  </w:rPr>
                  <w:alias w:val="Status"/>
                  <w:id w:val="287418956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FooterChar"/>
                  </w:rPr>
                </w:sdtEndPr>
                <w:sdtContent>
                  <w:r w:rsidR="00F97D28">
                    <w:rPr>
                      <w:rStyle w:val="ATAFooterChar"/>
                    </w:rPr>
                    <w:t>v</w:t>
                  </w:r>
                  <w:r w:rsidR="00AD5514">
                    <w:rPr>
                      <w:rStyle w:val="ATAFooterChar"/>
                    </w:rPr>
                    <w:t>1</w:t>
                  </w:r>
                  <w:r w:rsidR="006671ED">
                    <w:rPr>
                      <w:rStyle w:val="ATAFooterChar"/>
                    </w:rPr>
                    <w:t>.</w:t>
                  </w:r>
                  <w:r w:rsidR="00F97D28">
                    <w:rPr>
                      <w:rStyle w:val="ATAFooterChar"/>
                    </w:rPr>
                    <w:t>0</w:t>
                  </w:r>
                  <w:r>
                    <w:rPr>
                      <w:rStyle w:val="ATAFooterChar"/>
                    </w:rPr>
                    <w:t>0</w:t>
                  </w:r>
                </w:sdtContent>
              </w:sdt>
            </w:p>
          </w:tc>
          <w:tc>
            <w:tcPr>
              <w:tcW w:w="1260" w:type="dxa"/>
            </w:tcPr>
            <w:p w:rsidR="006671ED" w:rsidRPr="0026591D" w:rsidRDefault="006671ED" w:rsidP="0026591D">
              <w:pPr>
                <w:pStyle w:val="ATAFooter"/>
                <w:jc w:val="right"/>
                <w:rPr>
                  <w:szCs w:val="18"/>
                </w:rPr>
              </w:pPr>
              <w:r w:rsidRPr="0026591D">
                <w:rPr>
                  <w:rStyle w:val="ATAFooterChar"/>
                  <w:rFonts w:eastAsia="Arial Unicode MS"/>
                </w:rPr>
                <w:t xml:space="preserve">Page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PAGE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0C11A9">
                <w:rPr>
                  <w:rStyle w:val="ATAFooterChar"/>
                  <w:rFonts w:eastAsia="Arial Unicode MS"/>
                  <w:noProof/>
                </w:rPr>
                <w:t>1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  <w:r w:rsidRPr="0026591D">
                <w:rPr>
                  <w:rStyle w:val="ATAFooterChar"/>
                  <w:rFonts w:eastAsia="Arial Unicode MS"/>
                </w:rPr>
                <w:t xml:space="preserve"> of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NUMPAGES  \# "0"  \* MERGEFORMAT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0C11A9">
                <w:rPr>
                  <w:rStyle w:val="ATAFooterChar"/>
                  <w:rFonts w:eastAsia="Arial Unicode MS"/>
                  <w:noProof/>
                </w:rPr>
                <w:t>2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</w:p>
          </w:tc>
        </w:tr>
      </w:tbl>
      <w:p w:rsidR="006671ED" w:rsidRPr="005355AF" w:rsidRDefault="006671ED" w:rsidP="00423B24">
        <w:pPr>
          <w:tabs>
            <w:tab w:val="right" w:pos="8640"/>
          </w:tabs>
          <w:jc w:val="center"/>
          <w:rPr>
            <w:rFonts w:ascii="Arial" w:eastAsia="Arial Unicode MS" w:hAnsi="Arial" w:cs="Arial"/>
          </w:rPr>
        </w:pP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OFFICE OF ANTITERRORISM </w:t>
        </w:r>
        <w:r>
          <w:rPr>
            <w:rFonts w:ascii="Arial" w:hAnsi="Arial" w:cs="Arial"/>
            <w:b/>
            <w:bCs/>
            <w:sz w:val="18"/>
            <w:szCs w:val="18"/>
          </w:rPr>
          <w:t>ASSISTANCE —</w:t>
        </w: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 FOR TRAINING PURPOSES ONLY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514" w:rsidRDefault="00AD551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6671ED" w:rsidP="00AD5514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T</w:t>
          </w:r>
          <w:r w:rsidR="00AD5514">
            <w:rPr>
              <w:rFonts w:cs="Arial"/>
              <w:color w:val="000000" w:themeColor="text1"/>
              <w:szCs w:val="18"/>
            </w:rPr>
            <w:t>ACMED T</w:t>
          </w:r>
          <w:r>
            <w:rPr>
              <w:rFonts w:cs="Arial"/>
              <w:color w:val="000000" w:themeColor="text1"/>
              <w:szCs w:val="18"/>
            </w:rPr>
            <w:t>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AD5514">
            <w:rPr>
              <w:rStyle w:val="PlaceholderText"/>
              <w:rFonts w:cs="Arial"/>
              <w:color w:val="000000" w:themeColor="text1"/>
              <w:szCs w:val="18"/>
            </w:rPr>
            <w:t>1.0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C11A9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C11A9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514" w:rsidRDefault="00AD55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6671ED" w:rsidRPr="00456B51" w:rsidTr="00B57D4F">
      <w:tc>
        <w:tcPr>
          <w:tcW w:w="4788" w:type="dxa"/>
          <w:vAlign w:val="bottom"/>
        </w:tcPr>
        <w:p w:rsidR="006671ED" w:rsidRPr="00456B51" w:rsidRDefault="000C11A9" w:rsidP="004F69B2">
          <w:pPr>
            <w:pStyle w:val="ATAHeader"/>
          </w:pPr>
          <w:sdt>
            <w:sdtPr>
              <w:alias w:val="Title"/>
              <w:id w:val="56896312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671ED">
                <w:t xml:space="preserve">Module 2: </w:t>
              </w:r>
              <w:r w:rsidR="00505D9E">
                <w:t xml:space="preserve">Adult </w:t>
              </w:r>
              <w:r w:rsidR="006671ED">
                <w:t>Learning Principles</w:t>
              </w:r>
            </w:sdtContent>
          </w:sdt>
        </w:p>
      </w:tc>
      <w:tc>
        <w:tcPr>
          <w:tcW w:w="4788" w:type="dxa"/>
          <w:vAlign w:val="bottom"/>
        </w:tcPr>
        <w:p w:rsidR="006671ED" w:rsidRPr="00456B51" w:rsidRDefault="000C11A9" w:rsidP="00E0199A">
          <w:pPr>
            <w:pStyle w:val="ATAHeader"/>
            <w:jc w:val="right"/>
          </w:pPr>
          <w:sdt>
            <w:sdtPr>
              <w:alias w:val="Category"/>
              <w:tag w:val="Category"/>
              <w:id w:val="56896312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 w:multiLine="1"/>
            </w:sdtPr>
            <w:sdtEndPr/>
            <w:sdtContent>
              <w:r w:rsidR="00624EC7">
                <w:t>Workbook</w:t>
              </w:r>
              <w:r w:rsidR="006671ED">
                <w:t xml:space="preserve"> 2.</w:t>
              </w:r>
              <w:r w:rsidR="00E0199A">
                <w:t>2</w:t>
              </w:r>
              <w:r w:rsidR="006671ED">
                <w:t xml:space="preserve">: </w:t>
              </w:r>
              <w:r w:rsidR="00176F4C">
                <w:t>Target Audience Analysis</w:t>
              </w:r>
              <w:r w:rsidR="006671ED">
                <w:t xml:space="preserve"> Activity</w:t>
              </w:r>
            </w:sdtContent>
          </w:sdt>
        </w:p>
      </w:tc>
    </w:tr>
  </w:tbl>
  <w:p w:rsidR="006671ED" w:rsidRPr="00456B51" w:rsidRDefault="006671ED" w:rsidP="00456B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514" w:rsidRDefault="00AD551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505D9E" w:rsidP="006671ED">
              <w:pPr>
                <w:pStyle w:val="ATAHeader"/>
              </w:pPr>
              <w:r>
                <w:rPr>
                  <w:rFonts w:cs="Arial"/>
                </w:rPr>
                <w:t>Module 2: Adult Learning Principles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624EC7" w:rsidP="006671ED">
              <w:pPr>
                <w:pStyle w:val="ATAHeader"/>
                <w:jc w:val="right"/>
              </w:pPr>
              <w:r>
                <w:t>Workbook</w:t>
              </w:r>
              <w:r w:rsidR="00E0199A">
                <w:t xml:space="preserve"> 2.2: Target Audience Analysis 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557D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CAE6A6B"/>
    <w:multiLevelType w:val="hybridMultilevel"/>
    <w:tmpl w:val="A8486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37050A96"/>
    <w:multiLevelType w:val="hybridMultilevel"/>
    <w:tmpl w:val="B38814AC"/>
    <w:lvl w:ilvl="0" w:tplc="428693A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8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A7B6A"/>
    <w:multiLevelType w:val="hybridMultilevel"/>
    <w:tmpl w:val="B15A5A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12"/>
  </w:num>
  <w:num w:numId="5">
    <w:abstractNumId w:val="7"/>
  </w:num>
  <w:num w:numId="6">
    <w:abstractNumId w:val="14"/>
  </w:num>
  <w:num w:numId="7">
    <w:abstractNumId w:val="13"/>
  </w:num>
  <w:num w:numId="8">
    <w:abstractNumId w:val="8"/>
  </w:num>
  <w:num w:numId="9">
    <w:abstractNumId w:val="0"/>
  </w:num>
  <w:num w:numId="10">
    <w:abstractNumId w:val="19"/>
  </w:num>
  <w:num w:numId="11">
    <w:abstractNumId w:val="20"/>
  </w:num>
  <w:num w:numId="12">
    <w:abstractNumId w:val="20"/>
  </w:num>
  <w:num w:numId="13">
    <w:abstractNumId w:val="15"/>
  </w:num>
  <w:num w:numId="14">
    <w:abstractNumId w:val="24"/>
  </w:num>
  <w:num w:numId="15">
    <w:abstractNumId w:val="16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2"/>
  </w:num>
  <w:num w:numId="22">
    <w:abstractNumId w:val="18"/>
  </w:num>
  <w:num w:numId="23">
    <w:abstractNumId w:val="21"/>
  </w:num>
  <w:num w:numId="24">
    <w:abstractNumId w:val="22"/>
  </w:num>
  <w:num w:numId="2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7"/>
    <w:lvlOverride w:ilvl="0">
      <w:startOverride w:val="1"/>
    </w:lvlOverride>
  </w:num>
  <w:num w:numId="30">
    <w:abstractNumId w:val="3"/>
  </w:num>
  <w:num w:numId="31">
    <w:abstractNumId w:val="4"/>
  </w:num>
  <w:num w:numId="32">
    <w:abstractNumId w:val="11"/>
  </w:num>
  <w:num w:numId="33">
    <w:abstractNumId w:val="6"/>
  </w:num>
  <w:num w:numId="34">
    <w:abstractNumId w:val="1"/>
    <w:lvlOverride w:ilvl="0">
      <w:lvl w:ilvl="0">
        <w:start w:val="1"/>
        <w:numFmt w:val="bullet"/>
        <w:lvlText w:val="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5FB1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11A9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6F4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0DB3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3D31"/>
    <w:rsid w:val="003A46E2"/>
    <w:rsid w:val="003B2C3F"/>
    <w:rsid w:val="003B5891"/>
    <w:rsid w:val="003B5A0B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05D9E"/>
    <w:rsid w:val="005120E9"/>
    <w:rsid w:val="00514B18"/>
    <w:rsid w:val="00521BC7"/>
    <w:rsid w:val="005259CD"/>
    <w:rsid w:val="00530BE7"/>
    <w:rsid w:val="0053217C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1A19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4EC7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71E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6294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06EFB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3793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D5514"/>
    <w:rsid w:val="00AE2655"/>
    <w:rsid w:val="00AE7D14"/>
    <w:rsid w:val="00AF1D7A"/>
    <w:rsid w:val="00AF2B9D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3CC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17E9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199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72F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97D28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689D"/>
    <w:rsid w:val="00FC762A"/>
    <w:rsid w:val="00FC7CBB"/>
    <w:rsid w:val="00FD01FA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  <w:style w:type="paragraph" w:customStyle="1" w:styleId="Bullets-Sq-3">
    <w:name w:val="Bullets-Sq-3"/>
    <w:basedOn w:val="Normal"/>
    <w:rsid w:val="00176F4C"/>
    <w:pPr>
      <w:widowControl w:val="0"/>
      <w:spacing w:after="20"/>
      <w:ind w:left="360" w:hanging="360"/>
    </w:pPr>
    <w:rPr>
      <w:sz w:val="20"/>
      <w:szCs w:val="20"/>
    </w:rPr>
  </w:style>
  <w:style w:type="paragraph" w:customStyle="1" w:styleId="Table-text-analysis">
    <w:name w:val="Table-text-analysis"/>
    <w:basedOn w:val="Normal"/>
    <w:rsid w:val="00176F4C"/>
    <w:pPr>
      <w:widowControl w:val="0"/>
      <w:spacing w:before="80"/>
    </w:pPr>
    <w:rPr>
      <w:sz w:val="20"/>
      <w:szCs w:val="20"/>
    </w:rPr>
  </w:style>
  <w:style w:type="paragraph" w:customStyle="1" w:styleId="Bullets-Sq-3top">
    <w:name w:val="Bullets-Sq-3 top"/>
    <w:basedOn w:val="Bullets-Sq-3"/>
    <w:rsid w:val="00176F4C"/>
    <w:pPr>
      <w:spacing w:before="80"/>
    </w:pPr>
  </w:style>
  <w:style w:type="paragraph" w:customStyle="1" w:styleId="Bullets-Sq-3-bottom">
    <w:name w:val="Bullets-Sq-3-bottom"/>
    <w:basedOn w:val="Bullets-Sq-3"/>
    <w:rsid w:val="00176F4C"/>
    <w:pPr>
      <w:spacing w:after="80"/>
    </w:pPr>
  </w:style>
  <w:style w:type="paragraph" w:styleId="ListParagraph">
    <w:name w:val="List Paragraph"/>
    <w:basedOn w:val="Normal"/>
    <w:locked/>
    <w:rsid w:val="00176F4C"/>
    <w:pPr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  <w:style w:type="paragraph" w:customStyle="1" w:styleId="Bullets-Sq-3">
    <w:name w:val="Bullets-Sq-3"/>
    <w:basedOn w:val="Normal"/>
    <w:rsid w:val="00176F4C"/>
    <w:pPr>
      <w:widowControl w:val="0"/>
      <w:spacing w:after="20"/>
      <w:ind w:left="360" w:hanging="360"/>
    </w:pPr>
    <w:rPr>
      <w:sz w:val="20"/>
      <w:szCs w:val="20"/>
    </w:rPr>
  </w:style>
  <w:style w:type="paragraph" w:customStyle="1" w:styleId="Table-text-analysis">
    <w:name w:val="Table-text-analysis"/>
    <w:basedOn w:val="Normal"/>
    <w:rsid w:val="00176F4C"/>
    <w:pPr>
      <w:widowControl w:val="0"/>
      <w:spacing w:before="80"/>
    </w:pPr>
    <w:rPr>
      <w:sz w:val="20"/>
      <w:szCs w:val="20"/>
    </w:rPr>
  </w:style>
  <w:style w:type="paragraph" w:customStyle="1" w:styleId="Bullets-Sq-3top">
    <w:name w:val="Bullets-Sq-3 top"/>
    <w:basedOn w:val="Bullets-Sq-3"/>
    <w:rsid w:val="00176F4C"/>
    <w:pPr>
      <w:spacing w:before="80"/>
    </w:pPr>
  </w:style>
  <w:style w:type="paragraph" w:customStyle="1" w:styleId="Bullets-Sq-3-bottom">
    <w:name w:val="Bullets-Sq-3-bottom"/>
    <w:basedOn w:val="Bullets-Sq-3"/>
    <w:rsid w:val="00176F4C"/>
    <w:pPr>
      <w:spacing w:after="80"/>
    </w:pPr>
  </w:style>
  <w:style w:type="paragraph" w:styleId="ListParagraph">
    <w:name w:val="List Paragraph"/>
    <w:basedOn w:val="Normal"/>
    <w:locked/>
    <w:rsid w:val="00176F4C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B9B7A-0477-4BD5-85FD-6496A9D7947D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Adult Learning Principles</vt:lpstr>
    </vt:vector>
  </TitlesOfParts>
  <Company>Office of Antiterrorism Assistance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Adult Learning Principles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2018-02-08T20:36:00Z</dcterms:created>
  <dcterms:modified xsi:type="dcterms:W3CDTF">2018-02-08T20:36:00Z</dcterms:modified>
  <cp:category>Workbook 2.2: Target Audience Analysis Activity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2025-03-19T18:52:55Z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267883d5-1fec-4b61-b0c2-5793418b6d05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