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4D3D1" w14:textId="441DF1B2" w:rsidR="008D5A42" w:rsidRPr="00BD73A3" w:rsidRDefault="00F97B16" w:rsidP="00BD73A3">
      <w:pPr>
        <w:pStyle w:val="ATAModuleTitle"/>
        <w:spacing w:line="360" w:lineRule="auto"/>
      </w:pPr>
      <w:bookmarkStart w:id="0" w:name="_GoBack"/>
      <w:bookmarkEnd w:id="0"/>
      <w:r w:rsidRPr="00BD73A3">
        <w:rPr>
          <w:noProof/>
        </w:rPr>
        <w:drawing>
          <wp:anchor distT="0" distB="0" distL="114300" distR="114300" simplePos="0" relativeHeight="251658240" behindDoc="0" locked="0" layoutInCell="1" allowOverlap="1" wp14:anchorId="41A830B3" wp14:editId="4BCE1454">
            <wp:simplePos x="0" y="0"/>
            <wp:positionH relativeFrom="column">
              <wp:posOffset>5654040</wp:posOffset>
            </wp:positionH>
            <wp:positionV relativeFrom="paragraph">
              <wp:posOffset>-83820</wp:posOffset>
            </wp:positionV>
            <wp:extent cx="271780" cy="274320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A42" w:rsidRPr="00BD73A3">
        <w:t>HANDOUT 5.1: Presentation Checklist</w:t>
      </w:r>
    </w:p>
    <w:p w14:paraId="0FCECAC0" w14:textId="77777777" w:rsidR="008D5A42" w:rsidRDefault="008D5A42" w:rsidP="008D5A42">
      <w:pPr>
        <w:pStyle w:val="ATABody"/>
      </w:pPr>
    </w:p>
    <w:p w14:paraId="0B44E8B7" w14:textId="77777777" w:rsidR="008D5A42" w:rsidRDefault="008D5A42" w:rsidP="008D5A42">
      <w:pPr>
        <w:pStyle w:val="ATABody"/>
      </w:pPr>
      <w:r w:rsidRPr="00D42DCB">
        <w:rPr>
          <w:b/>
        </w:rPr>
        <w:t>Instructions:</w:t>
      </w:r>
      <w:r>
        <w:rPr>
          <w:b/>
        </w:rPr>
        <w:t xml:space="preserve"> </w:t>
      </w:r>
      <w:r w:rsidRPr="00836C60">
        <w:t xml:space="preserve">This checklist </w:t>
      </w:r>
      <w:r>
        <w:t>lists the competencies you should demonstrate during your presentation. B</w:t>
      </w:r>
      <w:r w:rsidRPr="00CC62C6">
        <w:t>efore your pre</w:t>
      </w:r>
      <w:r>
        <w:t xml:space="preserve">sentation, review the competencies to help you prepare. </w:t>
      </w:r>
      <w:r w:rsidRPr="00CC62C6">
        <w:t>Following the presentati</w:t>
      </w:r>
      <w:r>
        <w:t xml:space="preserve">on, rate your own performance. </w:t>
      </w:r>
      <w: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6EB2F6B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A07A76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4086F3BC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1441384F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2519ED57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 </w:t>
            </w:r>
            <w:r w:rsidRPr="00D42DCB">
              <w:rPr>
                <w:b/>
                <w:sz w:val="20"/>
              </w:rPr>
              <w:t>Applicable</w:t>
            </w:r>
          </w:p>
        </w:tc>
      </w:tr>
      <w:tr w:rsidR="008D5A42" w:rsidRPr="00D42DCB" w14:paraId="539385A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2B0FCEA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3AE37CB1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44336A6B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38655BA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5CDEBA9A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D7B43A3" w14:textId="5B710B54" w:rsidR="008D5A42" w:rsidRPr="000E5067" w:rsidRDefault="008D5A42" w:rsidP="00AB21FF">
            <w:pPr>
              <w:keepNext/>
              <w:keepLines/>
              <w:spacing w:before="80" w:after="80"/>
              <w:rPr>
                <w:b/>
              </w:rPr>
            </w:pPr>
            <w:r w:rsidRPr="000E5067">
              <w:rPr>
                <w:b/>
              </w:rPr>
              <w:t>Ability to establish and maintain a</w:t>
            </w:r>
            <w:r w:rsidR="00225AC4">
              <w:rPr>
                <w:b/>
              </w:rPr>
              <w:t xml:space="preserve"> conducive learning environment</w:t>
            </w:r>
          </w:p>
        </w:tc>
      </w:tr>
      <w:tr w:rsidR="008D5A42" w:rsidRPr="00D42DCB" w14:paraId="0F3F0332" w14:textId="77777777" w:rsidTr="00AB21FF">
        <w:trPr>
          <w:cantSplit/>
        </w:trPr>
        <w:tc>
          <w:tcPr>
            <w:tcW w:w="5760" w:type="dxa"/>
          </w:tcPr>
          <w:p w14:paraId="67A97F7C" w14:textId="3353DFA4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Organized all materials and set up eq</w:t>
            </w:r>
            <w:r w:rsidR="00225AC4">
              <w:rPr>
                <w:sz w:val="22"/>
                <w:szCs w:val="22"/>
              </w:rPr>
              <w:t>uipment before the presentation</w:t>
            </w:r>
          </w:p>
        </w:tc>
        <w:tc>
          <w:tcPr>
            <w:tcW w:w="900" w:type="dxa"/>
          </w:tcPr>
          <w:p w14:paraId="6C8C943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681E9F2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9CB81C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0C9A012" w14:textId="77777777" w:rsidTr="00AB21FF">
        <w:trPr>
          <w:cantSplit/>
        </w:trPr>
        <w:tc>
          <w:tcPr>
            <w:tcW w:w="5760" w:type="dxa"/>
          </w:tcPr>
          <w:p w14:paraId="7F6A3C59" w14:textId="1D949F3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Customized the c</w:t>
            </w:r>
            <w:r w:rsidR="00225AC4">
              <w:rPr>
                <w:sz w:val="22"/>
                <w:szCs w:val="22"/>
              </w:rPr>
              <w:t>ontent to add relevant examples</w:t>
            </w:r>
          </w:p>
        </w:tc>
        <w:tc>
          <w:tcPr>
            <w:tcW w:w="900" w:type="dxa"/>
          </w:tcPr>
          <w:p w14:paraId="299A227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1928D39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4E49658D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8D44B1C" w14:textId="77777777" w:rsidTr="00AB21FF">
        <w:trPr>
          <w:cantSplit/>
        </w:trPr>
        <w:tc>
          <w:tcPr>
            <w:tcW w:w="5760" w:type="dxa"/>
          </w:tcPr>
          <w:p w14:paraId="020EC82E" w14:textId="4514E53F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Introduced self</w:t>
            </w:r>
          </w:p>
        </w:tc>
        <w:tc>
          <w:tcPr>
            <w:tcW w:w="900" w:type="dxa"/>
          </w:tcPr>
          <w:p w14:paraId="0C2246E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1A07F77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3EADB3B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1DF377DE" w14:textId="77777777" w:rsidTr="00AB21FF">
        <w:trPr>
          <w:cantSplit/>
        </w:trPr>
        <w:tc>
          <w:tcPr>
            <w:tcW w:w="5760" w:type="dxa"/>
          </w:tcPr>
          <w:p w14:paraId="73524850" w14:textId="488DCB0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T</w:t>
            </w:r>
            <w:r w:rsidR="00225AC4">
              <w:rPr>
                <w:sz w:val="22"/>
                <w:szCs w:val="22"/>
              </w:rPr>
              <w:t>reated individuals with respect</w:t>
            </w:r>
          </w:p>
        </w:tc>
        <w:tc>
          <w:tcPr>
            <w:tcW w:w="900" w:type="dxa"/>
          </w:tcPr>
          <w:p w14:paraId="36AD086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728C52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6220C35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54EFC06" w14:textId="77777777" w:rsidTr="00AB21FF">
        <w:trPr>
          <w:cantSplit/>
        </w:trPr>
        <w:tc>
          <w:tcPr>
            <w:tcW w:w="5760" w:type="dxa"/>
          </w:tcPr>
          <w:p w14:paraId="204A3227" w14:textId="2261577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Sta</w:t>
            </w:r>
            <w:r w:rsidR="00225AC4">
              <w:rPr>
                <w:sz w:val="22"/>
                <w:szCs w:val="22"/>
              </w:rPr>
              <w:t>rted and ended training on time</w:t>
            </w:r>
          </w:p>
        </w:tc>
        <w:tc>
          <w:tcPr>
            <w:tcW w:w="900" w:type="dxa"/>
          </w:tcPr>
          <w:p w14:paraId="5972C5F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321F06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6811289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4A808316" w14:textId="77777777" w:rsidTr="00AB21FF">
        <w:trPr>
          <w:cantSplit/>
        </w:trPr>
        <w:tc>
          <w:tcPr>
            <w:tcW w:w="5760" w:type="dxa"/>
          </w:tcPr>
          <w:p w14:paraId="722763D8" w14:textId="67E90BDB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Operated </w:t>
            </w:r>
            <w:r w:rsidR="00225AC4">
              <w:rPr>
                <w:sz w:val="22"/>
                <w:szCs w:val="22"/>
              </w:rPr>
              <w:t>training media efficiently</w:t>
            </w:r>
          </w:p>
        </w:tc>
        <w:tc>
          <w:tcPr>
            <w:tcW w:w="900" w:type="dxa"/>
          </w:tcPr>
          <w:p w14:paraId="6C2E44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460456F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2F898A0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EB39CCB" w14:textId="77777777" w:rsidTr="00AB21FF">
        <w:trPr>
          <w:cantSplit/>
          <w:trHeight w:val="1655"/>
        </w:trPr>
        <w:tc>
          <w:tcPr>
            <w:tcW w:w="9360" w:type="dxa"/>
            <w:gridSpan w:val="4"/>
          </w:tcPr>
          <w:p w14:paraId="3F31AF58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7020A05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3B92EF56" w14:textId="77777777" w:rsidR="008D5A42" w:rsidRPr="006F1A6D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3BC7EDAE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F49D0C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93990E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1079BD73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2965A717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5A45552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FF5FB42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1AB50505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2D8E55D4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487F64A8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54D91946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0E17883" w14:textId="1FAB7D7D" w:rsidR="008D5A42" w:rsidRPr="00D42DCB" w:rsidRDefault="008D5A42" w:rsidP="00AB21FF">
            <w:pPr>
              <w:keepNext/>
              <w:keepLines/>
              <w:spacing w:before="80" w:after="80"/>
            </w:pPr>
            <w:r w:rsidRPr="000E5067">
              <w:rPr>
                <w:b/>
              </w:rPr>
              <w:t>Ability to us</w:t>
            </w:r>
            <w:r w:rsidR="00225AC4">
              <w:rPr>
                <w:b/>
              </w:rPr>
              <w:t>e effective presentation skills</w:t>
            </w:r>
          </w:p>
        </w:tc>
      </w:tr>
      <w:tr w:rsidR="008D5A42" w:rsidRPr="00D42DCB" w14:paraId="06841C8C" w14:textId="77777777" w:rsidTr="00AB21FF">
        <w:trPr>
          <w:cantSplit/>
        </w:trPr>
        <w:tc>
          <w:tcPr>
            <w:tcW w:w="5760" w:type="dxa"/>
          </w:tcPr>
          <w:p w14:paraId="27AB6A8C" w14:textId="5E82529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Managed own nervousness so </w:t>
            </w:r>
            <w:r w:rsidR="00225AC4">
              <w:rPr>
                <w:sz w:val="22"/>
                <w:szCs w:val="22"/>
              </w:rPr>
              <w:t>as not to detract from learning</w:t>
            </w:r>
          </w:p>
        </w:tc>
        <w:tc>
          <w:tcPr>
            <w:tcW w:w="900" w:type="dxa"/>
          </w:tcPr>
          <w:p w14:paraId="762347B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4282FC9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36200C4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5412D6F9" w14:textId="77777777" w:rsidTr="00AB21FF">
        <w:trPr>
          <w:cantSplit/>
        </w:trPr>
        <w:tc>
          <w:tcPr>
            <w:tcW w:w="5760" w:type="dxa"/>
          </w:tcPr>
          <w:p w14:paraId="1547DA0A" w14:textId="57B491BC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natural and non</w:t>
            </w:r>
            <w:r w:rsidR="00225AC4">
              <w:rPr>
                <w:sz w:val="22"/>
                <w:szCs w:val="22"/>
              </w:rPr>
              <w:t>-</w:t>
            </w:r>
            <w:r w:rsidRPr="00091A0E">
              <w:rPr>
                <w:sz w:val="22"/>
                <w:szCs w:val="22"/>
              </w:rPr>
              <w:t>dis</w:t>
            </w:r>
            <w:r w:rsidR="00225AC4">
              <w:rPr>
                <w:sz w:val="22"/>
                <w:szCs w:val="22"/>
              </w:rPr>
              <w:t>tracting gestures and movements</w:t>
            </w:r>
          </w:p>
        </w:tc>
        <w:tc>
          <w:tcPr>
            <w:tcW w:w="900" w:type="dxa"/>
          </w:tcPr>
          <w:p w14:paraId="008467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280D0D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52D86E7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0648F3F" w14:textId="77777777" w:rsidTr="00AB21FF">
        <w:trPr>
          <w:cantSplit/>
        </w:trPr>
        <w:tc>
          <w:tcPr>
            <w:tcW w:w="5760" w:type="dxa"/>
          </w:tcPr>
          <w:p w14:paraId="71CDDF14" w14:textId="2CC33427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Paced presentation sufficiently</w:t>
            </w:r>
          </w:p>
        </w:tc>
        <w:tc>
          <w:tcPr>
            <w:tcW w:w="900" w:type="dxa"/>
          </w:tcPr>
          <w:p w14:paraId="01F3ED3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05DF2C1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5DAA7C0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2785027" w14:textId="77777777" w:rsidTr="00AB21FF">
        <w:trPr>
          <w:cantSplit/>
        </w:trPr>
        <w:tc>
          <w:tcPr>
            <w:tcW w:w="5760" w:type="dxa"/>
          </w:tcPr>
          <w:p w14:paraId="5CD8485D" w14:textId="6D2E3AA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Consistently spoke in a clear and audible voic</w:t>
            </w:r>
            <w:r w:rsidR="00225AC4">
              <w:rPr>
                <w:sz w:val="22"/>
                <w:szCs w:val="22"/>
              </w:rPr>
              <w:t>e with a variety of intonations</w:t>
            </w:r>
          </w:p>
        </w:tc>
        <w:tc>
          <w:tcPr>
            <w:tcW w:w="900" w:type="dxa"/>
          </w:tcPr>
          <w:p w14:paraId="705D07F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3C06F242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188A6E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412139CD" w14:textId="77777777" w:rsidTr="00AB21FF">
        <w:trPr>
          <w:cantSplit/>
        </w:trPr>
        <w:tc>
          <w:tcPr>
            <w:tcW w:w="5760" w:type="dxa"/>
          </w:tcPr>
          <w:p w14:paraId="7CA7A648" w14:textId="5A8DA05F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the Facilitator Guide and/or notes</w:t>
            </w:r>
            <w:r w:rsidR="00225AC4">
              <w:rPr>
                <w:sz w:val="22"/>
                <w:szCs w:val="22"/>
              </w:rPr>
              <w:t xml:space="preserve"> as a guide and not as a script</w:t>
            </w:r>
          </w:p>
        </w:tc>
        <w:tc>
          <w:tcPr>
            <w:tcW w:w="900" w:type="dxa"/>
          </w:tcPr>
          <w:p w14:paraId="46A3084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804EE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105FAA9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1D21B7C1" w14:textId="77777777" w:rsidTr="00AB21FF">
        <w:trPr>
          <w:cantSplit/>
        </w:trPr>
        <w:tc>
          <w:tcPr>
            <w:tcW w:w="5760" w:type="dxa"/>
          </w:tcPr>
          <w:p w14:paraId="32B35579" w14:textId="0408EF8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Demonstrated a positive attitud</w:t>
            </w:r>
            <w:r w:rsidR="00225AC4">
              <w:rPr>
                <w:sz w:val="22"/>
                <w:szCs w:val="22"/>
              </w:rPr>
              <w:t>e toward the training materials</w:t>
            </w:r>
          </w:p>
        </w:tc>
        <w:tc>
          <w:tcPr>
            <w:tcW w:w="900" w:type="dxa"/>
          </w:tcPr>
          <w:p w14:paraId="24E2E14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EE9C80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59AB567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37B87C76" w14:textId="77777777" w:rsidTr="00AB21FF">
        <w:trPr>
          <w:cantSplit/>
        </w:trPr>
        <w:tc>
          <w:tcPr>
            <w:tcW w:w="5760" w:type="dxa"/>
          </w:tcPr>
          <w:p w14:paraId="31931F63" w14:textId="73D27892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lastRenderedPageBreak/>
              <w:t xml:space="preserve">Demonstrated sufficient </w:t>
            </w:r>
            <w:r w:rsidR="00225AC4">
              <w:rPr>
                <w:sz w:val="22"/>
                <w:szCs w:val="22"/>
              </w:rPr>
              <w:t>expertise on the subject matter</w:t>
            </w:r>
          </w:p>
        </w:tc>
        <w:tc>
          <w:tcPr>
            <w:tcW w:w="900" w:type="dxa"/>
          </w:tcPr>
          <w:p w14:paraId="7427DC3F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38396170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C5BC59B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11C9B6F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3B8B9AB3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75BAAB1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1542073E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6183B6DB" w14:textId="77777777" w:rsidR="008D5A42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09DD0F3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0ADEFB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D18FA7B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224E1C79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</w:p>
          <w:p w14:paraId="29A714FE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1ED7109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009E957E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5ED9BFB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629BB6A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ABA0ED1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49318B7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BA522B7" w14:textId="77777777" w:rsidR="008D5A42" w:rsidRPr="000E5067" w:rsidRDefault="008D5A42" w:rsidP="00AB21FF">
            <w:pPr>
              <w:keepNext/>
              <w:keepLines/>
              <w:spacing w:before="80" w:after="80"/>
              <w:rPr>
                <w:b/>
              </w:rPr>
            </w:pPr>
            <w:r w:rsidRPr="000E5067">
              <w:rPr>
                <w:b/>
              </w:rPr>
              <w:t>Ability to use effective attending, observing, and listening skills.</w:t>
            </w:r>
          </w:p>
        </w:tc>
      </w:tr>
      <w:tr w:rsidR="008D5A42" w:rsidRPr="00D42DCB" w14:paraId="3CB8F101" w14:textId="77777777" w:rsidTr="00AB21FF">
        <w:trPr>
          <w:cantSplit/>
        </w:trPr>
        <w:tc>
          <w:tcPr>
            <w:tcW w:w="5760" w:type="dxa"/>
          </w:tcPr>
          <w:p w14:paraId="0CC11F6B" w14:textId="7FEEA69C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Made appropriate eye c</w:t>
            </w:r>
            <w:r w:rsidR="00225AC4">
              <w:rPr>
                <w:sz w:val="22"/>
                <w:szCs w:val="22"/>
              </w:rPr>
              <w:t>ontact with course participants</w:t>
            </w:r>
          </w:p>
        </w:tc>
        <w:tc>
          <w:tcPr>
            <w:tcW w:w="900" w:type="dxa"/>
          </w:tcPr>
          <w:p w14:paraId="67DEF9A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01C54D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9EF4F1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027F7DAC" w14:textId="77777777" w:rsidTr="00AB21FF">
        <w:trPr>
          <w:cantSplit/>
        </w:trPr>
        <w:tc>
          <w:tcPr>
            <w:tcW w:w="5760" w:type="dxa"/>
          </w:tcPr>
          <w:p w14:paraId="1E028530" w14:textId="5757BE5E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Adapted presentation to respond to participants’ nonver</w:t>
            </w:r>
            <w:r w:rsidR="00225AC4">
              <w:rPr>
                <w:sz w:val="22"/>
                <w:szCs w:val="22"/>
              </w:rPr>
              <w:t>bal communication and behaviors</w:t>
            </w:r>
          </w:p>
        </w:tc>
        <w:tc>
          <w:tcPr>
            <w:tcW w:w="900" w:type="dxa"/>
          </w:tcPr>
          <w:p w14:paraId="61BC436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0E728C6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5B8117E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38BC42BE" w14:textId="77777777" w:rsidTr="00AB21FF">
        <w:trPr>
          <w:cantSplit/>
        </w:trPr>
        <w:tc>
          <w:tcPr>
            <w:tcW w:w="5760" w:type="dxa"/>
          </w:tcPr>
          <w:p w14:paraId="7004E727" w14:textId="113DE0F0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Made responses that demon</w:t>
            </w:r>
            <w:r w:rsidR="00225AC4">
              <w:rPr>
                <w:sz w:val="22"/>
                <w:szCs w:val="22"/>
              </w:rPr>
              <w:t>strated he or she was listening</w:t>
            </w:r>
          </w:p>
        </w:tc>
        <w:tc>
          <w:tcPr>
            <w:tcW w:w="900" w:type="dxa"/>
          </w:tcPr>
          <w:p w14:paraId="0724C1C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82B9ED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2C78FE3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5430514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9593B8E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5F4E89D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630A82A6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1726A3E3" w14:textId="77777777" w:rsidR="008D5A42" w:rsidRPr="00D42DCB" w:rsidRDefault="008D5A42" w:rsidP="008D5A42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314592C4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6A0A37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3F16B626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6556A54C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4810381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2658D56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51C4810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39056601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1F27063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7252067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4133CEAB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8FF9CEC" w14:textId="78A7FBFB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0E5067">
              <w:rPr>
                <w:b/>
              </w:rPr>
              <w:t>Ability to use e</w:t>
            </w:r>
            <w:r w:rsidR="00225AC4">
              <w:rPr>
                <w:b/>
              </w:rPr>
              <w:t>ffective questioning techniques</w:t>
            </w:r>
          </w:p>
        </w:tc>
      </w:tr>
      <w:tr w:rsidR="008D5A42" w:rsidRPr="00D42DCB" w14:paraId="6EFCAD32" w14:textId="77777777" w:rsidTr="00AB21FF">
        <w:trPr>
          <w:cantSplit/>
        </w:trPr>
        <w:tc>
          <w:tcPr>
            <w:tcW w:w="5760" w:type="dxa"/>
          </w:tcPr>
          <w:p w14:paraId="7B8C5427" w14:textId="0C4735F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Asked clear, concise q</w:t>
            </w:r>
            <w:r w:rsidR="00225AC4">
              <w:rPr>
                <w:sz w:val="22"/>
                <w:szCs w:val="22"/>
              </w:rPr>
              <w:t>uestions to generate discussion</w:t>
            </w:r>
          </w:p>
        </w:tc>
        <w:tc>
          <w:tcPr>
            <w:tcW w:w="900" w:type="dxa"/>
          </w:tcPr>
          <w:p w14:paraId="51855AC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03F91CE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6D686C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4588944E" w14:textId="77777777" w:rsidTr="00AB21FF">
        <w:trPr>
          <w:cantSplit/>
        </w:trPr>
        <w:tc>
          <w:tcPr>
            <w:tcW w:w="5760" w:type="dxa"/>
          </w:tcPr>
          <w:p w14:paraId="6E8D4681" w14:textId="248A938A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Ack</w:t>
            </w:r>
            <w:r w:rsidR="00225AC4">
              <w:rPr>
                <w:sz w:val="22"/>
                <w:szCs w:val="22"/>
              </w:rPr>
              <w:t>nowledged participants’ answers</w:t>
            </w:r>
          </w:p>
        </w:tc>
        <w:tc>
          <w:tcPr>
            <w:tcW w:w="900" w:type="dxa"/>
          </w:tcPr>
          <w:p w14:paraId="3CD6BFE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158D7A5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6F9BC2A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18107AC6" w14:textId="77777777" w:rsidTr="00AB21FF">
        <w:trPr>
          <w:cantSplit/>
        </w:trPr>
        <w:tc>
          <w:tcPr>
            <w:tcW w:w="5760" w:type="dxa"/>
          </w:tcPr>
          <w:p w14:paraId="23AE615C" w14:textId="1AF86C91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Repeated participants’</w:t>
            </w:r>
            <w:r w:rsidR="00225AC4">
              <w:rPr>
                <w:sz w:val="22"/>
                <w:szCs w:val="22"/>
              </w:rPr>
              <w:t xml:space="preserve"> questions before responding</w:t>
            </w:r>
          </w:p>
        </w:tc>
        <w:tc>
          <w:tcPr>
            <w:tcW w:w="900" w:type="dxa"/>
          </w:tcPr>
          <w:p w14:paraId="73D9C4E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04640B3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D0F1E7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2357281" w14:textId="77777777" w:rsidTr="00AB21FF">
        <w:trPr>
          <w:cantSplit/>
        </w:trPr>
        <w:tc>
          <w:tcPr>
            <w:tcW w:w="5760" w:type="dxa"/>
          </w:tcPr>
          <w:p w14:paraId="4B42B29B" w14:textId="3B77EE6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Redirected questions to parti</w:t>
            </w:r>
            <w:r w:rsidR="00225AC4">
              <w:rPr>
                <w:sz w:val="22"/>
                <w:szCs w:val="22"/>
              </w:rPr>
              <w:t>cipant or group, as appropriate</w:t>
            </w:r>
          </w:p>
        </w:tc>
        <w:tc>
          <w:tcPr>
            <w:tcW w:w="900" w:type="dxa"/>
          </w:tcPr>
          <w:p w14:paraId="58CAB262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32A3DC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3690F5E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1A397C11" w14:textId="77777777" w:rsidTr="00AB21FF">
        <w:trPr>
          <w:cantSplit/>
        </w:trPr>
        <w:tc>
          <w:tcPr>
            <w:tcW w:w="5760" w:type="dxa"/>
          </w:tcPr>
          <w:p w14:paraId="0776C0CB" w14:textId="5B2A3301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lastRenderedPageBreak/>
              <w:t>Presented</w:t>
            </w:r>
            <w:r w:rsidR="00225AC4">
              <w:rPr>
                <w:sz w:val="22"/>
                <w:szCs w:val="22"/>
              </w:rPr>
              <w:t xml:space="preserve"> clear, accurate answers when answering questions</w:t>
            </w:r>
          </w:p>
        </w:tc>
        <w:tc>
          <w:tcPr>
            <w:tcW w:w="900" w:type="dxa"/>
          </w:tcPr>
          <w:p w14:paraId="71CEDDD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822A1B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53A2739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D30EB76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A595698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405BC475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1B8CA209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58C616E9" w14:textId="77777777" w:rsidR="008D5A42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070EC1D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69CB07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6F9E91F9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3152F3C5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565E9F36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2E85B993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C304706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4321A82A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D3D3E2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1874C45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6B4AFF3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B2D1351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0E5067">
              <w:rPr>
                <w:b/>
              </w:rPr>
              <w:t>Ability to lead training activities.</w:t>
            </w:r>
          </w:p>
        </w:tc>
      </w:tr>
      <w:tr w:rsidR="008D5A42" w:rsidRPr="00D42DCB" w14:paraId="6B594E46" w14:textId="77777777" w:rsidTr="00AB21FF">
        <w:trPr>
          <w:cantSplit/>
        </w:trPr>
        <w:tc>
          <w:tcPr>
            <w:tcW w:w="5760" w:type="dxa"/>
          </w:tcPr>
          <w:p w14:paraId="372EA7D2" w14:textId="28318990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Stated the</w:t>
            </w:r>
            <w:r w:rsidR="00225AC4">
              <w:rPr>
                <w:sz w:val="22"/>
                <w:szCs w:val="22"/>
              </w:rPr>
              <w:t xml:space="preserve"> purpose of training activities</w:t>
            </w:r>
          </w:p>
        </w:tc>
        <w:tc>
          <w:tcPr>
            <w:tcW w:w="900" w:type="dxa"/>
          </w:tcPr>
          <w:p w14:paraId="13E8E2E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685599E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36FEE30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3CE8F137" w14:textId="77777777" w:rsidTr="00AB21FF">
        <w:trPr>
          <w:cantSplit/>
        </w:trPr>
        <w:tc>
          <w:tcPr>
            <w:tcW w:w="5760" w:type="dxa"/>
          </w:tcPr>
          <w:p w14:paraId="5C1CCA7D" w14:textId="6599EE66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Ensured a</w:t>
            </w:r>
            <w:r w:rsidR="00225AC4">
              <w:rPr>
                <w:sz w:val="22"/>
                <w:szCs w:val="22"/>
              </w:rPr>
              <w:t>ctivities were conducted safely</w:t>
            </w:r>
          </w:p>
        </w:tc>
        <w:tc>
          <w:tcPr>
            <w:tcW w:w="900" w:type="dxa"/>
          </w:tcPr>
          <w:p w14:paraId="57910F6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307BA4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A821EE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353917B" w14:textId="77777777" w:rsidTr="00AB21FF">
        <w:trPr>
          <w:cantSplit/>
        </w:trPr>
        <w:tc>
          <w:tcPr>
            <w:tcW w:w="5760" w:type="dxa"/>
          </w:tcPr>
          <w:p w14:paraId="4F7AAEA2" w14:textId="1EB792D9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clear directions</w:t>
            </w:r>
          </w:p>
        </w:tc>
        <w:tc>
          <w:tcPr>
            <w:tcW w:w="900" w:type="dxa"/>
          </w:tcPr>
          <w:p w14:paraId="308A6D0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49852F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15798E4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202971B3" w14:textId="77777777" w:rsidTr="00AB21FF">
        <w:trPr>
          <w:cantSplit/>
        </w:trPr>
        <w:tc>
          <w:tcPr>
            <w:tcW w:w="5760" w:type="dxa"/>
          </w:tcPr>
          <w:p w14:paraId="68010029" w14:textId="45A48CA5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Set time</w:t>
            </w:r>
            <w:r w:rsidR="00225AC4">
              <w:rPr>
                <w:sz w:val="22"/>
                <w:szCs w:val="22"/>
              </w:rPr>
              <w:t xml:space="preserve"> limits for learning activities</w:t>
            </w:r>
          </w:p>
        </w:tc>
        <w:tc>
          <w:tcPr>
            <w:tcW w:w="900" w:type="dxa"/>
          </w:tcPr>
          <w:p w14:paraId="0970151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2BE4DD6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60F9DE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0BEAF849" w14:textId="77777777" w:rsidTr="00AB21FF">
        <w:trPr>
          <w:cantSplit/>
        </w:trPr>
        <w:tc>
          <w:tcPr>
            <w:tcW w:w="5760" w:type="dxa"/>
          </w:tcPr>
          <w:p w14:paraId="70FB9E24" w14:textId="28DAE136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constructive feedback</w:t>
            </w:r>
          </w:p>
        </w:tc>
        <w:tc>
          <w:tcPr>
            <w:tcW w:w="900" w:type="dxa"/>
          </w:tcPr>
          <w:p w14:paraId="7FEEBB2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048F56A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09FB61F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8D5A42" w:rsidRPr="00D42DCB" w14:paraId="737E1AC0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5043C609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531125FA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53EAD870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47D51E54" w14:textId="77777777" w:rsidR="008D5A42" w:rsidRDefault="008D5A42" w:rsidP="008D5A42"/>
    <w:p w14:paraId="55F9499E" w14:textId="77777777" w:rsidR="008D5A42" w:rsidRDefault="008D5A42" w:rsidP="008D5A42"/>
    <w:p w14:paraId="1D126DDD" w14:textId="2156BE4B" w:rsidR="008D5A42" w:rsidRDefault="008D5A42">
      <w:pPr>
        <w:spacing w:line="240" w:lineRule="auto"/>
      </w:pPr>
      <w:r>
        <w:br w:type="page"/>
      </w:r>
    </w:p>
    <w:p w14:paraId="17CEFC1F" w14:textId="77777777" w:rsidR="00013256" w:rsidRDefault="00013256" w:rsidP="008D5A42"/>
    <w:p w14:paraId="71EA23E3" w14:textId="77777777" w:rsidR="008D5A42" w:rsidRDefault="008D5A42" w:rsidP="008D5A42"/>
    <w:p w14:paraId="62BECBA2" w14:textId="77777777" w:rsidR="008D5A42" w:rsidRDefault="008D5A42" w:rsidP="008D5A42"/>
    <w:p w14:paraId="56986BBB" w14:textId="77777777" w:rsidR="008D5A42" w:rsidRDefault="008D5A42" w:rsidP="008D5A42"/>
    <w:p w14:paraId="46A32E01" w14:textId="77777777" w:rsidR="008D5A42" w:rsidRDefault="008D5A42" w:rsidP="008D5A42"/>
    <w:p w14:paraId="62AD8102" w14:textId="77777777" w:rsidR="008D5A42" w:rsidRDefault="008D5A42" w:rsidP="008D5A42"/>
    <w:p w14:paraId="258716EA" w14:textId="77777777" w:rsidR="008D5A42" w:rsidRDefault="008D5A42" w:rsidP="008D5A42"/>
    <w:p w14:paraId="0ADFA4EE" w14:textId="77777777" w:rsidR="008D5A42" w:rsidRDefault="008D5A42" w:rsidP="008D5A42"/>
    <w:p w14:paraId="2DD80329" w14:textId="77777777" w:rsidR="008D5A42" w:rsidRDefault="008D5A42" w:rsidP="008D5A42"/>
    <w:p w14:paraId="1E7A19AC" w14:textId="77777777" w:rsidR="008D5A42" w:rsidRDefault="008D5A42" w:rsidP="008D5A42"/>
    <w:p w14:paraId="73F69E50" w14:textId="77777777" w:rsidR="008D5A42" w:rsidRDefault="008D5A42" w:rsidP="008D5A42"/>
    <w:p w14:paraId="6F2B7FDF" w14:textId="77777777" w:rsidR="008D5A42" w:rsidRDefault="008D5A42" w:rsidP="008D5A42"/>
    <w:p w14:paraId="48D844B2" w14:textId="77777777" w:rsidR="008D5A42" w:rsidRDefault="008D5A42" w:rsidP="008D5A42"/>
    <w:p w14:paraId="74DF0040" w14:textId="77777777" w:rsidR="008D5A42" w:rsidRDefault="008D5A42" w:rsidP="008D5A42"/>
    <w:p w14:paraId="0A387DF4" w14:textId="77777777" w:rsidR="008D5A42" w:rsidRDefault="008D5A42" w:rsidP="008D5A42"/>
    <w:p w14:paraId="139023A0" w14:textId="77777777" w:rsidR="008D5A42" w:rsidRDefault="008D5A42" w:rsidP="008D5A42"/>
    <w:p w14:paraId="59692A18" w14:textId="77777777" w:rsidR="008D5A42" w:rsidRDefault="008D5A42" w:rsidP="008D5A42"/>
    <w:p w14:paraId="63F0AFDE" w14:textId="56C7D2FF" w:rsidR="008D5A42" w:rsidRPr="003E74E2" w:rsidRDefault="008D5A42" w:rsidP="008D5A42">
      <w:pPr>
        <w:jc w:val="center"/>
        <w:rPr>
          <w:rFonts w:asciiTheme="majorHAnsi" w:hAnsiTheme="majorHAnsi"/>
          <w:sz w:val="24"/>
          <w:szCs w:val="24"/>
        </w:rPr>
      </w:pPr>
      <w:r w:rsidRPr="003E74E2">
        <w:rPr>
          <w:rFonts w:asciiTheme="majorHAnsi" w:hAnsiTheme="majorHAnsi"/>
          <w:sz w:val="24"/>
          <w:szCs w:val="24"/>
        </w:rPr>
        <w:t>This Page Intentionally Left Blank.</w:t>
      </w:r>
    </w:p>
    <w:sectPr w:rsidR="008D5A42" w:rsidRPr="003E74E2" w:rsidSect="003E14CF">
      <w:headerReference w:type="default" r:id="rId13"/>
      <w:footerReference w:type="default" r:id="rId14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26DF0" w14:textId="77777777" w:rsidR="005D3466" w:rsidRDefault="005D3466" w:rsidP="00A87EBE">
      <w:pPr>
        <w:spacing w:line="240" w:lineRule="auto"/>
      </w:pPr>
      <w:r>
        <w:separator/>
      </w:r>
    </w:p>
  </w:endnote>
  <w:endnote w:type="continuationSeparator" w:id="0">
    <w:p w14:paraId="1D126DF1" w14:textId="77777777" w:rsidR="005D3466" w:rsidRDefault="005D3466" w:rsidP="00A8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BD73A3" w:rsidRPr="00BD73A3" w14:paraId="63791BA0" w14:textId="77777777" w:rsidTr="005B2723">
      <w:tc>
        <w:tcPr>
          <w:tcW w:w="9360" w:type="dxa"/>
          <w:shd w:val="clear" w:color="auto" w:fill="auto"/>
        </w:tcPr>
        <w:p w14:paraId="3F560E8D" w14:textId="0395E3BF" w:rsidR="00BD73A3" w:rsidRPr="00BD73A3" w:rsidRDefault="00A26410" w:rsidP="005B2723">
          <w:pPr>
            <w:pBdr>
              <w:top w:val="single" w:sz="4" w:space="1" w:color="auto"/>
            </w:pBdr>
            <w:tabs>
              <w:tab w:val="left" w:pos="0"/>
              <w:tab w:val="right" w:pos="9350"/>
            </w:tabs>
            <w:rPr>
              <w:rFonts w:ascii="Arial" w:eastAsia="Arial Unicode MS" w:hAnsi="Arial" w:cs="Arial"/>
              <w:sz w:val="18"/>
              <w:szCs w:val="18"/>
            </w:rPr>
          </w:pPr>
          <w:r>
            <w:rPr>
              <w:rStyle w:val="FooterChar"/>
              <w:rFonts w:eastAsia="Calibri" w:cs="Arial"/>
              <w:sz w:val="18"/>
              <w:szCs w:val="18"/>
            </w:rPr>
            <w:t>CISR</w:t>
          </w:r>
          <w:r w:rsidR="00BD73A3">
            <w:rPr>
              <w:rStyle w:val="FooterChar"/>
              <w:rFonts w:eastAsia="Calibri" w:cs="Arial"/>
              <w:sz w:val="18"/>
              <w:szCs w:val="18"/>
            </w:rPr>
            <w:t xml:space="preserve"> Train-The-Trainer v1</w:t>
          </w:r>
          <w:r w:rsidR="00BD73A3" w:rsidRPr="00041E8C">
            <w:rPr>
              <w:rStyle w:val="FooterChar"/>
              <w:rFonts w:eastAsia="Calibri" w:cs="Arial"/>
              <w:sz w:val="18"/>
              <w:szCs w:val="18"/>
            </w:rPr>
            <w:t>.</w:t>
          </w:r>
          <w:r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BD73A3"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BD73A3" w:rsidRPr="00041E8C">
            <w:rPr>
              <w:rStyle w:val="FooterChar"/>
              <w:rFonts w:eastAsia="Arial Unicode MS" w:cs="Arial"/>
              <w:sz w:val="18"/>
              <w:szCs w:val="18"/>
            </w:rPr>
            <w:tab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t xml:space="preserve">Page 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instrText xml:space="preserve"> PAGE </w:instrTex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3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t xml:space="preserve"> of 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instrText xml:space="preserve"> NUMPAGES  \# "0"  \* MERGEFORMAT </w:instrTex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4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</w:p>
      </w:tc>
    </w:tr>
  </w:tbl>
  <w:p w14:paraId="1D126DF4" w14:textId="77777777" w:rsidR="00DB573C" w:rsidRDefault="00DB573C" w:rsidP="006A6B37">
    <w:pPr>
      <w:tabs>
        <w:tab w:val="right" w:pos="8640"/>
      </w:tabs>
      <w:jc w:val="center"/>
      <w:rPr>
        <w:rFonts w:eastAsia="Arial Unicode MS"/>
      </w:rPr>
    </w:pPr>
    <w:r w:rsidRPr="00041E8C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26DEE" w14:textId="77777777" w:rsidR="005D3466" w:rsidRDefault="005D3466" w:rsidP="00A87EBE">
      <w:pPr>
        <w:spacing w:line="240" w:lineRule="auto"/>
      </w:pPr>
      <w:r>
        <w:separator/>
      </w:r>
    </w:p>
  </w:footnote>
  <w:footnote w:type="continuationSeparator" w:id="0">
    <w:p w14:paraId="1D126DEF" w14:textId="77777777" w:rsidR="005D3466" w:rsidRDefault="005D3466" w:rsidP="00A87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26DF2" w14:textId="2CD1BB07" w:rsidR="00DB573C" w:rsidRPr="00387900" w:rsidRDefault="00DD00C7" w:rsidP="00387900">
    <w:pPr>
      <w:pStyle w:val="Header"/>
      <w:tabs>
        <w:tab w:val="clear" w:pos="4320"/>
        <w:tab w:val="clear" w:pos="8280"/>
        <w:tab w:val="right" w:pos="9350"/>
      </w:tabs>
      <w:rPr>
        <w:sz w:val="18"/>
        <w:szCs w:val="18"/>
      </w:rPr>
    </w:pPr>
    <w:r>
      <w:rPr>
        <w:sz w:val="18"/>
        <w:szCs w:val="18"/>
      </w:rPr>
      <w:t>Module 5: Practice Presentations</w:t>
    </w:r>
    <w:r w:rsidR="00DB573C" w:rsidRPr="005F2E92">
      <w:rPr>
        <w:sz w:val="18"/>
        <w:szCs w:val="18"/>
      </w:rPr>
      <w:tab/>
    </w:r>
    <w:r>
      <w:rPr>
        <w:sz w:val="18"/>
        <w:szCs w:val="18"/>
      </w:rPr>
      <w:t xml:space="preserve">Handout 5.1: Presentation </w:t>
    </w:r>
    <w:r w:rsidR="008D5A42">
      <w:rPr>
        <w:sz w:val="18"/>
        <w:szCs w:val="18"/>
      </w:rPr>
      <w:t>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1312"/>
    <w:multiLevelType w:val="hybridMultilevel"/>
    <w:tmpl w:val="5068342C"/>
    <w:lvl w:ilvl="0" w:tplc="D17AB30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16460"/>
    <w:multiLevelType w:val="hybridMultilevel"/>
    <w:tmpl w:val="FBE06024"/>
    <w:lvl w:ilvl="0" w:tplc="EF96F78A">
      <w:start w:val="1"/>
      <w:numFmt w:val="decimal"/>
      <w:pStyle w:val="ATABodyNumLevel03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3557D3"/>
    <w:multiLevelType w:val="hybridMultilevel"/>
    <w:tmpl w:val="F7A2AC8E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37266"/>
    <w:multiLevelType w:val="hybridMultilevel"/>
    <w:tmpl w:val="2A5424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DA299C"/>
    <w:multiLevelType w:val="hybridMultilevel"/>
    <w:tmpl w:val="8E26E9FE"/>
    <w:lvl w:ilvl="0" w:tplc="5B68FD34">
      <w:start w:val="1"/>
      <w:numFmt w:val="bullet"/>
      <w:pStyle w:val="ATABodyBullet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F166A"/>
    <w:multiLevelType w:val="multilevel"/>
    <w:tmpl w:val="C3B22C50"/>
    <w:lvl w:ilvl="0">
      <w:start w:val="1"/>
      <w:numFmt w:val="bullet"/>
      <w:pStyle w:val="ATABodyBulletLevel0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F8E77C2"/>
    <w:multiLevelType w:val="multilevel"/>
    <w:tmpl w:val="C9903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04E24B2"/>
    <w:multiLevelType w:val="hybridMultilevel"/>
    <w:tmpl w:val="D744D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A2930"/>
    <w:multiLevelType w:val="hybridMultilevel"/>
    <w:tmpl w:val="0DD88C08"/>
    <w:lvl w:ilvl="0" w:tplc="B9021B3C">
      <w:start w:val="1"/>
      <w:numFmt w:val="decimal"/>
      <w:pStyle w:val="Number81"/>
      <w:lvlText w:val="8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62D08"/>
    <w:multiLevelType w:val="hybridMultilevel"/>
    <w:tmpl w:val="C84A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375A51"/>
    <w:multiLevelType w:val="hybridMultilevel"/>
    <w:tmpl w:val="73EA5980"/>
    <w:lvl w:ilvl="0" w:tplc="F91649F0">
      <w:start w:val="1"/>
      <w:numFmt w:val="decimal"/>
      <w:pStyle w:val="Number71"/>
      <w:lvlText w:val="7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3D5E1D"/>
    <w:multiLevelType w:val="hybridMultilevel"/>
    <w:tmpl w:val="78D85AEE"/>
    <w:lvl w:ilvl="0" w:tplc="85301E0C">
      <w:start w:val="1"/>
      <w:numFmt w:val="decimal"/>
      <w:pStyle w:val="ATABodyNumLevel02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423490"/>
    <w:multiLevelType w:val="multilevel"/>
    <w:tmpl w:val="93FA6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23AA746D"/>
    <w:multiLevelType w:val="multilevel"/>
    <w:tmpl w:val="97F878E2"/>
    <w:styleLink w:val="ATA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2CB259FB"/>
    <w:multiLevelType w:val="hybridMultilevel"/>
    <w:tmpl w:val="00B20832"/>
    <w:lvl w:ilvl="0" w:tplc="B268E9B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5573D"/>
    <w:multiLevelType w:val="hybridMultilevel"/>
    <w:tmpl w:val="D0D40086"/>
    <w:lvl w:ilvl="0" w:tplc="51965850">
      <w:start w:val="1"/>
      <w:numFmt w:val="lowerLetter"/>
      <w:pStyle w:val="ATABody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23F06"/>
    <w:multiLevelType w:val="multilevel"/>
    <w:tmpl w:val="57886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463C46"/>
    <w:multiLevelType w:val="hybridMultilevel"/>
    <w:tmpl w:val="8AC6752A"/>
    <w:lvl w:ilvl="0" w:tplc="28966C76">
      <w:start w:val="1"/>
      <w:numFmt w:val="bullet"/>
      <w:pStyle w:val="ATAFacNote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041649"/>
    <w:multiLevelType w:val="multilevel"/>
    <w:tmpl w:val="F3303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0E80FC7"/>
    <w:multiLevelType w:val="hybridMultilevel"/>
    <w:tmpl w:val="D9D08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0028E5"/>
    <w:multiLevelType w:val="multilevel"/>
    <w:tmpl w:val="48A40F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7FC172C"/>
    <w:multiLevelType w:val="multilevel"/>
    <w:tmpl w:val="317A8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E2E5976"/>
    <w:multiLevelType w:val="hybridMultilevel"/>
    <w:tmpl w:val="2CF89AE4"/>
    <w:lvl w:ilvl="0" w:tplc="C4FA3BD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B2726E"/>
    <w:multiLevelType w:val="hybridMultilevel"/>
    <w:tmpl w:val="8D986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CD1D09"/>
    <w:multiLevelType w:val="hybridMultilevel"/>
    <w:tmpl w:val="5080CC04"/>
    <w:lvl w:ilvl="0" w:tplc="6FE62506">
      <w:start w:val="1"/>
      <w:numFmt w:val="decimal"/>
      <w:pStyle w:val="Number21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3A5F8F"/>
    <w:multiLevelType w:val="hybridMultilevel"/>
    <w:tmpl w:val="55D05C74"/>
    <w:lvl w:ilvl="0" w:tplc="7A8A9F24">
      <w:start w:val="1"/>
      <w:numFmt w:val="bullet"/>
      <w:pStyle w:val="ATAFacNot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711850"/>
    <w:multiLevelType w:val="hybridMultilevel"/>
    <w:tmpl w:val="CAA2544E"/>
    <w:lvl w:ilvl="0" w:tplc="7ABE4CFC">
      <w:start w:val="1"/>
      <w:numFmt w:val="bullet"/>
      <w:pStyle w:val="ATASlideFacNote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EC5718"/>
    <w:multiLevelType w:val="multilevel"/>
    <w:tmpl w:val="058E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6D022F53"/>
    <w:multiLevelType w:val="hybridMultilevel"/>
    <w:tmpl w:val="64C68BEA"/>
    <w:lvl w:ilvl="0" w:tplc="3E12B78A">
      <w:start w:val="1"/>
      <w:numFmt w:val="decimal"/>
      <w:pStyle w:val="ATABodyNumLevel01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1">
    <w:nsid w:val="726271DB"/>
    <w:multiLevelType w:val="multilevel"/>
    <w:tmpl w:val="168EB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73A548B2"/>
    <w:multiLevelType w:val="hybridMultilevel"/>
    <w:tmpl w:val="0FFEC96C"/>
    <w:lvl w:ilvl="0" w:tplc="76F2BB70">
      <w:start w:val="1"/>
      <w:numFmt w:val="decimal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3">
    <w:nsid w:val="767D72A6"/>
    <w:multiLevelType w:val="hybridMultilevel"/>
    <w:tmpl w:val="6CDCA622"/>
    <w:lvl w:ilvl="0" w:tplc="ED9E5132">
      <w:start w:val="1"/>
      <w:numFmt w:val="bullet"/>
      <w:pStyle w:val="ATASlideFacNoteLevel01"/>
      <w:lvlText w:val=""/>
      <w:lvlJc w:val="left"/>
      <w:pPr>
        <w:ind w:left="1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A735F00"/>
    <w:multiLevelType w:val="hybridMultilevel"/>
    <w:tmpl w:val="C1824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7618E7"/>
    <w:multiLevelType w:val="multilevel"/>
    <w:tmpl w:val="E0860576"/>
    <w:lvl w:ilvl="0">
      <w:start w:val="1"/>
      <w:numFmt w:val="decimal"/>
      <w:pStyle w:val="ATAOutline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7FB939B0"/>
    <w:multiLevelType w:val="multilevel"/>
    <w:tmpl w:val="72721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5"/>
  </w:num>
  <w:num w:numId="2">
    <w:abstractNumId w:val="13"/>
  </w:num>
  <w:num w:numId="3">
    <w:abstractNumId w:val="27"/>
  </w:num>
  <w:num w:numId="4">
    <w:abstractNumId w:val="18"/>
  </w:num>
  <w:num w:numId="5">
    <w:abstractNumId w:val="33"/>
  </w:num>
  <w:num w:numId="6">
    <w:abstractNumId w:val="28"/>
  </w:num>
  <w:num w:numId="7">
    <w:abstractNumId w:val="4"/>
  </w:num>
  <w:num w:numId="8">
    <w:abstractNumId w:val="11"/>
  </w:num>
  <w:num w:numId="9">
    <w:abstractNumId w:val="1"/>
  </w:num>
  <w:num w:numId="10">
    <w:abstractNumId w:val="31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9"/>
  </w:num>
  <w:num w:numId="15">
    <w:abstractNumId w:val="5"/>
  </w:num>
  <w:num w:numId="16">
    <w:abstractNumId w:val="36"/>
  </w:num>
  <w:num w:numId="17">
    <w:abstractNumId w:val="21"/>
  </w:num>
  <w:num w:numId="18">
    <w:abstractNumId w:val="3"/>
  </w:num>
  <w:num w:numId="19">
    <w:abstractNumId w:val="16"/>
  </w:num>
  <w:num w:numId="20">
    <w:abstractNumId w:val="2"/>
  </w:num>
  <w:num w:numId="21">
    <w:abstractNumId w:val="9"/>
  </w:num>
  <w:num w:numId="22">
    <w:abstractNumId w:val="25"/>
  </w:num>
  <w:num w:numId="23">
    <w:abstractNumId w:val="0"/>
  </w:num>
  <w:num w:numId="24">
    <w:abstractNumId w:val="0"/>
    <w:lvlOverride w:ilvl="0">
      <w:startOverride w:val="1"/>
    </w:lvlOverride>
  </w:num>
  <w:num w:numId="25">
    <w:abstractNumId w:val="26"/>
  </w:num>
  <w:num w:numId="26">
    <w:abstractNumId w:val="17"/>
  </w:num>
  <w:num w:numId="27">
    <w:abstractNumId w:val="20"/>
  </w:num>
  <w:num w:numId="28">
    <w:abstractNumId w:val="24"/>
  </w:num>
  <w:num w:numId="29">
    <w:abstractNumId w:val="14"/>
  </w:num>
  <w:num w:numId="30">
    <w:abstractNumId w:val="10"/>
  </w:num>
  <w:num w:numId="31">
    <w:abstractNumId w:val="8"/>
  </w:num>
  <w:num w:numId="32">
    <w:abstractNumId w:val="15"/>
  </w:num>
  <w:num w:numId="33">
    <w:abstractNumId w:val="7"/>
  </w:num>
  <w:num w:numId="34">
    <w:abstractNumId w:val="32"/>
    <w:lvlOverride w:ilvl="0">
      <w:startOverride w:val="1"/>
    </w:lvlOverride>
  </w:num>
  <w:num w:numId="35">
    <w:abstractNumId w:val="32"/>
    <w:lvlOverride w:ilvl="0">
      <w:startOverride w:val="1"/>
    </w:lvlOverride>
  </w:num>
  <w:num w:numId="36">
    <w:abstractNumId w:val="32"/>
    <w:lvlOverride w:ilvl="0">
      <w:startOverride w:val="1"/>
    </w:lvlOverride>
  </w:num>
  <w:num w:numId="37">
    <w:abstractNumId w:val="32"/>
    <w:lvlOverride w:ilvl="0">
      <w:startOverride w:val="1"/>
    </w:lvlOverride>
  </w:num>
  <w:num w:numId="38">
    <w:abstractNumId w:val="32"/>
    <w:lvlOverride w:ilvl="0">
      <w:startOverride w:val="1"/>
    </w:lvlOverride>
  </w:num>
  <w:num w:numId="39">
    <w:abstractNumId w:val="22"/>
  </w:num>
  <w:num w:numId="40">
    <w:abstractNumId w:val="34"/>
  </w:num>
  <w:num w:numId="41">
    <w:abstractNumId w:val="23"/>
  </w:num>
  <w:num w:numId="42">
    <w:abstractNumId w:val="30"/>
  </w:num>
  <w:num w:numId="43">
    <w:abstractNumId w:val="5"/>
  </w:num>
  <w:num w:numId="44">
    <w:abstractNumId w:val="5"/>
  </w:num>
  <w:num w:numId="45">
    <w:abstractNumId w:val="5"/>
  </w:num>
  <w:num w:numId="46">
    <w:abstractNumId w:val="4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1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22"/>
    <w:rsid w:val="0000036D"/>
    <w:rsid w:val="000013F5"/>
    <w:rsid w:val="00001B0C"/>
    <w:rsid w:val="0000492A"/>
    <w:rsid w:val="0000697C"/>
    <w:rsid w:val="00006A69"/>
    <w:rsid w:val="00010CB1"/>
    <w:rsid w:val="00011A2E"/>
    <w:rsid w:val="000126A2"/>
    <w:rsid w:val="00013256"/>
    <w:rsid w:val="0001473E"/>
    <w:rsid w:val="00015F94"/>
    <w:rsid w:val="000162EB"/>
    <w:rsid w:val="00020461"/>
    <w:rsid w:val="0002313B"/>
    <w:rsid w:val="0002329C"/>
    <w:rsid w:val="00024E9D"/>
    <w:rsid w:val="00026BE1"/>
    <w:rsid w:val="00027E5E"/>
    <w:rsid w:val="00031B74"/>
    <w:rsid w:val="00031C0A"/>
    <w:rsid w:val="0003241C"/>
    <w:rsid w:val="00032579"/>
    <w:rsid w:val="00034531"/>
    <w:rsid w:val="000351D7"/>
    <w:rsid w:val="00036094"/>
    <w:rsid w:val="00037001"/>
    <w:rsid w:val="000419C8"/>
    <w:rsid w:val="00041E8C"/>
    <w:rsid w:val="00042080"/>
    <w:rsid w:val="0004238C"/>
    <w:rsid w:val="0004256B"/>
    <w:rsid w:val="000430BB"/>
    <w:rsid w:val="00044038"/>
    <w:rsid w:val="0004444B"/>
    <w:rsid w:val="00045E90"/>
    <w:rsid w:val="000463D3"/>
    <w:rsid w:val="00046D7A"/>
    <w:rsid w:val="00047232"/>
    <w:rsid w:val="00047BAB"/>
    <w:rsid w:val="000517D3"/>
    <w:rsid w:val="00052063"/>
    <w:rsid w:val="00055DAB"/>
    <w:rsid w:val="00060EC2"/>
    <w:rsid w:val="00061A1F"/>
    <w:rsid w:val="000639A7"/>
    <w:rsid w:val="00070B76"/>
    <w:rsid w:val="00071098"/>
    <w:rsid w:val="00071F67"/>
    <w:rsid w:val="00072312"/>
    <w:rsid w:val="0007652C"/>
    <w:rsid w:val="00077AF2"/>
    <w:rsid w:val="00077D38"/>
    <w:rsid w:val="000816A8"/>
    <w:rsid w:val="00082BC9"/>
    <w:rsid w:val="00083C93"/>
    <w:rsid w:val="000843D9"/>
    <w:rsid w:val="00084A67"/>
    <w:rsid w:val="00085348"/>
    <w:rsid w:val="00085686"/>
    <w:rsid w:val="0009003D"/>
    <w:rsid w:val="000901AD"/>
    <w:rsid w:val="00092306"/>
    <w:rsid w:val="00093210"/>
    <w:rsid w:val="00094202"/>
    <w:rsid w:val="00095115"/>
    <w:rsid w:val="00095786"/>
    <w:rsid w:val="00097631"/>
    <w:rsid w:val="000979F7"/>
    <w:rsid w:val="000A0A53"/>
    <w:rsid w:val="000A25A1"/>
    <w:rsid w:val="000A3442"/>
    <w:rsid w:val="000A349F"/>
    <w:rsid w:val="000A4D2E"/>
    <w:rsid w:val="000A5C93"/>
    <w:rsid w:val="000A6F7E"/>
    <w:rsid w:val="000B2F78"/>
    <w:rsid w:val="000B4384"/>
    <w:rsid w:val="000B4696"/>
    <w:rsid w:val="000B52F0"/>
    <w:rsid w:val="000B5CC6"/>
    <w:rsid w:val="000B6B13"/>
    <w:rsid w:val="000C00AB"/>
    <w:rsid w:val="000C19D1"/>
    <w:rsid w:val="000C230D"/>
    <w:rsid w:val="000C3A4E"/>
    <w:rsid w:val="000C57F1"/>
    <w:rsid w:val="000C6406"/>
    <w:rsid w:val="000C6785"/>
    <w:rsid w:val="000C794B"/>
    <w:rsid w:val="000C7D34"/>
    <w:rsid w:val="000C7E6D"/>
    <w:rsid w:val="000D0922"/>
    <w:rsid w:val="000D5697"/>
    <w:rsid w:val="000D6BFC"/>
    <w:rsid w:val="000D7C00"/>
    <w:rsid w:val="000E3ABB"/>
    <w:rsid w:val="000E4797"/>
    <w:rsid w:val="000E79F8"/>
    <w:rsid w:val="000E7A79"/>
    <w:rsid w:val="000E7BC7"/>
    <w:rsid w:val="000F0277"/>
    <w:rsid w:val="000F0803"/>
    <w:rsid w:val="000F1CD9"/>
    <w:rsid w:val="000F3993"/>
    <w:rsid w:val="000F3E0F"/>
    <w:rsid w:val="000F4F1E"/>
    <w:rsid w:val="000F5A3E"/>
    <w:rsid w:val="000F5AC0"/>
    <w:rsid w:val="000F61CC"/>
    <w:rsid w:val="00100487"/>
    <w:rsid w:val="00101613"/>
    <w:rsid w:val="00102179"/>
    <w:rsid w:val="00103963"/>
    <w:rsid w:val="00105A42"/>
    <w:rsid w:val="001061F7"/>
    <w:rsid w:val="00106262"/>
    <w:rsid w:val="001067AA"/>
    <w:rsid w:val="001073A7"/>
    <w:rsid w:val="00111EF0"/>
    <w:rsid w:val="00112185"/>
    <w:rsid w:val="001122A4"/>
    <w:rsid w:val="0011435E"/>
    <w:rsid w:val="00114526"/>
    <w:rsid w:val="001174B7"/>
    <w:rsid w:val="0011786D"/>
    <w:rsid w:val="00121614"/>
    <w:rsid w:val="00123A7D"/>
    <w:rsid w:val="00124114"/>
    <w:rsid w:val="00125E74"/>
    <w:rsid w:val="00126660"/>
    <w:rsid w:val="001306DA"/>
    <w:rsid w:val="001316A6"/>
    <w:rsid w:val="0013182E"/>
    <w:rsid w:val="00132517"/>
    <w:rsid w:val="0013442F"/>
    <w:rsid w:val="001353C1"/>
    <w:rsid w:val="001353E5"/>
    <w:rsid w:val="0013663A"/>
    <w:rsid w:val="00136CB3"/>
    <w:rsid w:val="00137094"/>
    <w:rsid w:val="001411FA"/>
    <w:rsid w:val="00142B5A"/>
    <w:rsid w:val="001435AE"/>
    <w:rsid w:val="00145D01"/>
    <w:rsid w:val="00146ACC"/>
    <w:rsid w:val="00146FD3"/>
    <w:rsid w:val="0015181B"/>
    <w:rsid w:val="0015212C"/>
    <w:rsid w:val="00154FF3"/>
    <w:rsid w:val="00156CBC"/>
    <w:rsid w:val="001570DD"/>
    <w:rsid w:val="00157851"/>
    <w:rsid w:val="00162302"/>
    <w:rsid w:val="0016339A"/>
    <w:rsid w:val="00163549"/>
    <w:rsid w:val="0016437B"/>
    <w:rsid w:val="001727C6"/>
    <w:rsid w:val="00174218"/>
    <w:rsid w:val="001758FC"/>
    <w:rsid w:val="00176536"/>
    <w:rsid w:val="00177A91"/>
    <w:rsid w:val="00180882"/>
    <w:rsid w:val="00180A49"/>
    <w:rsid w:val="0018159A"/>
    <w:rsid w:val="001816F3"/>
    <w:rsid w:val="00181F85"/>
    <w:rsid w:val="0018212E"/>
    <w:rsid w:val="001823D1"/>
    <w:rsid w:val="00182EAA"/>
    <w:rsid w:val="00186DDA"/>
    <w:rsid w:val="00191149"/>
    <w:rsid w:val="00191511"/>
    <w:rsid w:val="0019244C"/>
    <w:rsid w:val="001943E6"/>
    <w:rsid w:val="0019569B"/>
    <w:rsid w:val="001962B8"/>
    <w:rsid w:val="001973E1"/>
    <w:rsid w:val="001976F2"/>
    <w:rsid w:val="00197932"/>
    <w:rsid w:val="00197CC4"/>
    <w:rsid w:val="001A0B9D"/>
    <w:rsid w:val="001A1F71"/>
    <w:rsid w:val="001A33C8"/>
    <w:rsid w:val="001A38BE"/>
    <w:rsid w:val="001A502C"/>
    <w:rsid w:val="001A5B1B"/>
    <w:rsid w:val="001B175B"/>
    <w:rsid w:val="001B1B26"/>
    <w:rsid w:val="001B29BA"/>
    <w:rsid w:val="001B406C"/>
    <w:rsid w:val="001B4126"/>
    <w:rsid w:val="001B5B12"/>
    <w:rsid w:val="001B5BFE"/>
    <w:rsid w:val="001B6BDA"/>
    <w:rsid w:val="001B78F1"/>
    <w:rsid w:val="001C1520"/>
    <w:rsid w:val="001C2813"/>
    <w:rsid w:val="001C47B8"/>
    <w:rsid w:val="001C47C1"/>
    <w:rsid w:val="001C5905"/>
    <w:rsid w:val="001C5938"/>
    <w:rsid w:val="001C7F25"/>
    <w:rsid w:val="001D066B"/>
    <w:rsid w:val="001D25BF"/>
    <w:rsid w:val="001D4650"/>
    <w:rsid w:val="001D474F"/>
    <w:rsid w:val="001D7E84"/>
    <w:rsid w:val="001E0693"/>
    <w:rsid w:val="001E1440"/>
    <w:rsid w:val="001E3C85"/>
    <w:rsid w:val="001E469D"/>
    <w:rsid w:val="001E5758"/>
    <w:rsid w:val="001E633F"/>
    <w:rsid w:val="001E7579"/>
    <w:rsid w:val="001F0358"/>
    <w:rsid w:val="001F151A"/>
    <w:rsid w:val="001F1CAE"/>
    <w:rsid w:val="001F427E"/>
    <w:rsid w:val="001F546F"/>
    <w:rsid w:val="001F56E2"/>
    <w:rsid w:val="001F7ED7"/>
    <w:rsid w:val="002001E7"/>
    <w:rsid w:val="00200452"/>
    <w:rsid w:val="00205EEE"/>
    <w:rsid w:val="00206255"/>
    <w:rsid w:val="002130ED"/>
    <w:rsid w:val="00215FB2"/>
    <w:rsid w:val="0021613C"/>
    <w:rsid w:val="00217091"/>
    <w:rsid w:val="00217E29"/>
    <w:rsid w:val="00217F38"/>
    <w:rsid w:val="002207D3"/>
    <w:rsid w:val="0022108F"/>
    <w:rsid w:val="002210D7"/>
    <w:rsid w:val="00222D04"/>
    <w:rsid w:val="00222D12"/>
    <w:rsid w:val="002234D4"/>
    <w:rsid w:val="00224394"/>
    <w:rsid w:val="002248E7"/>
    <w:rsid w:val="00225AC4"/>
    <w:rsid w:val="00226973"/>
    <w:rsid w:val="0022774B"/>
    <w:rsid w:val="00227BDD"/>
    <w:rsid w:val="00230B0A"/>
    <w:rsid w:val="002319FC"/>
    <w:rsid w:val="00233135"/>
    <w:rsid w:val="00233423"/>
    <w:rsid w:val="002334F3"/>
    <w:rsid w:val="00234138"/>
    <w:rsid w:val="00234E9C"/>
    <w:rsid w:val="0023612C"/>
    <w:rsid w:val="002369CF"/>
    <w:rsid w:val="002371D5"/>
    <w:rsid w:val="00242E08"/>
    <w:rsid w:val="0024341F"/>
    <w:rsid w:val="002437AC"/>
    <w:rsid w:val="002442F0"/>
    <w:rsid w:val="002444A5"/>
    <w:rsid w:val="00244D05"/>
    <w:rsid w:val="0024532E"/>
    <w:rsid w:val="00245726"/>
    <w:rsid w:val="002461F4"/>
    <w:rsid w:val="00246817"/>
    <w:rsid w:val="00246FB9"/>
    <w:rsid w:val="002505A3"/>
    <w:rsid w:val="00250B7E"/>
    <w:rsid w:val="002514BC"/>
    <w:rsid w:val="002523C1"/>
    <w:rsid w:val="002527BD"/>
    <w:rsid w:val="002565BC"/>
    <w:rsid w:val="00256B06"/>
    <w:rsid w:val="002571AC"/>
    <w:rsid w:val="00260165"/>
    <w:rsid w:val="00260F58"/>
    <w:rsid w:val="002613D9"/>
    <w:rsid w:val="00261DBF"/>
    <w:rsid w:val="00263DCE"/>
    <w:rsid w:val="00263E8F"/>
    <w:rsid w:val="00263E96"/>
    <w:rsid w:val="00266182"/>
    <w:rsid w:val="00267395"/>
    <w:rsid w:val="002700DC"/>
    <w:rsid w:val="00270B15"/>
    <w:rsid w:val="0027299E"/>
    <w:rsid w:val="00272DC9"/>
    <w:rsid w:val="0027466F"/>
    <w:rsid w:val="00277B5C"/>
    <w:rsid w:val="00277D81"/>
    <w:rsid w:val="002801F3"/>
    <w:rsid w:val="002854BB"/>
    <w:rsid w:val="002860D7"/>
    <w:rsid w:val="0028693A"/>
    <w:rsid w:val="00287CF9"/>
    <w:rsid w:val="00290E07"/>
    <w:rsid w:val="00291385"/>
    <w:rsid w:val="00291B2C"/>
    <w:rsid w:val="002928E3"/>
    <w:rsid w:val="0029344A"/>
    <w:rsid w:val="002974AA"/>
    <w:rsid w:val="002A0394"/>
    <w:rsid w:val="002A0DD0"/>
    <w:rsid w:val="002A1FC4"/>
    <w:rsid w:val="002A2379"/>
    <w:rsid w:val="002A2E27"/>
    <w:rsid w:val="002A3DC5"/>
    <w:rsid w:val="002A4D82"/>
    <w:rsid w:val="002A706E"/>
    <w:rsid w:val="002A76DC"/>
    <w:rsid w:val="002B19CC"/>
    <w:rsid w:val="002B2652"/>
    <w:rsid w:val="002B4B51"/>
    <w:rsid w:val="002B4DD1"/>
    <w:rsid w:val="002B7390"/>
    <w:rsid w:val="002C118B"/>
    <w:rsid w:val="002C215E"/>
    <w:rsid w:val="002C29BD"/>
    <w:rsid w:val="002C32D0"/>
    <w:rsid w:val="002C3794"/>
    <w:rsid w:val="002C4B81"/>
    <w:rsid w:val="002C4DCB"/>
    <w:rsid w:val="002D5283"/>
    <w:rsid w:val="002D6745"/>
    <w:rsid w:val="002D67CB"/>
    <w:rsid w:val="002E13D3"/>
    <w:rsid w:val="002E1655"/>
    <w:rsid w:val="002E17D1"/>
    <w:rsid w:val="002E1F2C"/>
    <w:rsid w:val="002E3910"/>
    <w:rsid w:val="002E4A17"/>
    <w:rsid w:val="002E4B08"/>
    <w:rsid w:val="002E4DE6"/>
    <w:rsid w:val="002E4FE9"/>
    <w:rsid w:val="002E5C6E"/>
    <w:rsid w:val="002E6620"/>
    <w:rsid w:val="002E6B8C"/>
    <w:rsid w:val="002F1BF2"/>
    <w:rsid w:val="002F3D5F"/>
    <w:rsid w:val="002F617C"/>
    <w:rsid w:val="002F6BAF"/>
    <w:rsid w:val="00300C3C"/>
    <w:rsid w:val="0030255F"/>
    <w:rsid w:val="00303576"/>
    <w:rsid w:val="003042FD"/>
    <w:rsid w:val="00304868"/>
    <w:rsid w:val="003056B0"/>
    <w:rsid w:val="003100D3"/>
    <w:rsid w:val="00312076"/>
    <w:rsid w:val="00313004"/>
    <w:rsid w:val="00313294"/>
    <w:rsid w:val="00314CB9"/>
    <w:rsid w:val="00315AA1"/>
    <w:rsid w:val="00316646"/>
    <w:rsid w:val="003168F9"/>
    <w:rsid w:val="00321AAB"/>
    <w:rsid w:val="00321D54"/>
    <w:rsid w:val="00327062"/>
    <w:rsid w:val="003270A2"/>
    <w:rsid w:val="0032796A"/>
    <w:rsid w:val="003323A8"/>
    <w:rsid w:val="00332522"/>
    <w:rsid w:val="00332660"/>
    <w:rsid w:val="0033307A"/>
    <w:rsid w:val="00333CFD"/>
    <w:rsid w:val="00334678"/>
    <w:rsid w:val="003346AF"/>
    <w:rsid w:val="0033484B"/>
    <w:rsid w:val="0033544E"/>
    <w:rsid w:val="003369DA"/>
    <w:rsid w:val="00337462"/>
    <w:rsid w:val="00341040"/>
    <w:rsid w:val="00341283"/>
    <w:rsid w:val="00341306"/>
    <w:rsid w:val="00342890"/>
    <w:rsid w:val="003434B3"/>
    <w:rsid w:val="00343BE0"/>
    <w:rsid w:val="00345634"/>
    <w:rsid w:val="003463FC"/>
    <w:rsid w:val="003469A5"/>
    <w:rsid w:val="00347BFB"/>
    <w:rsid w:val="003503AC"/>
    <w:rsid w:val="003504F0"/>
    <w:rsid w:val="00350706"/>
    <w:rsid w:val="00351C03"/>
    <w:rsid w:val="00357549"/>
    <w:rsid w:val="003610F9"/>
    <w:rsid w:val="00362D5D"/>
    <w:rsid w:val="003631B8"/>
    <w:rsid w:val="0036506E"/>
    <w:rsid w:val="0036623F"/>
    <w:rsid w:val="00370BF0"/>
    <w:rsid w:val="00371265"/>
    <w:rsid w:val="00372D7F"/>
    <w:rsid w:val="003750E6"/>
    <w:rsid w:val="0038040F"/>
    <w:rsid w:val="0038042D"/>
    <w:rsid w:val="003806F0"/>
    <w:rsid w:val="003823CE"/>
    <w:rsid w:val="0038331C"/>
    <w:rsid w:val="00384FA6"/>
    <w:rsid w:val="0038535A"/>
    <w:rsid w:val="00386373"/>
    <w:rsid w:val="00386964"/>
    <w:rsid w:val="00386D16"/>
    <w:rsid w:val="00387264"/>
    <w:rsid w:val="00387900"/>
    <w:rsid w:val="003879FA"/>
    <w:rsid w:val="0039291E"/>
    <w:rsid w:val="00393044"/>
    <w:rsid w:val="003947D0"/>
    <w:rsid w:val="00396B1C"/>
    <w:rsid w:val="00396F73"/>
    <w:rsid w:val="00397A08"/>
    <w:rsid w:val="00397BF4"/>
    <w:rsid w:val="003A101B"/>
    <w:rsid w:val="003A3018"/>
    <w:rsid w:val="003A4472"/>
    <w:rsid w:val="003A44FE"/>
    <w:rsid w:val="003A4A33"/>
    <w:rsid w:val="003A6392"/>
    <w:rsid w:val="003A6974"/>
    <w:rsid w:val="003A6E6B"/>
    <w:rsid w:val="003A7244"/>
    <w:rsid w:val="003B056C"/>
    <w:rsid w:val="003B3189"/>
    <w:rsid w:val="003B346F"/>
    <w:rsid w:val="003B43E0"/>
    <w:rsid w:val="003B5E40"/>
    <w:rsid w:val="003B6E04"/>
    <w:rsid w:val="003B7C75"/>
    <w:rsid w:val="003C06BA"/>
    <w:rsid w:val="003C114D"/>
    <w:rsid w:val="003C2C95"/>
    <w:rsid w:val="003C2DC8"/>
    <w:rsid w:val="003C3FE1"/>
    <w:rsid w:val="003C4030"/>
    <w:rsid w:val="003C40BC"/>
    <w:rsid w:val="003C66B7"/>
    <w:rsid w:val="003C7C11"/>
    <w:rsid w:val="003D1BC7"/>
    <w:rsid w:val="003D1F2E"/>
    <w:rsid w:val="003D3D66"/>
    <w:rsid w:val="003D5B3A"/>
    <w:rsid w:val="003D7719"/>
    <w:rsid w:val="003E01CA"/>
    <w:rsid w:val="003E06B9"/>
    <w:rsid w:val="003E0E34"/>
    <w:rsid w:val="003E14CF"/>
    <w:rsid w:val="003E1ADC"/>
    <w:rsid w:val="003E2B3C"/>
    <w:rsid w:val="003E304E"/>
    <w:rsid w:val="003E350C"/>
    <w:rsid w:val="003E3A8C"/>
    <w:rsid w:val="003E4646"/>
    <w:rsid w:val="003E64F4"/>
    <w:rsid w:val="003E74E2"/>
    <w:rsid w:val="003E7BF8"/>
    <w:rsid w:val="003F198C"/>
    <w:rsid w:val="003F3CE8"/>
    <w:rsid w:val="003F4798"/>
    <w:rsid w:val="003F4FDD"/>
    <w:rsid w:val="003F5264"/>
    <w:rsid w:val="003F52FF"/>
    <w:rsid w:val="003F533A"/>
    <w:rsid w:val="003F5642"/>
    <w:rsid w:val="003F5B0C"/>
    <w:rsid w:val="003F606C"/>
    <w:rsid w:val="003F7C2A"/>
    <w:rsid w:val="00400E55"/>
    <w:rsid w:val="00401FB2"/>
    <w:rsid w:val="00403072"/>
    <w:rsid w:val="004030D5"/>
    <w:rsid w:val="0041011F"/>
    <w:rsid w:val="00413297"/>
    <w:rsid w:val="0041550A"/>
    <w:rsid w:val="004177F7"/>
    <w:rsid w:val="004216F7"/>
    <w:rsid w:val="004218F2"/>
    <w:rsid w:val="00421DA9"/>
    <w:rsid w:val="0042297C"/>
    <w:rsid w:val="00424093"/>
    <w:rsid w:val="00425F9E"/>
    <w:rsid w:val="00432E79"/>
    <w:rsid w:val="004343F1"/>
    <w:rsid w:val="0043488C"/>
    <w:rsid w:val="00434E22"/>
    <w:rsid w:val="004354D3"/>
    <w:rsid w:val="00435AEF"/>
    <w:rsid w:val="00442F67"/>
    <w:rsid w:val="00444CD3"/>
    <w:rsid w:val="00450BE0"/>
    <w:rsid w:val="00451012"/>
    <w:rsid w:val="0045160C"/>
    <w:rsid w:val="00452C5E"/>
    <w:rsid w:val="004567B2"/>
    <w:rsid w:val="004567D7"/>
    <w:rsid w:val="00457C1D"/>
    <w:rsid w:val="00460268"/>
    <w:rsid w:val="004612F5"/>
    <w:rsid w:val="0046195F"/>
    <w:rsid w:val="00464508"/>
    <w:rsid w:val="00465BF6"/>
    <w:rsid w:val="00466EFB"/>
    <w:rsid w:val="0046721A"/>
    <w:rsid w:val="00467939"/>
    <w:rsid w:val="004710D7"/>
    <w:rsid w:val="00472FCF"/>
    <w:rsid w:val="00473698"/>
    <w:rsid w:val="004745DE"/>
    <w:rsid w:val="00475392"/>
    <w:rsid w:val="00475C47"/>
    <w:rsid w:val="00476469"/>
    <w:rsid w:val="004765D5"/>
    <w:rsid w:val="00477C93"/>
    <w:rsid w:val="00480CBC"/>
    <w:rsid w:val="00480E27"/>
    <w:rsid w:val="00481914"/>
    <w:rsid w:val="00481A5A"/>
    <w:rsid w:val="004839FA"/>
    <w:rsid w:val="00484DC9"/>
    <w:rsid w:val="00485664"/>
    <w:rsid w:val="00487433"/>
    <w:rsid w:val="00487957"/>
    <w:rsid w:val="00491C5C"/>
    <w:rsid w:val="004925F2"/>
    <w:rsid w:val="00492BB4"/>
    <w:rsid w:val="00492C5D"/>
    <w:rsid w:val="00494B90"/>
    <w:rsid w:val="00494F19"/>
    <w:rsid w:val="00496506"/>
    <w:rsid w:val="00497F73"/>
    <w:rsid w:val="004A1211"/>
    <w:rsid w:val="004A255C"/>
    <w:rsid w:val="004A28A5"/>
    <w:rsid w:val="004A3973"/>
    <w:rsid w:val="004A4CE6"/>
    <w:rsid w:val="004A6220"/>
    <w:rsid w:val="004B0A51"/>
    <w:rsid w:val="004B0B31"/>
    <w:rsid w:val="004B0D0E"/>
    <w:rsid w:val="004B1E4C"/>
    <w:rsid w:val="004B27D9"/>
    <w:rsid w:val="004B55A8"/>
    <w:rsid w:val="004B5A8A"/>
    <w:rsid w:val="004C058E"/>
    <w:rsid w:val="004C1291"/>
    <w:rsid w:val="004C1B9E"/>
    <w:rsid w:val="004C2AFB"/>
    <w:rsid w:val="004C389C"/>
    <w:rsid w:val="004C560E"/>
    <w:rsid w:val="004C61FD"/>
    <w:rsid w:val="004C66D4"/>
    <w:rsid w:val="004C69F2"/>
    <w:rsid w:val="004C71E3"/>
    <w:rsid w:val="004D0A54"/>
    <w:rsid w:val="004D1A13"/>
    <w:rsid w:val="004D1AB8"/>
    <w:rsid w:val="004D23B3"/>
    <w:rsid w:val="004D275E"/>
    <w:rsid w:val="004D3D63"/>
    <w:rsid w:val="004D3FFA"/>
    <w:rsid w:val="004D4A0B"/>
    <w:rsid w:val="004D69B3"/>
    <w:rsid w:val="004D6EEC"/>
    <w:rsid w:val="004D6FD3"/>
    <w:rsid w:val="004D7A1B"/>
    <w:rsid w:val="004E0EA2"/>
    <w:rsid w:val="004E56DA"/>
    <w:rsid w:val="004E697A"/>
    <w:rsid w:val="004E6FE5"/>
    <w:rsid w:val="004E73C4"/>
    <w:rsid w:val="004F158B"/>
    <w:rsid w:val="004F2D70"/>
    <w:rsid w:val="004F2D72"/>
    <w:rsid w:val="004F3995"/>
    <w:rsid w:val="004F4EF4"/>
    <w:rsid w:val="0050150D"/>
    <w:rsid w:val="00501B37"/>
    <w:rsid w:val="00502E60"/>
    <w:rsid w:val="0050319C"/>
    <w:rsid w:val="005036DD"/>
    <w:rsid w:val="0050481C"/>
    <w:rsid w:val="005062E1"/>
    <w:rsid w:val="00506314"/>
    <w:rsid w:val="00510283"/>
    <w:rsid w:val="00510F02"/>
    <w:rsid w:val="00513B7B"/>
    <w:rsid w:val="00514072"/>
    <w:rsid w:val="00514216"/>
    <w:rsid w:val="005144D4"/>
    <w:rsid w:val="00514765"/>
    <w:rsid w:val="0051533A"/>
    <w:rsid w:val="00515ACB"/>
    <w:rsid w:val="005161EF"/>
    <w:rsid w:val="00517E22"/>
    <w:rsid w:val="005217F1"/>
    <w:rsid w:val="00522915"/>
    <w:rsid w:val="00525052"/>
    <w:rsid w:val="00525671"/>
    <w:rsid w:val="00525B33"/>
    <w:rsid w:val="0052621A"/>
    <w:rsid w:val="00526C90"/>
    <w:rsid w:val="00532BF9"/>
    <w:rsid w:val="00532F3B"/>
    <w:rsid w:val="0053668D"/>
    <w:rsid w:val="00537C69"/>
    <w:rsid w:val="00541379"/>
    <w:rsid w:val="0054374C"/>
    <w:rsid w:val="00543A67"/>
    <w:rsid w:val="005478DC"/>
    <w:rsid w:val="00551988"/>
    <w:rsid w:val="00551EF7"/>
    <w:rsid w:val="00552366"/>
    <w:rsid w:val="005533EE"/>
    <w:rsid w:val="00553AE4"/>
    <w:rsid w:val="00561A9B"/>
    <w:rsid w:val="005625AF"/>
    <w:rsid w:val="005636F7"/>
    <w:rsid w:val="0056568A"/>
    <w:rsid w:val="00567A24"/>
    <w:rsid w:val="00567CAC"/>
    <w:rsid w:val="005708BA"/>
    <w:rsid w:val="00571B32"/>
    <w:rsid w:val="00571D95"/>
    <w:rsid w:val="00573A46"/>
    <w:rsid w:val="00573A7C"/>
    <w:rsid w:val="00575936"/>
    <w:rsid w:val="00575E1D"/>
    <w:rsid w:val="00576967"/>
    <w:rsid w:val="0057725B"/>
    <w:rsid w:val="00577ABE"/>
    <w:rsid w:val="0058060A"/>
    <w:rsid w:val="0058070D"/>
    <w:rsid w:val="00580FA7"/>
    <w:rsid w:val="00581324"/>
    <w:rsid w:val="005813EF"/>
    <w:rsid w:val="005819D9"/>
    <w:rsid w:val="00581EA5"/>
    <w:rsid w:val="005826D0"/>
    <w:rsid w:val="00583FCF"/>
    <w:rsid w:val="0058776D"/>
    <w:rsid w:val="00587D36"/>
    <w:rsid w:val="005913D7"/>
    <w:rsid w:val="005925F6"/>
    <w:rsid w:val="00593AB1"/>
    <w:rsid w:val="00594A7F"/>
    <w:rsid w:val="00595404"/>
    <w:rsid w:val="00596001"/>
    <w:rsid w:val="005972C1"/>
    <w:rsid w:val="005A05E1"/>
    <w:rsid w:val="005A1FF8"/>
    <w:rsid w:val="005A2BFF"/>
    <w:rsid w:val="005A4A6A"/>
    <w:rsid w:val="005A6062"/>
    <w:rsid w:val="005A6080"/>
    <w:rsid w:val="005A6FEC"/>
    <w:rsid w:val="005B0728"/>
    <w:rsid w:val="005B07D6"/>
    <w:rsid w:val="005B0BE2"/>
    <w:rsid w:val="005B13FF"/>
    <w:rsid w:val="005B17D2"/>
    <w:rsid w:val="005B4380"/>
    <w:rsid w:val="005B4676"/>
    <w:rsid w:val="005B53C0"/>
    <w:rsid w:val="005B58F7"/>
    <w:rsid w:val="005B7E3A"/>
    <w:rsid w:val="005C1BF7"/>
    <w:rsid w:val="005C1D99"/>
    <w:rsid w:val="005C208D"/>
    <w:rsid w:val="005C2351"/>
    <w:rsid w:val="005C4BDC"/>
    <w:rsid w:val="005C51F4"/>
    <w:rsid w:val="005C5D89"/>
    <w:rsid w:val="005C6956"/>
    <w:rsid w:val="005C7CB6"/>
    <w:rsid w:val="005D0CE4"/>
    <w:rsid w:val="005D3466"/>
    <w:rsid w:val="005D4203"/>
    <w:rsid w:val="005D4234"/>
    <w:rsid w:val="005D46FA"/>
    <w:rsid w:val="005D5205"/>
    <w:rsid w:val="005D6E25"/>
    <w:rsid w:val="005D72FB"/>
    <w:rsid w:val="005E0178"/>
    <w:rsid w:val="005E0951"/>
    <w:rsid w:val="005E09BC"/>
    <w:rsid w:val="005E18D1"/>
    <w:rsid w:val="005E2827"/>
    <w:rsid w:val="005E352F"/>
    <w:rsid w:val="005E54C1"/>
    <w:rsid w:val="005E54C2"/>
    <w:rsid w:val="005E6063"/>
    <w:rsid w:val="005E73B4"/>
    <w:rsid w:val="005F08F8"/>
    <w:rsid w:val="005F1CD0"/>
    <w:rsid w:val="005F2E92"/>
    <w:rsid w:val="005F3BF2"/>
    <w:rsid w:val="005F633E"/>
    <w:rsid w:val="0060139B"/>
    <w:rsid w:val="00601855"/>
    <w:rsid w:val="00603A22"/>
    <w:rsid w:val="006049FE"/>
    <w:rsid w:val="006074B4"/>
    <w:rsid w:val="00611765"/>
    <w:rsid w:val="00612434"/>
    <w:rsid w:val="00613140"/>
    <w:rsid w:val="006142E4"/>
    <w:rsid w:val="00614F9A"/>
    <w:rsid w:val="00616A2A"/>
    <w:rsid w:val="00617ED0"/>
    <w:rsid w:val="00620402"/>
    <w:rsid w:val="006207B0"/>
    <w:rsid w:val="00620C39"/>
    <w:rsid w:val="0062199F"/>
    <w:rsid w:val="00621AF7"/>
    <w:rsid w:val="00621DA1"/>
    <w:rsid w:val="006227A1"/>
    <w:rsid w:val="0062315F"/>
    <w:rsid w:val="00625121"/>
    <w:rsid w:val="006251D0"/>
    <w:rsid w:val="00625612"/>
    <w:rsid w:val="00626B42"/>
    <w:rsid w:val="00627473"/>
    <w:rsid w:val="00627B9A"/>
    <w:rsid w:val="006320A4"/>
    <w:rsid w:val="0063587C"/>
    <w:rsid w:val="00637A5F"/>
    <w:rsid w:val="00641AF6"/>
    <w:rsid w:val="00641D4D"/>
    <w:rsid w:val="00641DDD"/>
    <w:rsid w:val="0064443A"/>
    <w:rsid w:val="00644A4C"/>
    <w:rsid w:val="006476E7"/>
    <w:rsid w:val="00653BD8"/>
    <w:rsid w:val="00656D0D"/>
    <w:rsid w:val="006623BA"/>
    <w:rsid w:val="006634F2"/>
    <w:rsid w:val="00663BF7"/>
    <w:rsid w:val="00666C64"/>
    <w:rsid w:val="0067022C"/>
    <w:rsid w:val="0067043A"/>
    <w:rsid w:val="00671EED"/>
    <w:rsid w:val="00672112"/>
    <w:rsid w:val="0067465D"/>
    <w:rsid w:val="00675764"/>
    <w:rsid w:val="006769FD"/>
    <w:rsid w:val="00676DFA"/>
    <w:rsid w:val="006777FE"/>
    <w:rsid w:val="006804EE"/>
    <w:rsid w:val="00680C1E"/>
    <w:rsid w:val="006819B2"/>
    <w:rsid w:val="00681CB3"/>
    <w:rsid w:val="006840BF"/>
    <w:rsid w:val="006851F5"/>
    <w:rsid w:val="006859E3"/>
    <w:rsid w:val="00686540"/>
    <w:rsid w:val="006868A8"/>
    <w:rsid w:val="00686E4F"/>
    <w:rsid w:val="006947A6"/>
    <w:rsid w:val="006966DE"/>
    <w:rsid w:val="006969D0"/>
    <w:rsid w:val="006A574D"/>
    <w:rsid w:val="006A5C01"/>
    <w:rsid w:val="006A61E7"/>
    <w:rsid w:val="006A6B37"/>
    <w:rsid w:val="006A736E"/>
    <w:rsid w:val="006A77A1"/>
    <w:rsid w:val="006A7C73"/>
    <w:rsid w:val="006B2F1A"/>
    <w:rsid w:val="006B30C2"/>
    <w:rsid w:val="006B310E"/>
    <w:rsid w:val="006B449C"/>
    <w:rsid w:val="006B4683"/>
    <w:rsid w:val="006B5FA7"/>
    <w:rsid w:val="006B6C36"/>
    <w:rsid w:val="006B7D52"/>
    <w:rsid w:val="006C0922"/>
    <w:rsid w:val="006C1866"/>
    <w:rsid w:val="006C2040"/>
    <w:rsid w:val="006C21C3"/>
    <w:rsid w:val="006C2C74"/>
    <w:rsid w:val="006C4A87"/>
    <w:rsid w:val="006C5822"/>
    <w:rsid w:val="006C5AE4"/>
    <w:rsid w:val="006C5F17"/>
    <w:rsid w:val="006C7568"/>
    <w:rsid w:val="006D02B2"/>
    <w:rsid w:val="006D0652"/>
    <w:rsid w:val="006D0B52"/>
    <w:rsid w:val="006D0C77"/>
    <w:rsid w:val="006D2083"/>
    <w:rsid w:val="006D4660"/>
    <w:rsid w:val="006D4E5A"/>
    <w:rsid w:val="006D59AC"/>
    <w:rsid w:val="006D7050"/>
    <w:rsid w:val="006E1714"/>
    <w:rsid w:val="006E679D"/>
    <w:rsid w:val="006E68AE"/>
    <w:rsid w:val="006E7A33"/>
    <w:rsid w:val="006E7A7B"/>
    <w:rsid w:val="006F14E2"/>
    <w:rsid w:val="006F24C2"/>
    <w:rsid w:val="006F26C0"/>
    <w:rsid w:val="006F3358"/>
    <w:rsid w:val="006F4B1D"/>
    <w:rsid w:val="006F54D5"/>
    <w:rsid w:val="006F6814"/>
    <w:rsid w:val="006F6CBB"/>
    <w:rsid w:val="0070041A"/>
    <w:rsid w:val="00700E75"/>
    <w:rsid w:val="00702EAC"/>
    <w:rsid w:val="007038C8"/>
    <w:rsid w:val="007044EF"/>
    <w:rsid w:val="007055B8"/>
    <w:rsid w:val="0070594D"/>
    <w:rsid w:val="007068AE"/>
    <w:rsid w:val="00707E73"/>
    <w:rsid w:val="00707EDD"/>
    <w:rsid w:val="0071009B"/>
    <w:rsid w:val="00710252"/>
    <w:rsid w:val="00711609"/>
    <w:rsid w:val="00712787"/>
    <w:rsid w:val="00712E78"/>
    <w:rsid w:val="007130C9"/>
    <w:rsid w:val="0071437B"/>
    <w:rsid w:val="00715AA3"/>
    <w:rsid w:val="00716292"/>
    <w:rsid w:val="00721100"/>
    <w:rsid w:val="00721E14"/>
    <w:rsid w:val="00730C2D"/>
    <w:rsid w:val="00731A97"/>
    <w:rsid w:val="00733C0A"/>
    <w:rsid w:val="00734284"/>
    <w:rsid w:val="00735735"/>
    <w:rsid w:val="0073603A"/>
    <w:rsid w:val="007410A9"/>
    <w:rsid w:val="00744E90"/>
    <w:rsid w:val="007463FD"/>
    <w:rsid w:val="0074789A"/>
    <w:rsid w:val="00747B36"/>
    <w:rsid w:val="00750541"/>
    <w:rsid w:val="007511AD"/>
    <w:rsid w:val="00753C12"/>
    <w:rsid w:val="00754303"/>
    <w:rsid w:val="00754AB0"/>
    <w:rsid w:val="007568BF"/>
    <w:rsid w:val="00757C44"/>
    <w:rsid w:val="00760121"/>
    <w:rsid w:val="007615C5"/>
    <w:rsid w:val="00761E7E"/>
    <w:rsid w:val="00763A74"/>
    <w:rsid w:val="00763D76"/>
    <w:rsid w:val="007651E6"/>
    <w:rsid w:val="00766571"/>
    <w:rsid w:val="00767E4E"/>
    <w:rsid w:val="007725AF"/>
    <w:rsid w:val="007764FD"/>
    <w:rsid w:val="00777993"/>
    <w:rsid w:val="00780DE5"/>
    <w:rsid w:val="00780F8D"/>
    <w:rsid w:val="00781727"/>
    <w:rsid w:val="00782C86"/>
    <w:rsid w:val="00785E09"/>
    <w:rsid w:val="00791580"/>
    <w:rsid w:val="00793D84"/>
    <w:rsid w:val="00794F23"/>
    <w:rsid w:val="007A1232"/>
    <w:rsid w:val="007A4738"/>
    <w:rsid w:val="007A620E"/>
    <w:rsid w:val="007A646B"/>
    <w:rsid w:val="007A7589"/>
    <w:rsid w:val="007A7F33"/>
    <w:rsid w:val="007B11EE"/>
    <w:rsid w:val="007B15BC"/>
    <w:rsid w:val="007B2A0F"/>
    <w:rsid w:val="007B37FE"/>
    <w:rsid w:val="007B460D"/>
    <w:rsid w:val="007B643E"/>
    <w:rsid w:val="007B676D"/>
    <w:rsid w:val="007B6F13"/>
    <w:rsid w:val="007B79DC"/>
    <w:rsid w:val="007C1E15"/>
    <w:rsid w:val="007C2149"/>
    <w:rsid w:val="007C4140"/>
    <w:rsid w:val="007C6583"/>
    <w:rsid w:val="007C7933"/>
    <w:rsid w:val="007D0CBD"/>
    <w:rsid w:val="007D48F3"/>
    <w:rsid w:val="007D4ABE"/>
    <w:rsid w:val="007D5B36"/>
    <w:rsid w:val="007E2D93"/>
    <w:rsid w:val="007E2EA7"/>
    <w:rsid w:val="007E5654"/>
    <w:rsid w:val="007F004E"/>
    <w:rsid w:val="007F076B"/>
    <w:rsid w:val="007F0D12"/>
    <w:rsid w:val="007F2E6C"/>
    <w:rsid w:val="007F45D3"/>
    <w:rsid w:val="007F4E02"/>
    <w:rsid w:val="007F7852"/>
    <w:rsid w:val="00804D66"/>
    <w:rsid w:val="008050A4"/>
    <w:rsid w:val="00810A5B"/>
    <w:rsid w:val="00811C41"/>
    <w:rsid w:val="0081437A"/>
    <w:rsid w:val="00817343"/>
    <w:rsid w:val="0082022B"/>
    <w:rsid w:val="00820740"/>
    <w:rsid w:val="008223C5"/>
    <w:rsid w:val="00822E4A"/>
    <w:rsid w:val="00823A10"/>
    <w:rsid w:val="00823AA7"/>
    <w:rsid w:val="00825134"/>
    <w:rsid w:val="008271AE"/>
    <w:rsid w:val="00830761"/>
    <w:rsid w:val="00832646"/>
    <w:rsid w:val="00833A55"/>
    <w:rsid w:val="008346FD"/>
    <w:rsid w:val="00836DAD"/>
    <w:rsid w:val="00837586"/>
    <w:rsid w:val="00837C7A"/>
    <w:rsid w:val="0084075B"/>
    <w:rsid w:val="008408E7"/>
    <w:rsid w:val="00844CBC"/>
    <w:rsid w:val="00844F78"/>
    <w:rsid w:val="00847AED"/>
    <w:rsid w:val="008501E4"/>
    <w:rsid w:val="008506B8"/>
    <w:rsid w:val="0085537B"/>
    <w:rsid w:val="008561AE"/>
    <w:rsid w:val="00861F1F"/>
    <w:rsid w:val="00864995"/>
    <w:rsid w:val="008663A7"/>
    <w:rsid w:val="00870846"/>
    <w:rsid w:val="008710BE"/>
    <w:rsid w:val="00872548"/>
    <w:rsid w:val="00872ADB"/>
    <w:rsid w:val="00874A7A"/>
    <w:rsid w:val="008773B7"/>
    <w:rsid w:val="00880BD1"/>
    <w:rsid w:val="008815E2"/>
    <w:rsid w:val="00883330"/>
    <w:rsid w:val="008841E0"/>
    <w:rsid w:val="008855C6"/>
    <w:rsid w:val="00891C88"/>
    <w:rsid w:val="00894B74"/>
    <w:rsid w:val="00894B8A"/>
    <w:rsid w:val="00895428"/>
    <w:rsid w:val="0089543C"/>
    <w:rsid w:val="00897B2C"/>
    <w:rsid w:val="008A0B35"/>
    <w:rsid w:val="008A33F6"/>
    <w:rsid w:val="008A371D"/>
    <w:rsid w:val="008A61EB"/>
    <w:rsid w:val="008A6486"/>
    <w:rsid w:val="008A77E8"/>
    <w:rsid w:val="008B0C8B"/>
    <w:rsid w:val="008B47B1"/>
    <w:rsid w:val="008B4B0C"/>
    <w:rsid w:val="008B50A0"/>
    <w:rsid w:val="008B5B74"/>
    <w:rsid w:val="008C03E8"/>
    <w:rsid w:val="008C23C3"/>
    <w:rsid w:val="008C5FD6"/>
    <w:rsid w:val="008C697E"/>
    <w:rsid w:val="008C7311"/>
    <w:rsid w:val="008C7ADC"/>
    <w:rsid w:val="008D0343"/>
    <w:rsid w:val="008D0F93"/>
    <w:rsid w:val="008D23B5"/>
    <w:rsid w:val="008D314A"/>
    <w:rsid w:val="008D4B47"/>
    <w:rsid w:val="008D4C9C"/>
    <w:rsid w:val="008D5A42"/>
    <w:rsid w:val="008D72A0"/>
    <w:rsid w:val="008E17EB"/>
    <w:rsid w:val="008E638E"/>
    <w:rsid w:val="008E6A81"/>
    <w:rsid w:val="008F2DF0"/>
    <w:rsid w:val="009028B0"/>
    <w:rsid w:val="00902A6D"/>
    <w:rsid w:val="00905C00"/>
    <w:rsid w:val="00906EA1"/>
    <w:rsid w:val="009102FF"/>
    <w:rsid w:val="00910E49"/>
    <w:rsid w:val="00913AB6"/>
    <w:rsid w:val="0091447C"/>
    <w:rsid w:val="00915263"/>
    <w:rsid w:val="00915721"/>
    <w:rsid w:val="00916E2F"/>
    <w:rsid w:val="0092089F"/>
    <w:rsid w:val="009214C2"/>
    <w:rsid w:val="00922FA8"/>
    <w:rsid w:val="00924CB2"/>
    <w:rsid w:val="00925FC1"/>
    <w:rsid w:val="00927691"/>
    <w:rsid w:val="009308B1"/>
    <w:rsid w:val="00933DA6"/>
    <w:rsid w:val="0093442F"/>
    <w:rsid w:val="00934487"/>
    <w:rsid w:val="00934F74"/>
    <w:rsid w:val="00935FF1"/>
    <w:rsid w:val="009362BB"/>
    <w:rsid w:val="0093718F"/>
    <w:rsid w:val="00941C99"/>
    <w:rsid w:val="00942AE6"/>
    <w:rsid w:val="0094469C"/>
    <w:rsid w:val="009469A9"/>
    <w:rsid w:val="009476AC"/>
    <w:rsid w:val="00951358"/>
    <w:rsid w:val="00952A4F"/>
    <w:rsid w:val="009552F1"/>
    <w:rsid w:val="00955593"/>
    <w:rsid w:val="00957D6F"/>
    <w:rsid w:val="00961279"/>
    <w:rsid w:val="009613A4"/>
    <w:rsid w:val="00963E34"/>
    <w:rsid w:val="00964119"/>
    <w:rsid w:val="0096421D"/>
    <w:rsid w:val="00964C5D"/>
    <w:rsid w:val="00967226"/>
    <w:rsid w:val="00970123"/>
    <w:rsid w:val="009722E4"/>
    <w:rsid w:val="0097255C"/>
    <w:rsid w:val="00973693"/>
    <w:rsid w:val="00974807"/>
    <w:rsid w:val="009771A6"/>
    <w:rsid w:val="009802E8"/>
    <w:rsid w:val="009824C2"/>
    <w:rsid w:val="00983A29"/>
    <w:rsid w:val="0098581F"/>
    <w:rsid w:val="00985BF0"/>
    <w:rsid w:val="00986195"/>
    <w:rsid w:val="009869A3"/>
    <w:rsid w:val="00990710"/>
    <w:rsid w:val="00991759"/>
    <w:rsid w:val="00991A2F"/>
    <w:rsid w:val="00992A43"/>
    <w:rsid w:val="00993528"/>
    <w:rsid w:val="009935D3"/>
    <w:rsid w:val="00993EEE"/>
    <w:rsid w:val="00997F22"/>
    <w:rsid w:val="009A0E6F"/>
    <w:rsid w:val="009A18E3"/>
    <w:rsid w:val="009A3C38"/>
    <w:rsid w:val="009A3C3A"/>
    <w:rsid w:val="009A5138"/>
    <w:rsid w:val="009A7598"/>
    <w:rsid w:val="009A78FD"/>
    <w:rsid w:val="009B03AA"/>
    <w:rsid w:val="009B09EF"/>
    <w:rsid w:val="009B0C13"/>
    <w:rsid w:val="009B0E76"/>
    <w:rsid w:val="009B19A7"/>
    <w:rsid w:val="009B2589"/>
    <w:rsid w:val="009B309B"/>
    <w:rsid w:val="009B5574"/>
    <w:rsid w:val="009B5CCE"/>
    <w:rsid w:val="009B5D09"/>
    <w:rsid w:val="009B6AED"/>
    <w:rsid w:val="009B6BC8"/>
    <w:rsid w:val="009C14AE"/>
    <w:rsid w:val="009C1C13"/>
    <w:rsid w:val="009C25AD"/>
    <w:rsid w:val="009C2878"/>
    <w:rsid w:val="009C30E7"/>
    <w:rsid w:val="009C5AE3"/>
    <w:rsid w:val="009C695C"/>
    <w:rsid w:val="009D1374"/>
    <w:rsid w:val="009D2A60"/>
    <w:rsid w:val="009D3D99"/>
    <w:rsid w:val="009D4964"/>
    <w:rsid w:val="009D4BD7"/>
    <w:rsid w:val="009E2E82"/>
    <w:rsid w:val="009E2FDE"/>
    <w:rsid w:val="009E32AB"/>
    <w:rsid w:val="009E38C2"/>
    <w:rsid w:val="009E57EB"/>
    <w:rsid w:val="009E5EC6"/>
    <w:rsid w:val="009E6C14"/>
    <w:rsid w:val="009E78B0"/>
    <w:rsid w:val="009F2B8A"/>
    <w:rsid w:val="009F6D8A"/>
    <w:rsid w:val="009F796A"/>
    <w:rsid w:val="00A01095"/>
    <w:rsid w:val="00A02624"/>
    <w:rsid w:val="00A05531"/>
    <w:rsid w:val="00A07095"/>
    <w:rsid w:val="00A077B1"/>
    <w:rsid w:val="00A121A5"/>
    <w:rsid w:val="00A20149"/>
    <w:rsid w:val="00A21FFE"/>
    <w:rsid w:val="00A22445"/>
    <w:rsid w:val="00A26410"/>
    <w:rsid w:val="00A26F29"/>
    <w:rsid w:val="00A2733F"/>
    <w:rsid w:val="00A317D6"/>
    <w:rsid w:val="00A31AD9"/>
    <w:rsid w:val="00A3255F"/>
    <w:rsid w:val="00A3351A"/>
    <w:rsid w:val="00A33EE4"/>
    <w:rsid w:val="00A37B7F"/>
    <w:rsid w:val="00A420C6"/>
    <w:rsid w:val="00A422FA"/>
    <w:rsid w:val="00A4314B"/>
    <w:rsid w:val="00A43DE6"/>
    <w:rsid w:val="00A47C42"/>
    <w:rsid w:val="00A52CBB"/>
    <w:rsid w:val="00A5320C"/>
    <w:rsid w:val="00A53882"/>
    <w:rsid w:val="00A53B20"/>
    <w:rsid w:val="00A53E8C"/>
    <w:rsid w:val="00A5563C"/>
    <w:rsid w:val="00A56D19"/>
    <w:rsid w:val="00A613C9"/>
    <w:rsid w:val="00A6193D"/>
    <w:rsid w:val="00A64461"/>
    <w:rsid w:val="00A64CA6"/>
    <w:rsid w:val="00A64F1C"/>
    <w:rsid w:val="00A65E3D"/>
    <w:rsid w:val="00A6713F"/>
    <w:rsid w:val="00A673AE"/>
    <w:rsid w:val="00A678B5"/>
    <w:rsid w:val="00A67D5F"/>
    <w:rsid w:val="00A7001E"/>
    <w:rsid w:val="00A70201"/>
    <w:rsid w:val="00A7104D"/>
    <w:rsid w:val="00A73B54"/>
    <w:rsid w:val="00A74E63"/>
    <w:rsid w:val="00A7591F"/>
    <w:rsid w:val="00A76119"/>
    <w:rsid w:val="00A76445"/>
    <w:rsid w:val="00A7679F"/>
    <w:rsid w:val="00A76A73"/>
    <w:rsid w:val="00A810AF"/>
    <w:rsid w:val="00A82243"/>
    <w:rsid w:val="00A8554C"/>
    <w:rsid w:val="00A85AC1"/>
    <w:rsid w:val="00A87EBE"/>
    <w:rsid w:val="00A9047A"/>
    <w:rsid w:val="00A9050E"/>
    <w:rsid w:val="00A909C6"/>
    <w:rsid w:val="00A9162F"/>
    <w:rsid w:val="00A91A00"/>
    <w:rsid w:val="00A95ACD"/>
    <w:rsid w:val="00A96E37"/>
    <w:rsid w:val="00A97B52"/>
    <w:rsid w:val="00A97BBE"/>
    <w:rsid w:val="00AA16BB"/>
    <w:rsid w:val="00AA41BF"/>
    <w:rsid w:val="00AA4330"/>
    <w:rsid w:val="00AA45DC"/>
    <w:rsid w:val="00AA479E"/>
    <w:rsid w:val="00AA5FB7"/>
    <w:rsid w:val="00AA7D8B"/>
    <w:rsid w:val="00AB08E2"/>
    <w:rsid w:val="00AB0AA6"/>
    <w:rsid w:val="00AB0D05"/>
    <w:rsid w:val="00AB2DE3"/>
    <w:rsid w:val="00AB3682"/>
    <w:rsid w:val="00AB370F"/>
    <w:rsid w:val="00AB3887"/>
    <w:rsid w:val="00AB4046"/>
    <w:rsid w:val="00AB48FD"/>
    <w:rsid w:val="00AB50CE"/>
    <w:rsid w:val="00AB745E"/>
    <w:rsid w:val="00AC0D8F"/>
    <w:rsid w:val="00AC1171"/>
    <w:rsid w:val="00AC1792"/>
    <w:rsid w:val="00AC244A"/>
    <w:rsid w:val="00AC2D1B"/>
    <w:rsid w:val="00AC303A"/>
    <w:rsid w:val="00AC3666"/>
    <w:rsid w:val="00AC5448"/>
    <w:rsid w:val="00AC6547"/>
    <w:rsid w:val="00AD1F04"/>
    <w:rsid w:val="00AD5130"/>
    <w:rsid w:val="00AD543E"/>
    <w:rsid w:val="00AE040E"/>
    <w:rsid w:val="00AE12FB"/>
    <w:rsid w:val="00AE193A"/>
    <w:rsid w:val="00AE1BAB"/>
    <w:rsid w:val="00AE597A"/>
    <w:rsid w:val="00AF3DBB"/>
    <w:rsid w:val="00AF488F"/>
    <w:rsid w:val="00AF6347"/>
    <w:rsid w:val="00AF68FB"/>
    <w:rsid w:val="00AF7AFD"/>
    <w:rsid w:val="00B016A3"/>
    <w:rsid w:val="00B01B4A"/>
    <w:rsid w:val="00B04FB3"/>
    <w:rsid w:val="00B05A26"/>
    <w:rsid w:val="00B113CD"/>
    <w:rsid w:val="00B1223C"/>
    <w:rsid w:val="00B1388B"/>
    <w:rsid w:val="00B14260"/>
    <w:rsid w:val="00B14A11"/>
    <w:rsid w:val="00B15089"/>
    <w:rsid w:val="00B15B7B"/>
    <w:rsid w:val="00B16099"/>
    <w:rsid w:val="00B203DC"/>
    <w:rsid w:val="00B25A05"/>
    <w:rsid w:val="00B26BD9"/>
    <w:rsid w:val="00B3044A"/>
    <w:rsid w:val="00B30A99"/>
    <w:rsid w:val="00B3395B"/>
    <w:rsid w:val="00B339B5"/>
    <w:rsid w:val="00B35523"/>
    <w:rsid w:val="00B355E9"/>
    <w:rsid w:val="00B3623A"/>
    <w:rsid w:val="00B43016"/>
    <w:rsid w:val="00B43020"/>
    <w:rsid w:val="00B4321F"/>
    <w:rsid w:val="00B45019"/>
    <w:rsid w:val="00B46384"/>
    <w:rsid w:val="00B463ED"/>
    <w:rsid w:val="00B46402"/>
    <w:rsid w:val="00B46918"/>
    <w:rsid w:val="00B476B7"/>
    <w:rsid w:val="00B5005F"/>
    <w:rsid w:val="00B51036"/>
    <w:rsid w:val="00B51531"/>
    <w:rsid w:val="00B53601"/>
    <w:rsid w:val="00B55DEA"/>
    <w:rsid w:val="00B57D5D"/>
    <w:rsid w:val="00B62583"/>
    <w:rsid w:val="00B62778"/>
    <w:rsid w:val="00B62C65"/>
    <w:rsid w:val="00B6529C"/>
    <w:rsid w:val="00B67F07"/>
    <w:rsid w:val="00B71C16"/>
    <w:rsid w:val="00B71EAB"/>
    <w:rsid w:val="00B72254"/>
    <w:rsid w:val="00B759E8"/>
    <w:rsid w:val="00B802C9"/>
    <w:rsid w:val="00B83680"/>
    <w:rsid w:val="00B84C4E"/>
    <w:rsid w:val="00B86B82"/>
    <w:rsid w:val="00B876F4"/>
    <w:rsid w:val="00B87C69"/>
    <w:rsid w:val="00B915B3"/>
    <w:rsid w:val="00B93915"/>
    <w:rsid w:val="00B93A65"/>
    <w:rsid w:val="00B955AF"/>
    <w:rsid w:val="00B9675E"/>
    <w:rsid w:val="00B96D82"/>
    <w:rsid w:val="00B970AE"/>
    <w:rsid w:val="00B97A81"/>
    <w:rsid w:val="00BA12F3"/>
    <w:rsid w:val="00BA2BA8"/>
    <w:rsid w:val="00BA571C"/>
    <w:rsid w:val="00BA5EFD"/>
    <w:rsid w:val="00BA617B"/>
    <w:rsid w:val="00BA710D"/>
    <w:rsid w:val="00BB211A"/>
    <w:rsid w:val="00BB5136"/>
    <w:rsid w:val="00BC0313"/>
    <w:rsid w:val="00BC066E"/>
    <w:rsid w:val="00BC1E6F"/>
    <w:rsid w:val="00BC2468"/>
    <w:rsid w:val="00BC4865"/>
    <w:rsid w:val="00BC613E"/>
    <w:rsid w:val="00BC707B"/>
    <w:rsid w:val="00BC7771"/>
    <w:rsid w:val="00BD0885"/>
    <w:rsid w:val="00BD1746"/>
    <w:rsid w:val="00BD23B6"/>
    <w:rsid w:val="00BD4239"/>
    <w:rsid w:val="00BD73A3"/>
    <w:rsid w:val="00BE1272"/>
    <w:rsid w:val="00BE2AC6"/>
    <w:rsid w:val="00BE35B2"/>
    <w:rsid w:val="00BE5612"/>
    <w:rsid w:val="00BE64A1"/>
    <w:rsid w:val="00BE73EC"/>
    <w:rsid w:val="00BF1083"/>
    <w:rsid w:val="00BF2AC6"/>
    <w:rsid w:val="00BF2D37"/>
    <w:rsid w:val="00BF3DF8"/>
    <w:rsid w:val="00BF42A8"/>
    <w:rsid w:val="00BF4F4A"/>
    <w:rsid w:val="00BF51DB"/>
    <w:rsid w:val="00BF607E"/>
    <w:rsid w:val="00BF636C"/>
    <w:rsid w:val="00C004B4"/>
    <w:rsid w:val="00C00E70"/>
    <w:rsid w:val="00C01931"/>
    <w:rsid w:val="00C024A4"/>
    <w:rsid w:val="00C04402"/>
    <w:rsid w:val="00C04997"/>
    <w:rsid w:val="00C05D54"/>
    <w:rsid w:val="00C07226"/>
    <w:rsid w:val="00C07B85"/>
    <w:rsid w:val="00C10BF6"/>
    <w:rsid w:val="00C11B31"/>
    <w:rsid w:val="00C14D3B"/>
    <w:rsid w:val="00C17C55"/>
    <w:rsid w:val="00C20E50"/>
    <w:rsid w:val="00C23038"/>
    <w:rsid w:val="00C24459"/>
    <w:rsid w:val="00C2500B"/>
    <w:rsid w:val="00C251FF"/>
    <w:rsid w:val="00C2581A"/>
    <w:rsid w:val="00C269D0"/>
    <w:rsid w:val="00C279C7"/>
    <w:rsid w:val="00C309E1"/>
    <w:rsid w:val="00C31650"/>
    <w:rsid w:val="00C31FEF"/>
    <w:rsid w:val="00C32CFA"/>
    <w:rsid w:val="00C32F79"/>
    <w:rsid w:val="00C342AB"/>
    <w:rsid w:val="00C372AD"/>
    <w:rsid w:val="00C40DB5"/>
    <w:rsid w:val="00C43171"/>
    <w:rsid w:val="00C44900"/>
    <w:rsid w:val="00C51E1B"/>
    <w:rsid w:val="00C54979"/>
    <w:rsid w:val="00C554FA"/>
    <w:rsid w:val="00C55B8E"/>
    <w:rsid w:val="00C56807"/>
    <w:rsid w:val="00C57DE0"/>
    <w:rsid w:val="00C61BD9"/>
    <w:rsid w:val="00C628C0"/>
    <w:rsid w:val="00C6295B"/>
    <w:rsid w:val="00C62A2B"/>
    <w:rsid w:val="00C64230"/>
    <w:rsid w:val="00C642E6"/>
    <w:rsid w:val="00C6549D"/>
    <w:rsid w:val="00C65BC0"/>
    <w:rsid w:val="00C66652"/>
    <w:rsid w:val="00C6701C"/>
    <w:rsid w:val="00C6717F"/>
    <w:rsid w:val="00C6732E"/>
    <w:rsid w:val="00C7390C"/>
    <w:rsid w:val="00C746ED"/>
    <w:rsid w:val="00C76740"/>
    <w:rsid w:val="00C76F84"/>
    <w:rsid w:val="00C7782E"/>
    <w:rsid w:val="00C8069A"/>
    <w:rsid w:val="00C81506"/>
    <w:rsid w:val="00C8178C"/>
    <w:rsid w:val="00C82DEF"/>
    <w:rsid w:val="00C8374A"/>
    <w:rsid w:val="00C84543"/>
    <w:rsid w:val="00C85CA9"/>
    <w:rsid w:val="00C86E01"/>
    <w:rsid w:val="00C87028"/>
    <w:rsid w:val="00C87341"/>
    <w:rsid w:val="00C928E4"/>
    <w:rsid w:val="00C94040"/>
    <w:rsid w:val="00C957A9"/>
    <w:rsid w:val="00C96BF0"/>
    <w:rsid w:val="00C97D65"/>
    <w:rsid w:val="00CA08C3"/>
    <w:rsid w:val="00CA0A27"/>
    <w:rsid w:val="00CA0F18"/>
    <w:rsid w:val="00CA14EE"/>
    <w:rsid w:val="00CA1C1C"/>
    <w:rsid w:val="00CA5275"/>
    <w:rsid w:val="00CA5976"/>
    <w:rsid w:val="00CA5D45"/>
    <w:rsid w:val="00CA7154"/>
    <w:rsid w:val="00CA7775"/>
    <w:rsid w:val="00CB237A"/>
    <w:rsid w:val="00CB2747"/>
    <w:rsid w:val="00CB4A31"/>
    <w:rsid w:val="00CB5760"/>
    <w:rsid w:val="00CB649F"/>
    <w:rsid w:val="00CC0639"/>
    <w:rsid w:val="00CC154B"/>
    <w:rsid w:val="00CC3278"/>
    <w:rsid w:val="00CD7031"/>
    <w:rsid w:val="00CD7476"/>
    <w:rsid w:val="00CD78AB"/>
    <w:rsid w:val="00CE00CB"/>
    <w:rsid w:val="00CE15EC"/>
    <w:rsid w:val="00CE5D2E"/>
    <w:rsid w:val="00CE6C6B"/>
    <w:rsid w:val="00CE740F"/>
    <w:rsid w:val="00CF0195"/>
    <w:rsid w:val="00CF0833"/>
    <w:rsid w:val="00CF2314"/>
    <w:rsid w:val="00CF49C8"/>
    <w:rsid w:val="00CF49DA"/>
    <w:rsid w:val="00CF6A12"/>
    <w:rsid w:val="00CF7804"/>
    <w:rsid w:val="00D015B1"/>
    <w:rsid w:val="00D02349"/>
    <w:rsid w:val="00D02AA7"/>
    <w:rsid w:val="00D02EE9"/>
    <w:rsid w:val="00D0381F"/>
    <w:rsid w:val="00D05CA7"/>
    <w:rsid w:val="00D077CF"/>
    <w:rsid w:val="00D10654"/>
    <w:rsid w:val="00D1086F"/>
    <w:rsid w:val="00D10DB7"/>
    <w:rsid w:val="00D13429"/>
    <w:rsid w:val="00D147B7"/>
    <w:rsid w:val="00D15404"/>
    <w:rsid w:val="00D16DD4"/>
    <w:rsid w:val="00D225C9"/>
    <w:rsid w:val="00D258C1"/>
    <w:rsid w:val="00D27B49"/>
    <w:rsid w:val="00D313C7"/>
    <w:rsid w:val="00D3198B"/>
    <w:rsid w:val="00D32EA4"/>
    <w:rsid w:val="00D3403C"/>
    <w:rsid w:val="00D35C3C"/>
    <w:rsid w:val="00D3649E"/>
    <w:rsid w:val="00D370D1"/>
    <w:rsid w:val="00D414C4"/>
    <w:rsid w:val="00D425E9"/>
    <w:rsid w:val="00D42BD5"/>
    <w:rsid w:val="00D42DDD"/>
    <w:rsid w:val="00D44A41"/>
    <w:rsid w:val="00D45148"/>
    <w:rsid w:val="00D454C8"/>
    <w:rsid w:val="00D4779D"/>
    <w:rsid w:val="00D517DC"/>
    <w:rsid w:val="00D51B1A"/>
    <w:rsid w:val="00D522D6"/>
    <w:rsid w:val="00D52C96"/>
    <w:rsid w:val="00D53042"/>
    <w:rsid w:val="00D552ED"/>
    <w:rsid w:val="00D55D76"/>
    <w:rsid w:val="00D61003"/>
    <w:rsid w:val="00D6119E"/>
    <w:rsid w:val="00D62D6A"/>
    <w:rsid w:val="00D62E7D"/>
    <w:rsid w:val="00D668AC"/>
    <w:rsid w:val="00D73525"/>
    <w:rsid w:val="00D74313"/>
    <w:rsid w:val="00D74AD2"/>
    <w:rsid w:val="00D74D42"/>
    <w:rsid w:val="00D76423"/>
    <w:rsid w:val="00D77AB9"/>
    <w:rsid w:val="00D80766"/>
    <w:rsid w:val="00D8427F"/>
    <w:rsid w:val="00D86AF9"/>
    <w:rsid w:val="00D92A5B"/>
    <w:rsid w:val="00D92DE8"/>
    <w:rsid w:val="00D9367C"/>
    <w:rsid w:val="00D93944"/>
    <w:rsid w:val="00D955B2"/>
    <w:rsid w:val="00D95998"/>
    <w:rsid w:val="00D968FF"/>
    <w:rsid w:val="00DA4D1D"/>
    <w:rsid w:val="00DA4E4D"/>
    <w:rsid w:val="00DA585F"/>
    <w:rsid w:val="00DA7CD7"/>
    <w:rsid w:val="00DB1488"/>
    <w:rsid w:val="00DB1609"/>
    <w:rsid w:val="00DB27CD"/>
    <w:rsid w:val="00DB5470"/>
    <w:rsid w:val="00DB573C"/>
    <w:rsid w:val="00DB6BFF"/>
    <w:rsid w:val="00DB756A"/>
    <w:rsid w:val="00DC09D8"/>
    <w:rsid w:val="00DC32FF"/>
    <w:rsid w:val="00DC39C7"/>
    <w:rsid w:val="00DC5F34"/>
    <w:rsid w:val="00DC7A73"/>
    <w:rsid w:val="00DD00C7"/>
    <w:rsid w:val="00DD2900"/>
    <w:rsid w:val="00DD3BDC"/>
    <w:rsid w:val="00DD5CE7"/>
    <w:rsid w:val="00DD6CFF"/>
    <w:rsid w:val="00DE0A10"/>
    <w:rsid w:val="00DE1592"/>
    <w:rsid w:val="00DE1F45"/>
    <w:rsid w:val="00DE3566"/>
    <w:rsid w:val="00DE4120"/>
    <w:rsid w:val="00DE44AD"/>
    <w:rsid w:val="00DE4B11"/>
    <w:rsid w:val="00DF1B58"/>
    <w:rsid w:val="00DF2895"/>
    <w:rsid w:val="00DF28E2"/>
    <w:rsid w:val="00DF3047"/>
    <w:rsid w:val="00DF359C"/>
    <w:rsid w:val="00DF42BB"/>
    <w:rsid w:val="00DF4F4E"/>
    <w:rsid w:val="00DF5130"/>
    <w:rsid w:val="00DF6C37"/>
    <w:rsid w:val="00DF6E18"/>
    <w:rsid w:val="00DF78AF"/>
    <w:rsid w:val="00E0127C"/>
    <w:rsid w:val="00E01625"/>
    <w:rsid w:val="00E0323F"/>
    <w:rsid w:val="00E0796E"/>
    <w:rsid w:val="00E10131"/>
    <w:rsid w:val="00E1014E"/>
    <w:rsid w:val="00E1128A"/>
    <w:rsid w:val="00E1169B"/>
    <w:rsid w:val="00E1314C"/>
    <w:rsid w:val="00E13BD7"/>
    <w:rsid w:val="00E13F2B"/>
    <w:rsid w:val="00E16B4B"/>
    <w:rsid w:val="00E2251A"/>
    <w:rsid w:val="00E22ECE"/>
    <w:rsid w:val="00E24477"/>
    <w:rsid w:val="00E263DB"/>
    <w:rsid w:val="00E264B8"/>
    <w:rsid w:val="00E26861"/>
    <w:rsid w:val="00E27152"/>
    <w:rsid w:val="00E27205"/>
    <w:rsid w:val="00E272C8"/>
    <w:rsid w:val="00E33C01"/>
    <w:rsid w:val="00E354DA"/>
    <w:rsid w:val="00E3655C"/>
    <w:rsid w:val="00E372C5"/>
    <w:rsid w:val="00E409EE"/>
    <w:rsid w:val="00E41E7A"/>
    <w:rsid w:val="00E4202F"/>
    <w:rsid w:val="00E4211A"/>
    <w:rsid w:val="00E42571"/>
    <w:rsid w:val="00E43825"/>
    <w:rsid w:val="00E465B4"/>
    <w:rsid w:val="00E47577"/>
    <w:rsid w:val="00E4785B"/>
    <w:rsid w:val="00E47DD9"/>
    <w:rsid w:val="00E5059F"/>
    <w:rsid w:val="00E52808"/>
    <w:rsid w:val="00E540F4"/>
    <w:rsid w:val="00E54163"/>
    <w:rsid w:val="00E6062C"/>
    <w:rsid w:val="00E60F8F"/>
    <w:rsid w:val="00E61B7C"/>
    <w:rsid w:val="00E62AEE"/>
    <w:rsid w:val="00E62EA3"/>
    <w:rsid w:val="00E643D8"/>
    <w:rsid w:val="00E652A0"/>
    <w:rsid w:val="00E65F4C"/>
    <w:rsid w:val="00E66810"/>
    <w:rsid w:val="00E706A4"/>
    <w:rsid w:val="00E71369"/>
    <w:rsid w:val="00E73493"/>
    <w:rsid w:val="00E73A56"/>
    <w:rsid w:val="00E749E4"/>
    <w:rsid w:val="00E77569"/>
    <w:rsid w:val="00E8025B"/>
    <w:rsid w:val="00E8082C"/>
    <w:rsid w:val="00E8470C"/>
    <w:rsid w:val="00E8512C"/>
    <w:rsid w:val="00E854E4"/>
    <w:rsid w:val="00E85FF0"/>
    <w:rsid w:val="00E861A4"/>
    <w:rsid w:val="00E9093A"/>
    <w:rsid w:val="00E909D0"/>
    <w:rsid w:val="00E92692"/>
    <w:rsid w:val="00E933D4"/>
    <w:rsid w:val="00E93599"/>
    <w:rsid w:val="00E952A0"/>
    <w:rsid w:val="00E96AEF"/>
    <w:rsid w:val="00EA4A67"/>
    <w:rsid w:val="00EA5630"/>
    <w:rsid w:val="00EB06CA"/>
    <w:rsid w:val="00EB0CCF"/>
    <w:rsid w:val="00EB1C9E"/>
    <w:rsid w:val="00EB1F5B"/>
    <w:rsid w:val="00EB5670"/>
    <w:rsid w:val="00EB6150"/>
    <w:rsid w:val="00EC1276"/>
    <w:rsid w:val="00EC3461"/>
    <w:rsid w:val="00EC39E8"/>
    <w:rsid w:val="00EC4569"/>
    <w:rsid w:val="00EC4BA2"/>
    <w:rsid w:val="00EC5231"/>
    <w:rsid w:val="00EC6A95"/>
    <w:rsid w:val="00ED0E68"/>
    <w:rsid w:val="00ED2D8D"/>
    <w:rsid w:val="00ED3D32"/>
    <w:rsid w:val="00ED5B58"/>
    <w:rsid w:val="00ED64BD"/>
    <w:rsid w:val="00ED6557"/>
    <w:rsid w:val="00ED6A3D"/>
    <w:rsid w:val="00ED71BF"/>
    <w:rsid w:val="00EE0657"/>
    <w:rsid w:val="00EE1A7E"/>
    <w:rsid w:val="00EE4B94"/>
    <w:rsid w:val="00EE4D82"/>
    <w:rsid w:val="00EE67AB"/>
    <w:rsid w:val="00EE69D1"/>
    <w:rsid w:val="00EF084C"/>
    <w:rsid w:val="00EF3B41"/>
    <w:rsid w:val="00EF42FA"/>
    <w:rsid w:val="00EF43DC"/>
    <w:rsid w:val="00EF48CB"/>
    <w:rsid w:val="00EF4C9F"/>
    <w:rsid w:val="00EF58DF"/>
    <w:rsid w:val="00EF5F7C"/>
    <w:rsid w:val="00EF6F0F"/>
    <w:rsid w:val="00EF7116"/>
    <w:rsid w:val="00F012FD"/>
    <w:rsid w:val="00F02C91"/>
    <w:rsid w:val="00F03F13"/>
    <w:rsid w:val="00F04540"/>
    <w:rsid w:val="00F05C89"/>
    <w:rsid w:val="00F06B1C"/>
    <w:rsid w:val="00F07A77"/>
    <w:rsid w:val="00F07D24"/>
    <w:rsid w:val="00F12547"/>
    <w:rsid w:val="00F13088"/>
    <w:rsid w:val="00F14A79"/>
    <w:rsid w:val="00F14EB4"/>
    <w:rsid w:val="00F17A72"/>
    <w:rsid w:val="00F17AB2"/>
    <w:rsid w:val="00F17DAE"/>
    <w:rsid w:val="00F21131"/>
    <w:rsid w:val="00F22742"/>
    <w:rsid w:val="00F22D05"/>
    <w:rsid w:val="00F238D6"/>
    <w:rsid w:val="00F24DB2"/>
    <w:rsid w:val="00F24E78"/>
    <w:rsid w:val="00F25809"/>
    <w:rsid w:val="00F25F11"/>
    <w:rsid w:val="00F27370"/>
    <w:rsid w:val="00F35058"/>
    <w:rsid w:val="00F36633"/>
    <w:rsid w:val="00F42513"/>
    <w:rsid w:val="00F42AAA"/>
    <w:rsid w:val="00F42FF2"/>
    <w:rsid w:val="00F4373B"/>
    <w:rsid w:val="00F4498F"/>
    <w:rsid w:val="00F45F20"/>
    <w:rsid w:val="00F51ECC"/>
    <w:rsid w:val="00F53A1B"/>
    <w:rsid w:val="00F5402D"/>
    <w:rsid w:val="00F54FEE"/>
    <w:rsid w:val="00F62E01"/>
    <w:rsid w:val="00F62E2E"/>
    <w:rsid w:val="00F62FB1"/>
    <w:rsid w:val="00F63B35"/>
    <w:rsid w:val="00F66E7F"/>
    <w:rsid w:val="00F67716"/>
    <w:rsid w:val="00F67863"/>
    <w:rsid w:val="00F71D13"/>
    <w:rsid w:val="00F74BE7"/>
    <w:rsid w:val="00F759BB"/>
    <w:rsid w:val="00F75A71"/>
    <w:rsid w:val="00F760B7"/>
    <w:rsid w:val="00F769B5"/>
    <w:rsid w:val="00F76C98"/>
    <w:rsid w:val="00F77121"/>
    <w:rsid w:val="00F80BE5"/>
    <w:rsid w:val="00F8113F"/>
    <w:rsid w:val="00F81CA1"/>
    <w:rsid w:val="00F82371"/>
    <w:rsid w:val="00F84961"/>
    <w:rsid w:val="00F850F5"/>
    <w:rsid w:val="00F86C86"/>
    <w:rsid w:val="00F86EBA"/>
    <w:rsid w:val="00F90155"/>
    <w:rsid w:val="00F90827"/>
    <w:rsid w:val="00F95D75"/>
    <w:rsid w:val="00F97B16"/>
    <w:rsid w:val="00F97BBD"/>
    <w:rsid w:val="00FA11F7"/>
    <w:rsid w:val="00FA15A0"/>
    <w:rsid w:val="00FA229C"/>
    <w:rsid w:val="00FA2E63"/>
    <w:rsid w:val="00FA3CC3"/>
    <w:rsid w:val="00FA4376"/>
    <w:rsid w:val="00FA4A41"/>
    <w:rsid w:val="00FA6113"/>
    <w:rsid w:val="00FA734F"/>
    <w:rsid w:val="00FA7C50"/>
    <w:rsid w:val="00FB0DFB"/>
    <w:rsid w:val="00FB164B"/>
    <w:rsid w:val="00FB17F5"/>
    <w:rsid w:val="00FB1FF8"/>
    <w:rsid w:val="00FB321C"/>
    <w:rsid w:val="00FB38A9"/>
    <w:rsid w:val="00FB4B16"/>
    <w:rsid w:val="00FB5872"/>
    <w:rsid w:val="00FB5B17"/>
    <w:rsid w:val="00FB6344"/>
    <w:rsid w:val="00FB7E24"/>
    <w:rsid w:val="00FC05D9"/>
    <w:rsid w:val="00FC0954"/>
    <w:rsid w:val="00FC3207"/>
    <w:rsid w:val="00FC41D3"/>
    <w:rsid w:val="00FC4E72"/>
    <w:rsid w:val="00FC5900"/>
    <w:rsid w:val="00FC5A34"/>
    <w:rsid w:val="00FC5D1E"/>
    <w:rsid w:val="00FC6CCB"/>
    <w:rsid w:val="00FD0016"/>
    <w:rsid w:val="00FD0135"/>
    <w:rsid w:val="00FD0363"/>
    <w:rsid w:val="00FD0E3D"/>
    <w:rsid w:val="00FD15CF"/>
    <w:rsid w:val="00FD17AB"/>
    <w:rsid w:val="00FD2409"/>
    <w:rsid w:val="00FD27EB"/>
    <w:rsid w:val="00FD3B3A"/>
    <w:rsid w:val="00FD55EB"/>
    <w:rsid w:val="00FD5BAE"/>
    <w:rsid w:val="00FD6C19"/>
    <w:rsid w:val="00FD74DF"/>
    <w:rsid w:val="00FE161F"/>
    <w:rsid w:val="00FE22FB"/>
    <w:rsid w:val="00FE3016"/>
    <w:rsid w:val="00FE51C3"/>
    <w:rsid w:val="00FF0AAA"/>
    <w:rsid w:val="00FF0C51"/>
    <w:rsid w:val="00FF0CF0"/>
    <w:rsid w:val="00FF1F92"/>
    <w:rsid w:val="00FF219E"/>
    <w:rsid w:val="00FF4577"/>
    <w:rsid w:val="00FF52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D126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5"/>
      </w:numPr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42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4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rsid w:val="009E2E82"/>
  </w:style>
  <w:style w:type="paragraph" w:customStyle="1" w:styleId="Number21">
    <w:name w:val="Number 2.1"/>
    <w:uiPriority w:val="34"/>
    <w:rsid w:val="009E2E82"/>
    <w:pPr>
      <w:numPr>
        <w:numId w:val="25"/>
      </w:numPr>
    </w:pPr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26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27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28"/>
      </w:numPr>
      <w:spacing w:beforeLines="20" w:afterLines="20"/>
      <w:ind w:left="737" w:hanging="737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30"/>
      </w:numPr>
      <w:ind w:left="737" w:hanging="720"/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31"/>
      </w:numPr>
      <w:spacing w:beforeLines="20" w:afterLines="20"/>
      <w:ind w:left="737" w:hanging="7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32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5"/>
      </w:numPr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42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4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rsid w:val="009E2E82"/>
  </w:style>
  <w:style w:type="paragraph" w:customStyle="1" w:styleId="Number21">
    <w:name w:val="Number 2.1"/>
    <w:uiPriority w:val="34"/>
    <w:rsid w:val="009E2E82"/>
    <w:pPr>
      <w:numPr>
        <w:numId w:val="25"/>
      </w:numPr>
    </w:pPr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26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27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28"/>
      </w:numPr>
      <w:spacing w:beforeLines="20" w:afterLines="20"/>
      <w:ind w:left="737" w:hanging="737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30"/>
      </w:numPr>
      <w:ind w:left="737" w:hanging="720"/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31"/>
      </w:numPr>
      <w:spacing w:beforeLines="20" w:afterLines="20"/>
      <w:ind w:left="737" w:hanging="7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32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2-PRE\Template00d_Course%20Admin_vNO_F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Facilitator Handouts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D27F-8DBF-40B3-966E-2A231701F7E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7A0AFF-D052-481A-8AE0-EE677C516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CFF92-B8B5-4918-A9BD-0F84F4743AD1}"/>
</file>

<file path=customXml/itemProps4.xml><?xml version="1.0" encoding="utf-8"?>
<ds:datastoreItem xmlns:ds="http://schemas.openxmlformats.org/officeDocument/2006/customXml" ds:itemID="{052F32AC-CA7A-46E6-B5F5-08B0191B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Template00d_Course Admin_vNO_FG.dotx</Template>
  <TotalTime>2</TotalTime>
  <Pages>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Administration</vt:lpstr>
    </vt:vector>
  </TitlesOfParts>
  <Company>Human Technology, Inc.</Company>
  <LinksUpToDate>false</LinksUpToDate>
  <CharactersWithSpaces>2456</CharactersWithSpaces>
  <SharedDoc>false</SharedDoc>
  <HLinks>
    <vt:vector size="120" baseType="variant"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_Toc250627338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_Toc250627337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_Toc250627336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_Toc250627335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_Toc250627334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_Toc250627333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_Toc250627332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_Toc250627331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_Toc250627330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_Toc250627329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_Toc250627328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_Toc250627327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_Toc250627326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_Toc250627325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_Toc250627324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_Toc250627323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_Toc250627322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_Toc250627321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_Toc250627320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_Toc250627319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Administration</dc:title>
  <dc:subject>Title of the Course</dc:subject>
  <dc:creator>HT</dc:creator>
  <cp:lastModifiedBy>RobinsKL</cp:lastModifiedBy>
  <cp:revision>3</cp:revision>
  <cp:lastPrinted>2013-08-22T22:53:00Z</cp:lastPrinted>
  <dcterms:created xsi:type="dcterms:W3CDTF">2018-02-08T19:33:00Z</dcterms:created>
  <dcterms:modified xsi:type="dcterms:W3CDTF">2018-02-08T19:34:00Z</dcterms:modified>
  <cp:category>FDR HAN</cp:category>
  <cp:contentStatus>v #.#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0x0101006FBC54F109ADDA44AFB12D26C091275A</vt:lpwstr>
  </property>
  <property fmtid="{D5CDD505-2E9C-101B-9397-08002B2CF9AE}" pid="4" name="Languages">
    <vt:lpwstr>English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SetDate">
    <vt:lpwstr>2025-03-19T18:51:40Z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ActionId">
    <vt:lpwstr>994879eb-c345-4f9d-84bd-bf21538943e9</vt:lpwstr>
  </property>
  <property fmtid="{D5CDD505-2E9C-101B-9397-08002B2CF9AE}" pid="10" name="MSIP_Label_1665d9ee-429a-4d5f-97cc-cfb56e044a6e_Removed">
    <vt:lpwstr>False</vt:lpwstr>
  </property>
  <property fmtid="{D5CDD505-2E9C-101B-9397-08002B2CF9AE}" pid="11" name="MSIP_Label_1665d9ee-429a-4d5f-97cc-cfb56e044a6e_Extended_MSFT_Method">
    <vt:lpwstr>Privileged</vt:lpwstr>
  </property>
  <property fmtid="{D5CDD505-2E9C-101B-9397-08002B2CF9AE}" pid="12" name="Sensitivity">
    <vt:lpwstr>1665d9ee-429a-4d5f-97cc-cfb56e044a6e</vt:lpwstr>
  </property>
</Properties>
</file>