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897BD" w14:textId="73B5454E" w:rsidR="00505196" w:rsidRDefault="002B7268" w:rsidP="00505196">
      <w:pPr>
        <w:pStyle w:val="ATAModuleTitle"/>
      </w:pPr>
      <w:r>
        <w:rPr>
          <w:noProof/>
        </w:rPr>
        <w:drawing>
          <wp:anchor distT="0" distB="0" distL="114300" distR="114300" simplePos="0" relativeHeight="251686912" behindDoc="0" locked="0" layoutInCell="1" allowOverlap="1" wp14:anchorId="2ABF4227" wp14:editId="14D9832A">
            <wp:simplePos x="0" y="0"/>
            <wp:positionH relativeFrom="column">
              <wp:posOffset>5666277</wp:posOffset>
            </wp:positionH>
            <wp:positionV relativeFrom="paragraph">
              <wp:posOffset>0</wp:posOffset>
            </wp:positionV>
            <wp:extent cx="274320" cy="27432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00505196" w:rsidRPr="00F137EF">
        <w:t xml:space="preserve">Handout </w:t>
      </w:r>
      <w:r w:rsidR="00505196">
        <w:t>3</w:t>
      </w:r>
      <w:r w:rsidR="00505196" w:rsidRPr="00F137EF">
        <w:t>.</w:t>
      </w:r>
      <w:r>
        <w:t>1</w:t>
      </w:r>
      <w:r w:rsidR="00505196" w:rsidRPr="00F137EF">
        <w:t>:</w:t>
      </w:r>
      <w:r w:rsidR="00505196">
        <w:t xml:space="preserve"> </w:t>
      </w:r>
      <w:r w:rsidR="00505196" w:rsidRPr="00F137EF">
        <w:t>Presentation Assignments</w:t>
      </w:r>
    </w:p>
    <w:p w14:paraId="78122564" w14:textId="77777777" w:rsidR="00505196" w:rsidRDefault="00505196" w:rsidP="00505196">
      <w:pPr>
        <w:pStyle w:val="ATAModuleTitle"/>
      </w:pPr>
      <w:r>
        <w:t>INDIVIDUAL</w:t>
      </w:r>
      <w:r w:rsidRPr="00B463ED">
        <w:t xml:space="preserve"> Presentation Assignment #1</w:t>
      </w:r>
    </w:p>
    <w:p w14:paraId="6B317792" w14:textId="77777777" w:rsidR="00505196" w:rsidRDefault="00505196" w:rsidP="00505196">
      <w:pPr>
        <w:pStyle w:val="ATABody"/>
        <w:rPr>
          <w:b/>
        </w:rPr>
      </w:pPr>
    </w:p>
    <w:p w14:paraId="63C4FAD2" w14:textId="5E6FA39D" w:rsidR="00505196" w:rsidRPr="00F137EF" w:rsidRDefault="00505196" w:rsidP="00505196">
      <w:pPr>
        <w:pStyle w:val="ATABody"/>
      </w:pPr>
      <w:r w:rsidRPr="00FD2A0C">
        <w:rPr>
          <w:b/>
        </w:rPr>
        <w:t xml:space="preserve">Instructions: </w:t>
      </w:r>
      <w:r w:rsidRPr="00FD2A0C">
        <w:t xml:space="preserve">This document describes your presentation assignment from the </w:t>
      </w:r>
      <w:r w:rsidR="00D01786" w:rsidRPr="00FD2A0C">
        <w:t xml:space="preserve">ATA </w:t>
      </w:r>
      <w:r w:rsidRPr="00FD2A0C">
        <w:t>course.</w:t>
      </w:r>
      <w:r>
        <w:t xml:space="preserve"> </w:t>
      </w:r>
    </w:p>
    <w:p w14:paraId="16D741F4" w14:textId="77777777" w:rsidR="00505196" w:rsidRDefault="00505196" w:rsidP="00505196">
      <w:pPr>
        <w:pStyle w:val="ATABody"/>
      </w:pPr>
    </w:p>
    <w:tbl>
      <w:tblPr>
        <w:tblStyle w:val="TableGrid"/>
        <w:tblpPr w:leftFromText="180" w:rightFromText="180" w:vertAnchor="text" w:tblpX="108" w:tblpY="1"/>
        <w:tblOverlap w:val="never"/>
        <w:tblW w:w="0" w:type="auto"/>
        <w:tblCellMar>
          <w:left w:w="115" w:type="dxa"/>
          <w:right w:w="115" w:type="dxa"/>
        </w:tblCellMar>
        <w:tblLook w:val="04A0" w:firstRow="1" w:lastRow="0" w:firstColumn="1" w:lastColumn="0" w:noHBand="0" w:noVBand="1"/>
      </w:tblPr>
      <w:tblGrid>
        <w:gridCol w:w="9468"/>
      </w:tblGrid>
      <w:tr w:rsidR="00505196" w:rsidRPr="00BE2E79" w14:paraId="2583E845" w14:textId="77777777" w:rsidTr="00D97064">
        <w:trPr>
          <w:cantSplit/>
          <w:tblHeader/>
        </w:trPr>
        <w:tc>
          <w:tcPr>
            <w:tcW w:w="9468" w:type="dxa"/>
            <w:shd w:val="clear" w:color="auto" w:fill="D9D9D9" w:themeFill="background1" w:themeFillShade="D9"/>
          </w:tcPr>
          <w:p w14:paraId="5B09E430" w14:textId="5559973D" w:rsidR="00505196" w:rsidRPr="009043B7" w:rsidRDefault="00505196" w:rsidP="00042D0D">
            <w:pPr>
              <w:pStyle w:val="ATABody"/>
              <w:spacing w:before="120" w:after="120"/>
              <w:rPr>
                <w:b/>
              </w:rPr>
            </w:pPr>
            <w:r w:rsidRPr="009043B7">
              <w:rPr>
                <w:b/>
              </w:rPr>
              <w:t xml:space="preserve">Presentation #1: </w:t>
            </w:r>
            <w:r w:rsidR="00042D0D">
              <w:rPr>
                <w:b/>
              </w:rPr>
              <w:t>Community Awareness Programs</w:t>
            </w:r>
          </w:p>
        </w:tc>
      </w:tr>
      <w:tr w:rsidR="00DB482A" w:rsidRPr="00BE2E79" w14:paraId="0FBA21CE" w14:textId="77777777" w:rsidTr="00B62945">
        <w:trPr>
          <w:cantSplit/>
          <w:trHeight w:val="720"/>
        </w:trPr>
        <w:tc>
          <w:tcPr>
            <w:tcW w:w="9468" w:type="dxa"/>
          </w:tcPr>
          <w:p w14:paraId="3C13F685" w14:textId="77777777" w:rsidR="00DB482A" w:rsidRPr="00E0127C" w:rsidRDefault="00DB482A" w:rsidP="00D97064">
            <w:pPr>
              <w:pStyle w:val="ATABodyBulletLevel01"/>
              <w:keepNext/>
              <w:numPr>
                <w:ilvl w:val="0"/>
                <w:numId w:val="0"/>
              </w:numPr>
              <w:contextualSpacing/>
              <w:rPr>
                <w:b/>
                <w:u w:val="single"/>
              </w:rPr>
            </w:pPr>
            <w:r w:rsidRPr="00E0127C">
              <w:rPr>
                <w:b/>
                <w:u w:val="single"/>
              </w:rPr>
              <w:t>Main Topics</w:t>
            </w:r>
          </w:p>
          <w:p w14:paraId="6AA9D0BF" w14:textId="5FBEB03D" w:rsidR="00DB482A" w:rsidRPr="00DB482A" w:rsidRDefault="00DB482A" w:rsidP="00042D0D">
            <w:pPr>
              <w:pStyle w:val="ATABody"/>
            </w:pPr>
            <w:r w:rsidRPr="00BE2E79">
              <w:t xml:space="preserve">Present the following topics using Module </w:t>
            </w:r>
            <w:r w:rsidR="00042D0D">
              <w:t>4</w:t>
            </w:r>
            <w:r w:rsidRPr="00BE2E79">
              <w:t xml:space="preserve">: </w:t>
            </w:r>
            <w:r w:rsidR="00042D0D">
              <w:t>Building Community Partnerships</w:t>
            </w:r>
            <w:r w:rsidRPr="00BE2E79">
              <w:t xml:space="preserve">, Slides </w:t>
            </w:r>
            <w:r w:rsidR="00042D0D">
              <w:t>3</w:t>
            </w:r>
            <w:r w:rsidR="00D01786">
              <w:t xml:space="preserve"> </w:t>
            </w:r>
            <w:r w:rsidR="00042D0D">
              <w:t>–</w:t>
            </w:r>
            <w:r w:rsidR="00D01786">
              <w:t xml:space="preserve"> </w:t>
            </w:r>
            <w:r w:rsidR="00042D0D">
              <w:t>10</w:t>
            </w:r>
          </w:p>
        </w:tc>
      </w:tr>
      <w:tr w:rsidR="00DB482A" w:rsidRPr="00BE2E79" w14:paraId="0E176A02" w14:textId="77777777" w:rsidTr="00D97064">
        <w:trPr>
          <w:cantSplit/>
          <w:trHeight w:val="1135"/>
        </w:trPr>
        <w:tc>
          <w:tcPr>
            <w:tcW w:w="9468" w:type="dxa"/>
          </w:tcPr>
          <w:p w14:paraId="51557D86" w14:textId="373E14B5" w:rsidR="00DB482A" w:rsidRDefault="00DB482A" w:rsidP="00D97064">
            <w:pPr>
              <w:pStyle w:val="ATABodyBulletLevel01"/>
              <w:keepNext/>
              <w:numPr>
                <w:ilvl w:val="0"/>
                <w:numId w:val="0"/>
              </w:numPr>
              <w:contextualSpacing/>
              <w:rPr>
                <w:b/>
                <w:u w:val="single"/>
              </w:rPr>
            </w:pPr>
            <w:r>
              <w:rPr>
                <w:b/>
                <w:u w:val="single"/>
              </w:rPr>
              <w:t xml:space="preserve">Activity 1: </w:t>
            </w:r>
            <w:r w:rsidR="000C77D8">
              <w:rPr>
                <w:b/>
                <w:u w:val="single"/>
              </w:rPr>
              <w:t>Introduction</w:t>
            </w:r>
            <w:r>
              <w:rPr>
                <w:b/>
                <w:u w:val="single"/>
              </w:rPr>
              <w:t xml:space="preserve"> Presentation</w:t>
            </w:r>
          </w:p>
          <w:p w14:paraId="716A3514" w14:textId="4385436F" w:rsidR="00DB482A" w:rsidRDefault="00DB482A" w:rsidP="00D97064">
            <w:pPr>
              <w:pStyle w:val="ATABody"/>
            </w:pPr>
            <w:r>
              <w:t>Using your assigned topic, prepare a 3-minute presentation that answers the following questions:</w:t>
            </w:r>
          </w:p>
          <w:p w14:paraId="50BF86AC" w14:textId="77777777" w:rsidR="00DB482A" w:rsidRPr="00756586" w:rsidRDefault="00DB482A" w:rsidP="00756586">
            <w:pPr>
              <w:pStyle w:val="ATABodyBulletLevel01"/>
            </w:pPr>
            <w:r w:rsidRPr="00756586">
              <w:t>What is the purpose of this training?</w:t>
            </w:r>
          </w:p>
          <w:p w14:paraId="6CA4ECA5" w14:textId="471BFCDB" w:rsidR="00DB482A" w:rsidRPr="00DB482A" w:rsidRDefault="00DB482A" w:rsidP="00756586">
            <w:pPr>
              <w:pStyle w:val="ATABodyBulletLevel01"/>
            </w:pPr>
            <w:r w:rsidRPr="00756586">
              <w:t>Why is this training important?</w:t>
            </w:r>
          </w:p>
        </w:tc>
      </w:tr>
      <w:tr w:rsidR="00DB482A" w:rsidRPr="00BE2E79" w14:paraId="54D44CAC" w14:textId="77777777" w:rsidTr="00D97064">
        <w:trPr>
          <w:cantSplit/>
        </w:trPr>
        <w:tc>
          <w:tcPr>
            <w:tcW w:w="9468" w:type="dxa"/>
          </w:tcPr>
          <w:p w14:paraId="6C79C882" w14:textId="3127CEB8" w:rsidR="00DB482A" w:rsidRDefault="00DB482A" w:rsidP="00D97064">
            <w:pPr>
              <w:pStyle w:val="ATABodyBulletLevel01"/>
              <w:keepNext/>
              <w:numPr>
                <w:ilvl w:val="0"/>
                <w:numId w:val="0"/>
              </w:numPr>
              <w:contextualSpacing/>
              <w:rPr>
                <w:b/>
                <w:u w:val="single"/>
              </w:rPr>
            </w:pPr>
            <w:r>
              <w:rPr>
                <w:b/>
                <w:u w:val="single"/>
              </w:rPr>
              <w:t>Activity 2: Second Presentation</w:t>
            </w:r>
          </w:p>
          <w:p w14:paraId="76206BCB" w14:textId="19D4C765" w:rsidR="00DB482A" w:rsidRPr="00DB482A" w:rsidRDefault="00DB482A" w:rsidP="00B62945">
            <w:pPr>
              <w:pStyle w:val="ATABodyBulletLevel01"/>
              <w:keepNext/>
              <w:numPr>
                <w:ilvl w:val="0"/>
                <w:numId w:val="0"/>
              </w:numPr>
              <w:contextualSpacing/>
            </w:pPr>
            <w:r>
              <w:t xml:space="preserve">Using your assigned topic, </w:t>
            </w:r>
            <w:r w:rsidR="00C677E9">
              <w:t>facilitate</w:t>
            </w:r>
            <w:r>
              <w:t xml:space="preserve"> a 5-minute </w:t>
            </w:r>
            <w:r w:rsidR="00C677E9">
              <w:t>training sessio</w:t>
            </w:r>
            <w:r w:rsidR="00D97064">
              <w:t xml:space="preserve">n </w:t>
            </w:r>
            <w:r w:rsidR="00B62945">
              <w:t>to include a</w:t>
            </w:r>
            <w:r w:rsidR="00D97064">
              <w:t>sking a discussion question</w:t>
            </w:r>
            <w:r>
              <w:t>.</w:t>
            </w:r>
          </w:p>
        </w:tc>
      </w:tr>
      <w:tr w:rsidR="00DB482A" w:rsidRPr="00BE2E79" w14:paraId="299B2A96" w14:textId="77777777" w:rsidTr="00D97064">
        <w:trPr>
          <w:cantSplit/>
          <w:trHeight w:val="1135"/>
        </w:trPr>
        <w:tc>
          <w:tcPr>
            <w:tcW w:w="9468" w:type="dxa"/>
          </w:tcPr>
          <w:p w14:paraId="5DE24413" w14:textId="4A2B454A" w:rsidR="00DB482A" w:rsidRDefault="00DB482A" w:rsidP="00D97064">
            <w:pPr>
              <w:pStyle w:val="ATABodyBulletLevel01"/>
              <w:keepNext/>
              <w:numPr>
                <w:ilvl w:val="0"/>
                <w:numId w:val="0"/>
              </w:numPr>
              <w:contextualSpacing/>
              <w:rPr>
                <w:b/>
                <w:u w:val="single"/>
              </w:rPr>
            </w:pPr>
            <w:r>
              <w:rPr>
                <w:b/>
                <w:u w:val="single"/>
              </w:rPr>
              <w:t>Activity 3: Practice Presentation</w:t>
            </w:r>
          </w:p>
          <w:p w14:paraId="6CC77516" w14:textId="3F020A00" w:rsidR="00DB482A" w:rsidRDefault="00DB482A" w:rsidP="00D97064">
            <w:pPr>
              <w:pStyle w:val="ATABody"/>
            </w:pPr>
            <w:r>
              <w:t>Using your assigned topic, prepare a 20-minute presentation.  The following provides a general outline for your presentation.</w:t>
            </w:r>
          </w:p>
          <w:p w14:paraId="4C467445" w14:textId="77777777" w:rsidR="00DB482A" w:rsidRPr="00DB482A" w:rsidRDefault="00DB482A" w:rsidP="00D97064">
            <w:pPr>
              <w:pStyle w:val="ATABody"/>
            </w:pPr>
          </w:p>
          <w:p w14:paraId="507268F2" w14:textId="593ABCB9" w:rsidR="00DB482A" w:rsidRPr="00DB482A" w:rsidRDefault="00DB482A" w:rsidP="00D97064">
            <w:pPr>
              <w:pStyle w:val="ATABodyBulletLevel01"/>
              <w:keepNext/>
              <w:numPr>
                <w:ilvl w:val="0"/>
                <w:numId w:val="0"/>
              </w:numPr>
              <w:contextualSpacing/>
              <w:rPr>
                <w:b/>
              </w:rPr>
            </w:pPr>
            <w:r w:rsidRPr="00DB482A">
              <w:rPr>
                <w:b/>
              </w:rPr>
              <w:t>Lesson Overview and Motivation (3 minutes)</w:t>
            </w:r>
          </w:p>
          <w:p w14:paraId="741F6C01" w14:textId="77777777" w:rsidR="00D01786" w:rsidRPr="00756586" w:rsidRDefault="00DB482A" w:rsidP="00756586">
            <w:pPr>
              <w:pStyle w:val="ATABodyBulletLevel01"/>
            </w:pPr>
            <w:r w:rsidRPr="00756586">
              <w:t>Introduce yourself.</w:t>
            </w:r>
          </w:p>
          <w:p w14:paraId="503C478B" w14:textId="2149DE1C" w:rsidR="00D01786" w:rsidRPr="00756586" w:rsidRDefault="00DB482A" w:rsidP="00756586">
            <w:pPr>
              <w:pStyle w:val="ATABodyBulletLevel01"/>
            </w:pPr>
            <w:r w:rsidRPr="00756586">
              <w:t xml:space="preserve">Present the lesson objective: At the end of this lesson, </w:t>
            </w:r>
            <w:r w:rsidR="00EE5C53">
              <w:t xml:space="preserve">the participants will </w:t>
            </w:r>
            <w:r w:rsidR="00042D0D">
              <w:t>be able to e</w:t>
            </w:r>
            <w:r w:rsidR="00042D0D" w:rsidRPr="001C5AEF">
              <w:t>xplain the benefit</w:t>
            </w:r>
            <w:r w:rsidR="00042D0D">
              <w:t>s</w:t>
            </w:r>
            <w:r w:rsidR="00042D0D" w:rsidRPr="001C5AEF">
              <w:t xml:space="preserve"> of increasing community awareness to better protect critical </w:t>
            </w:r>
            <w:proofErr w:type="gramStart"/>
            <w:r w:rsidR="00042D0D" w:rsidRPr="001C5AEF">
              <w:t>infrastructure</w:t>
            </w:r>
            <w:r w:rsidR="00042D0D" w:rsidRPr="00756586">
              <w:t xml:space="preserve"> </w:t>
            </w:r>
            <w:r w:rsidRPr="00756586">
              <w:t>.</w:t>
            </w:r>
            <w:proofErr w:type="gramEnd"/>
            <w:r w:rsidRPr="00756586">
              <w:t xml:space="preserve"> Note: This objective does not appear within the assigned slides. You should write this objective on chart paper or board to display. </w:t>
            </w:r>
          </w:p>
          <w:p w14:paraId="58F46522" w14:textId="7277E0EA" w:rsidR="00DB482A" w:rsidRPr="00756586" w:rsidRDefault="00DB482A" w:rsidP="00756586">
            <w:pPr>
              <w:pStyle w:val="ATABodyBulletLevel01"/>
            </w:pPr>
            <w:r w:rsidRPr="00756586">
              <w:t>Get the attention of the participants. Communicate why it is important to learn this information by sharing a personal experience, conducting a quick demonstration, or using another method for engaging the participants.</w:t>
            </w:r>
          </w:p>
          <w:p w14:paraId="7DEF870C" w14:textId="77777777" w:rsidR="00AC5AA5" w:rsidRDefault="00AC5AA5" w:rsidP="00D97064">
            <w:pPr>
              <w:pStyle w:val="ATABody"/>
              <w:rPr>
                <w:b/>
              </w:rPr>
            </w:pPr>
          </w:p>
          <w:p w14:paraId="7E7E3995" w14:textId="64A9CB47" w:rsidR="00DB482A" w:rsidRPr="00DB482A" w:rsidRDefault="00DB482A" w:rsidP="00D97064">
            <w:pPr>
              <w:pStyle w:val="ATABody"/>
              <w:rPr>
                <w:b/>
              </w:rPr>
            </w:pPr>
            <w:r w:rsidRPr="00DB482A">
              <w:rPr>
                <w:b/>
              </w:rPr>
              <w:t>Present Main Topics and Conduct Activity (15 minutes)</w:t>
            </w:r>
          </w:p>
          <w:p w14:paraId="24938392" w14:textId="08C64059" w:rsidR="00D97E8E" w:rsidRDefault="00042D0D" w:rsidP="00756586">
            <w:pPr>
              <w:pStyle w:val="ATABodyBulletLevel01"/>
            </w:pPr>
            <w:r>
              <w:t>Define a community awareness program</w:t>
            </w:r>
            <w:r w:rsidR="00D97E8E">
              <w:t>.</w:t>
            </w:r>
          </w:p>
          <w:p w14:paraId="389F3A99" w14:textId="4F97D620" w:rsidR="00042D0D" w:rsidRPr="00042D0D" w:rsidRDefault="00042D0D" w:rsidP="00042D0D">
            <w:pPr>
              <w:pStyle w:val="ATABodyBulletLevel01"/>
            </w:pPr>
            <w:r>
              <w:t>Explain the benefits of community awareness.</w:t>
            </w:r>
          </w:p>
          <w:p w14:paraId="2FD9FCFF" w14:textId="77777777" w:rsidR="00042D0D" w:rsidRDefault="00042D0D" w:rsidP="00756586">
            <w:pPr>
              <w:pStyle w:val="ATABodyBulletLevel01"/>
            </w:pPr>
            <w:r>
              <w:t>Describes the elements of a community awareness program</w:t>
            </w:r>
            <w:r w:rsidR="007912B2">
              <w:t>.</w:t>
            </w:r>
          </w:p>
          <w:p w14:paraId="772E9809" w14:textId="1692223F" w:rsidR="007912B2" w:rsidRDefault="00042D0D" w:rsidP="00756586">
            <w:pPr>
              <w:pStyle w:val="ATABodyBulletLevel01"/>
            </w:pPr>
            <w:r>
              <w:t>Divide the group into teams and have them develop an idea for a community awareness program.</w:t>
            </w:r>
            <w:r w:rsidR="007912B2">
              <w:t xml:space="preserve"> </w:t>
            </w:r>
          </w:p>
          <w:p w14:paraId="6FE5FCE5" w14:textId="06FC8A14" w:rsidR="007912B2" w:rsidRDefault="007912B2" w:rsidP="00756586">
            <w:pPr>
              <w:pStyle w:val="ATABodyBulletLevel01"/>
            </w:pPr>
            <w:r>
              <w:t xml:space="preserve">Ask several participants </w:t>
            </w:r>
            <w:r w:rsidR="00042D0D">
              <w:t>to describe their idea for a community awareness program</w:t>
            </w:r>
            <w:r>
              <w:t>.</w:t>
            </w:r>
          </w:p>
          <w:p w14:paraId="779BD527" w14:textId="518B8123" w:rsidR="00DB482A" w:rsidRDefault="00DB482A" w:rsidP="00756586">
            <w:pPr>
              <w:pStyle w:val="ATABodyBulletLevel01"/>
            </w:pPr>
            <w:r w:rsidRPr="00BE2E79">
              <w:t xml:space="preserve">Acknowledge the responses. </w:t>
            </w:r>
            <w:r>
              <w:t>Add additional teaching points or clarifications.</w:t>
            </w:r>
          </w:p>
          <w:p w14:paraId="6FD7AB98" w14:textId="77777777" w:rsidR="009F596D" w:rsidRPr="009F596D" w:rsidRDefault="009F596D" w:rsidP="00D97064">
            <w:pPr>
              <w:pStyle w:val="ATABodyBulletLevel01"/>
              <w:numPr>
                <w:ilvl w:val="0"/>
                <w:numId w:val="0"/>
              </w:numPr>
              <w:ind w:left="720"/>
            </w:pPr>
          </w:p>
          <w:p w14:paraId="1F981CF2" w14:textId="4ABDD31D" w:rsidR="00DB482A" w:rsidRPr="00DB482A" w:rsidRDefault="00DB482A" w:rsidP="00D97064">
            <w:pPr>
              <w:pStyle w:val="ATABody"/>
              <w:rPr>
                <w:b/>
              </w:rPr>
            </w:pPr>
            <w:r w:rsidRPr="00DB482A">
              <w:rPr>
                <w:b/>
              </w:rPr>
              <w:t>Summarize the Key Points From Your Presentation (2 minutes)</w:t>
            </w:r>
          </w:p>
        </w:tc>
      </w:tr>
    </w:tbl>
    <w:p w14:paraId="00A29B9E" w14:textId="77777777" w:rsidR="00D01786" w:rsidRDefault="00505196" w:rsidP="00D01786">
      <w:pPr>
        <w:pStyle w:val="ATABody"/>
        <w:jc w:val="center"/>
      </w:pPr>
      <w:r>
        <w:br w:type="page"/>
      </w:r>
    </w:p>
    <w:p w14:paraId="7938B950" w14:textId="77777777" w:rsidR="00D01786" w:rsidRDefault="00D01786" w:rsidP="00D01786">
      <w:pPr>
        <w:pStyle w:val="ATABody"/>
        <w:jc w:val="center"/>
      </w:pPr>
    </w:p>
    <w:p w14:paraId="102A25C2" w14:textId="77777777" w:rsidR="00D01786" w:rsidRDefault="00D01786" w:rsidP="00D01786">
      <w:pPr>
        <w:pStyle w:val="ATABody"/>
        <w:jc w:val="center"/>
      </w:pPr>
    </w:p>
    <w:p w14:paraId="3BF72D83" w14:textId="77777777" w:rsidR="00D01786" w:rsidRDefault="00D01786" w:rsidP="00D01786">
      <w:pPr>
        <w:pStyle w:val="ATABody"/>
        <w:jc w:val="center"/>
      </w:pPr>
    </w:p>
    <w:p w14:paraId="1499D09C" w14:textId="77777777" w:rsidR="00D01786" w:rsidRDefault="00D01786" w:rsidP="00D01786">
      <w:pPr>
        <w:pStyle w:val="ATABody"/>
        <w:jc w:val="center"/>
      </w:pPr>
    </w:p>
    <w:p w14:paraId="6BE4B83A" w14:textId="77777777" w:rsidR="00D01786" w:rsidRDefault="00D01786" w:rsidP="00D01786">
      <w:pPr>
        <w:pStyle w:val="ATABody"/>
        <w:jc w:val="center"/>
      </w:pPr>
    </w:p>
    <w:p w14:paraId="407C74D1" w14:textId="77777777" w:rsidR="00D01786" w:rsidRDefault="00D01786" w:rsidP="00D01786">
      <w:pPr>
        <w:pStyle w:val="ATABody"/>
        <w:jc w:val="center"/>
      </w:pPr>
    </w:p>
    <w:p w14:paraId="019A5790" w14:textId="77777777" w:rsidR="00D01786" w:rsidRDefault="00D01786" w:rsidP="00D01786">
      <w:pPr>
        <w:pStyle w:val="ATABody"/>
        <w:jc w:val="center"/>
      </w:pPr>
    </w:p>
    <w:p w14:paraId="191DD66E" w14:textId="77777777" w:rsidR="00D01786" w:rsidRDefault="00D01786" w:rsidP="00D01786">
      <w:pPr>
        <w:pStyle w:val="ATABody"/>
        <w:jc w:val="center"/>
      </w:pPr>
    </w:p>
    <w:p w14:paraId="28B7E665" w14:textId="77777777" w:rsidR="00D01786" w:rsidRDefault="00D01786" w:rsidP="00D01786">
      <w:pPr>
        <w:pStyle w:val="ATABody"/>
        <w:jc w:val="center"/>
      </w:pPr>
    </w:p>
    <w:p w14:paraId="320E8B05" w14:textId="77777777" w:rsidR="00D01786" w:rsidRDefault="00D01786" w:rsidP="00D01786">
      <w:pPr>
        <w:pStyle w:val="ATABody"/>
        <w:jc w:val="center"/>
      </w:pPr>
    </w:p>
    <w:p w14:paraId="72F8043C" w14:textId="77777777" w:rsidR="00D01786" w:rsidRDefault="00D01786" w:rsidP="00D01786">
      <w:pPr>
        <w:pStyle w:val="ATABody"/>
        <w:jc w:val="center"/>
      </w:pPr>
    </w:p>
    <w:p w14:paraId="2FC769F2" w14:textId="77777777" w:rsidR="00D01786" w:rsidRDefault="00D01786" w:rsidP="00D01786">
      <w:pPr>
        <w:pStyle w:val="ATABody"/>
        <w:jc w:val="center"/>
      </w:pPr>
    </w:p>
    <w:p w14:paraId="1038399D" w14:textId="77777777" w:rsidR="00D01786" w:rsidRDefault="00D01786" w:rsidP="00D01786">
      <w:pPr>
        <w:pStyle w:val="ATABody"/>
        <w:jc w:val="center"/>
      </w:pPr>
    </w:p>
    <w:p w14:paraId="58070790" w14:textId="77777777" w:rsidR="00D01786" w:rsidRDefault="00D01786" w:rsidP="00D01786">
      <w:pPr>
        <w:pStyle w:val="ATABody"/>
        <w:jc w:val="center"/>
      </w:pPr>
    </w:p>
    <w:p w14:paraId="20B9FCC0" w14:textId="77777777" w:rsidR="00D01786" w:rsidRDefault="00D01786" w:rsidP="00D01786">
      <w:pPr>
        <w:pStyle w:val="ATABody"/>
        <w:jc w:val="center"/>
      </w:pPr>
    </w:p>
    <w:p w14:paraId="1A2218A3" w14:textId="77777777" w:rsidR="00D01786" w:rsidRDefault="00D01786" w:rsidP="00D01786">
      <w:pPr>
        <w:pStyle w:val="ATABody"/>
        <w:jc w:val="center"/>
      </w:pPr>
    </w:p>
    <w:p w14:paraId="2917D240" w14:textId="77777777" w:rsidR="00D01786" w:rsidRDefault="00D01786" w:rsidP="00D01786">
      <w:pPr>
        <w:pStyle w:val="ATABody"/>
        <w:jc w:val="center"/>
      </w:pPr>
    </w:p>
    <w:p w14:paraId="11E99B19" w14:textId="77777777" w:rsidR="00D01786" w:rsidRDefault="00D01786" w:rsidP="00D01786">
      <w:pPr>
        <w:pStyle w:val="ATABody"/>
        <w:jc w:val="center"/>
      </w:pPr>
    </w:p>
    <w:p w14:paraId="49EFCA40" w14:textId="77777777" w:rsidR="00D01786" w:rsidRDefault="00D01786" w:rsidP="00D01786">
      <w:pPr>
        <w:pStyle w:val="ATABody"/>
        <w:jc w:val="center"/>
      </w:pPr>
    </w:p>
    <w:p w14:paraId="0F2ECD9F" w14:textId="77777777" w:rsidR="00D01786" w:rsidRDefault="00D01786" w:rsidP="00D01786">
      <w:pPr>
        <w:pStyle w:val="ATABody"/>
        <w:jc w:val="center"/>
      </w:pPr>
    </w:p>
    <w:p w14:paraId="11931479" w14:textId="77777777" w:rsidR="00D01786" w:rsidRDefault="00D01786" w:rsidP="00D01786">
      <w:pPr>
        <w:pStyle w:val="ATABody"/>
        <w:jc w:val="center"/>
      </w:pPr>
      <w:r>
        <w:t>This Page Intentionally Left Blank.</w:t>
      </w:r>
    </w:p>
    <w:p w14:paraId="2EF0B633" w14:textId="60737A1D" w:rsidR="00D01786" w:rsidRDefault="00D01786">
      <w:pPr>
        <w:spacing w:line="240" w:lineRule="auto"/>
      </w:pPr>
      <w:r>
        <w:br w:type="page"/>
      </w:r>
    </w:p>
    <w:p w14:paraId="6432E427" w14:textId="142B0D87" w:rsidR="00505196" w:rsidRPr="00F137EF" w:rsidRDefault="00E56DBB" w:rsidP="00505196">
      <w:pPr>
        <w:pStyle w:val="ATAModuleTitle"/>
        <w:pageBreakBefore/>
      </w:pPr>
      <w:r>
        <w:rPr>
          <w:noProof/>
        </w:rPr>
        <w:lastRenderedPageBreak/>
        <w:drawing>
          <wp:anchor distT="0" distB="0" distL="114300" distR="114300" simplePos="0" relativeHeight="251688960" behindDoc="0" locked="0" layoutInCell="1" allowOverlap="1" wp14:anchorId="52B2BBF9" wp14:editId="598AF08D">
            <wp:simplePos x="0" y="0"/>
            <wp:positionH relativeFrom="column">
              <wp:posOffset>5637530</wp:posOffset>
            </wp:positionH>
            <wp:positionV relativeFrom="paragraph">
              <wp:posOffset>9525</wp:posOffset>
            </wp:positionV>
            <wp:extent cx="274320" cy="2743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00B17233">
        <w:t>HANDOUT 3.2</w:t>
      </w:r>
      <w:r w:rsidR="00505196" w:rsidRPr="00F137EF">
        <w:t>:</w:t>
      </w:r>
      <w:r w:rsidR="00505196">
        <w:t xml:space="preserve"> </w:t>
      </w:r>
      <w:r w:rsidR="00505196" w:rsidRPr="00F137EF">
        <w:t>Presentation Assignments</w:t>
      </w:r>
      <w:r w:rsidR="00505196">
        <w:br/>
        <w:t>INDIVIDUAL PRESENTATION ASSIGNMENT #2</w:t>
      </w:r>
    </w:p>
    <w:p w14:paraId="0F6788EF" w14:textId="77777777" w:rsidR="00505196" w:rsidRDefault="00505196" w:rsidP="00505196">
      <w:pPr>
        <w:pStyle w:val="ATABody"/>
        <w:jc w:val="center"/>
        <w:rPr>
          <w:b/>
        </w:rPr>
      </w:pPr>
    </w:p>
    <w:p w14:paraId="11FCE75C" w14:textId="3B89B40E" w:rsidR="00505196" w:rsidRPr="00F137EF" w:rsidRDefault="00505196" w:rsidP="00505196">
      <w:pPr>
        <w:pStyle w:val="ATABody"/>
      </w:pPr>
      <w:r w:rsidRPr="00F137EF">
        <w:rPr>
          <w:b/>
        </w:rPr>
        <w:t xml:space="preserve">Instructions: </w:t>
      </w:r>
      <w:r w:rsidRPr="00F137EF">
        <w:t xml:space="preserve">This document describes your presentation assignment </w:t>
      </w:r>
      <w:r>
        <w:t xml:space="preserve">from the </w:t>
      </w:r>
      <w:r w:rsidR="00D01786">
        <w:t xml:space="preserve">ATA </w:t>
      </w:r>
      <w:r>
        <w:t>c</w:t>
      </w:r>
      <w:r w:rsidRPr="00C024A4">
        <w:t>ourse</w:t>
      </w:r>
      <w:r>
        <w:t xml:space="preserve">. </w:t>
      </w:r>
    </w:p>
    <w:p w14:paraId="2E44602E" w14:textId="77777777" w:rsidR="00505196" w:rsidRDefault="00505196" w:rsidP="00505196">
      <w:pPr>
        <w:pStyle w:val="ATABody"/>
      </w:pPr>
    </w:p>
    <w:tbl>
      <w:tblPr>
        <w:tblStyle w:val="TableGrid"/>
        <w:tblpPr w:leftFromText="180" w:rightFromText="180" w:vertAnchor="text" w:tblpX="108" w:tblpY="1"/>
        <w:tblOverlap w:val="never"/>
        <w:tblW w:w="0" w:type="auto"/>
        <w:tblLook w:val="04A0" w:firstRow="1" w:lastRow="0" w:firstColumn="1" w:lastColumn="0" w:noHBand="0" w:noVBand="1"/>
      </w:tblPr>
      <w:tblGrid>
        <w:gridCol w:w="9468"/>
      </w:tblGrid>
      <w:tr w:rsidR="00D93AB3" w:rsidRPr="00BE2E79" w14:paraId="64F20DA9" w14:textId="77777777" w:rsidTr="00FD33FA">
        <w:trPr>
          <w:cantSplit/>
          <w:tblHeader/>
        </w:trPr>
        <w:tc>
          <w:tcPr>
            <w:tcW w:w="9468" w:type="dxa"/>
            <w:shd w:val="clear" w:color="auto" w:fill="D9D9D9" w:themeFill="background1" w:themeFillShade="D9"/>
          </w:tcPr>
          <w:p w14:paraId="19A4DE54" w14:textId="4E8733E3" w:rsidR="00D93AB3" w:rsidRPr="00BE2E79" w:rsidRDefault="00D93AB3" w:rsidP="00042D0D">
            <w:pPr>
              <w:pStyle w:val="ATABody"/>
              <w:spacing w:before="120" w:after="120"/>
            </w:pPr>
            <w:r w:rsidRPr="009043B7">
              <w:rPr>
                <w:b/>
              </w:rPr>
              <w:t xml:space="preserve">Presentation #2: </w:t>
            </w:r>
            <w:r w:rsidR="00042D0D">
              <w:rPr>
                <w:b/>
              </w:rPr>
              <w:t>Physical Conditions Component of Critical Infrastructure</w:t>
            </w:r>
          </w:p>
        </w:tc>
      </w:tr>
      <w:tr w:rsidR="00756586" w:rsidRPr="00DB482A" w14:paraId="18692A1B" w14:textId="77777777" w:rsidTr="00E56DBB">
        <w:trPr>
          <w:cantSplit/>
          <w:trHeight w:val="635"/>
        </w:trPr>
        <w:tc>
          <w:tcPr>
            <w:tcW w:w="9468" w:type="dxa"/>
          </w:tcPr>
          <w:p w14:paraId="7ADA22F1" w14:textId="77777777" w:rsidR="00756586" w:rsidRPr="00E0127C" w:rsidRDefault="00756586" w:rsidP="00756586">
            <w:pPr>
              <w:pStyle w:val="ATABodyBulletLevel01"/>
              <w:keepNext/>
              <w:numPr>
                <w:ilvl w:val="0"/>
                <w:numId w:val="0"/>
              </w:numPr>
              <w:contextualSpacing/>
              <w:rPr>
                <w:b/>
                <w:u w:val="single"/>
              </w:rPr>
            </w:pPr>
            <w:r w:rsidRPr="00E0127C">
              <w:rPr>
                <w:b/>
                <w:u w:val="single"/>
              </w:rPr>
              <w:t>Main Topics</w:t>
            </w:r>
          </w:p>
          <w:p w14:paraId="70F5952F" w14:textId="2D6BB7B9" w:rsidR="00756586" w:rsidRPr="00DB482A" w:rsidRDefault="00756586" w:rsidP="00042D0D">
            <w:pPr>
              <w:pStyle w:val="ATABody"/>
            </w:pPr>
            <w:r w:rsidRPr="00BE2E79">
              <w:t xml:space="preserve">Present the following topics using Module </w:t>
            </w:r>
            <w:r w:rsidR="00042D0D">
              <w:t>5</w:t>
            </w:r>
            <w:r w:rsidRPr="00BE2E79">
              <w:t xml:space="preserve">: </w:t>
            </w:r>
            <w:r w:rsidR="00042D0D">
              <w:t>Critical Infrastructure Components</w:t>
            </w:r>
            <w:r w:rsidRPr="00BE2E79">
              <w:t xml:space="preserve">, Slides </w:t>
            </w:r>
            <w:r w:rsidR="00042D0D">
              <w:t>11</w:t>
            </w:r>
            <w:r>
              <w:t xml:space="preserve"> </w:t>
            </w:r>
            <w:r w:rsidR="00E56DBB">
              <w:t>–</w:t>
            </w:r>
            <w:r>
              <w:t xml:space="preserve"> </w:t>
            </w:r>
            <w:r w:rsidR="00042D0D">
              <w:t>15</w:t>
            </w:r>
          </w:p>
        </w:tc>
      </w:tr>
      <w:tr w:rsidR="00756586" w:rsidRPr="00DB482A" w14:paraId="1EEA8273" w14:textId="77777777" w:rsidTr="00FD33FA">
        <w:trPr>
          <w:cantSplit/>
          <w:trHeight w:val="1135"/>
        </w:trPr>
        <w:tc>
          <w:tcPr>
            <w:tcW w:w="9468" w:type="dxa"/>
          </w:tcPr>
          <w:p w14:paraId="73097F09" w14:textId="0557E1F8" w:rsidR="00756586" w:rsidRDefault="00756586" w:rsidP="00756586">
            <w:pPr>
              <w:pStyle w:val="ATABodyBulletLevel01"/>
              <w:keepNext/>
              <w:numPr>
                <w:ilvl w:val="0"/>
                <w:numId w:val="0"/>
              </w:numPr>
              <w:contextualSpacing/>
              <w:rPr>
                <w:b/>
                <w:u w:val="single"/>
              </w:rPr>
            </w:pPr>
            <w:r>
              <w:rPr>
                <w:b/>
                <w:u w:val="single"/>
              </w:rPr>
              <w:t xml:space="preserve">Activity 1: </w:t>
            </w:r>
            <w:r w:rsidR="000C77D8">
              <w:rPr>
                <w:b/>
                <w:u w:val="single"/>
              </w:rPr>
              <w:t>Introduction</w:t>
            </w:r>
            <w:r>
              <w:rPr>
                <w:b/>
                <w:u w:val="single"/>
              </w:rPr>
              <w:t xml:space="preserve"> Presentation</w:t>
            </w:r>
          </w:p>
          <w:p w14:paraId="4E5B6671" w14:textId="77777777" w:rsidR="00756586" w:rsidRDefault="00756586" w:rsidP="00756586">
            <w:pPr>
              <w:pStyle w:val="ATABody"/>
            </w:pPr>
            <w:r>
              <w:t>Using your assigned topic, prepare a 3-minute presentation that answers the following questions:</w:t>
            </w:r>
          </w:p>
          <w:p w14:paraId="2375E5BA" w14:textId="77777777" w:rsidR="00756586" w:rsidRPr="00756586" w:rsidRDefault="00756586" w:rsidP="00756586">
            <w:pPr>
              <w:pStyle w:val="ATABodyBulletLevel01"/>
            </w:pPr>
            <w:r w:rsidRPr="00756586">
              <w:t>What is the purpose of this training?</w:t>
            </w:r>
          </w:p>
          <w:p w14:paraId="73299FF6" w14:textId="7CFAE0E4" w:rsidR="00756586" w:rsidRPr="00DB482A" w:rsidRDefault="00756586" w:rsidP="00756586">
            <w:pPr>
              <w:pStyle w:val="ATABodyBulletLevel01"/>
            </w:pPr>
            <w:r w:rsidRPr="00756586">
              <w:t>Why is this training important?</w:t>
            </w:r>
          </w:p>
        </w:tc>
      </w:tr>
      <w:tr w:rsidR="00756586" w:rsidRPr="00DB482A" w14:paraId="2EFAE6D5" w14:textId="77777777" w:rsidTr="00FD33FA">
        <w:trPr>
          <w:cantSplit/>
        </w:trPr>
        <w:tc>
          <w:tcPr>
            <w:tcW w:w="9468" w:type="dxa"/>
          </w:tcPr>
          <w:p w14:paraId="724E9646" w14:textId="77777777" w:rsidR="00756586" w:rsidRDefault="00756586" w:rsidP="00756586">
            <w:pPr>
              <w:pStyle w:val="ATABodyBulletLevel01"/>
              <w:keepNext/>
              <w:numPr>
                <w:ilvl w:val="0"/>
                <w:numId w:val="0"/>
              </w:numPr>
              <w:contextualSpacing/>
              <w:rPr>
                <w:b/>
                <w:u w:val="single"/>
              </w:rPr>
            </w:pPr>
            <w:r>
              <w:rPr>
                <w:b/>
                <w:u w:val="single"/>
              </w:rPr>
              <w:t>Activity 2: Second Presentation</w:t>
            </w:r>
          </w:p>
          <w:p w14:paraId="50F70154" w14:textId="2734E295" w:rsidR="00756586" w:rsidRPr="00DB482A" w:rsidRDefault="00756586" w:rsidP="00E56DBB">
            <w:pPr>
              <w:pStyle w:val="ATABodyBulletLevel01"/>
              <w:keepNext/>
              <w:numPr>
                <w:ilvl w:val="0"/>
                <w:numId w:val="0"/>
              </w:numPr>
              <w:contextualSpacing/>
            </w:pPr>
            <w:r>
              <w:t>Using your assigned topic, facilitate a 5-</w:t>
            </w:r>
            <w:r w:rsidR="00E56DBB">
              <w:t>minute training session to include a</w:t>
            </w:r>
            <w:r>
              <w:t>sking a discussion question.</w:t>
            </w:r>
          </w:p>
        </w:tc>
      </w:tr>
      <w:tr w:rsidR="00756586" w:rsidRPr="00DB482A" w14:paraId="27F5E7AE" w14:textId="77777777" w:rsidTr="00FD33FA">
        <w:trPr>
          <w:cantSplit/>
          <w:trHeight w:val="1135"/>
        </w:trPr>
        <w:tc>
          <w:tcPr>
            <w:tcW w:w="9468" w:type="dxa"/>
          </w:tcPr>
          <w:p w14:paraId="2093E919" w14:textId="57E70B45" w:rsidR="00756586" w:rsidRDefault="00756586" w:rsidP="00756586">
            <w:pPr>
              <w:pStyle w:val="ATABodyBulletLevel01"/>
              <w:keepNext/>
              <w:numPr>
                <w:ilvl w:val="0"/>
                <w:numId w:val="0"/>
              </w:numPr>
              <w:contextualSpacing/>
              <w:rPr>
                <w:b/>
                <w:u w:val="single"/>
              </w:rPr>
            </w:pPr>
            <w:r>
              <w:rPr>
                <w:b/>
                <w:u w:val="single"/>
              </w:rPr>
              <w:t>Activity 3: Practice Presentation</w:t>
            </w:r>
          </w:p>
          <w:p w14:paraId="65623707" w14:textId="7EC14689" w:rsidR="00756586" w:rsidRDefault="00756586" w:rsidP="00756586">
            <w:pPr>
              <w:pStyle w:val="ATABody"/>
            </w:pPr>
            <w:r>
              <w:t>Using your assigned topic, pre</w:t>
            </w:r>
            <w:r w:rsidR="00FD2A0C">
              <w:t xml:space="preserve">pare a 20-minute presentation. </w:t>
            </w:r>
            <w:r>
              <w:t>The following provides a general outline for your presentation.</w:t>
            </w:r>
          </w:p>
          <w:p w14:paraId="03E5E44F" w14:textId="77777777" w:rsidR="00756586" w:rsidRPr="00DB482A" w:rsidRDefault="00756586" w:rsidP="00756586">
            <w:pPr>
              <w:pStyle w:val="ATABody"/>
            </w:pPr>
          </w:p>
          <w:p w14:paraId="2574593B" w14:textId="77777777" w:rsidR="00756586" w:rsidRPr="00DB482A" w:rsidRDefault="00756586" w:rsidP="00756586">
            <w:pPr>
              <w:pStyle w:val="ATABodyBulletLevel01"/>
              <w:keepNext/>
              <w:numPr>
                <w:ilvl w:val="0"/>
                <w:numId w:val="0"/>
              </w:numPr>
              <w:contextualSpacing/>
              <w:rPr>
                <w:b/>
              </w:rPr>
            </w:pPr>
            <w:r w:rsidRPr="00DB482A">
              <w:rPr>
                <w:b/>
              </w:rPr>
              <w:t>Lesson Overview and Motivation (3 minutes)</w:t>
            </w:r>
          </w:p>
          <w:p w14:paraId="7B8FFE8D" w14:textId="77777777" w:rsidR="00756586" w:rsidRPr="00756586" w:rsidRDefault="00756586" w:rsidP="00756586">
            <w:pPr>
              <w:pStyle w:val="ATABodyBulletLevel01"/>
            </w:pPr>
            <w:r w:rsidRPr="00756586">
              <w:t>Introduce yourself.</w:t>
            </w:r>
          </w:p>
          <w:p w14:paraId="5E256A6C" w14:textId="40BABA68" w:rsidR="00756586" w:rsidRPr="00756586" w:rsidRDefault="00756586" w:rsidP="00756586">
            <w:pPr>
              <w:pStyle w:val="ATABodyBulletLevel01"/>
            </w:pPr>
            <w:r w:rsidRPr="00756586">
              <w:t xml:space="preserve">Present the lesson objective: At the end of this lesson, </w:t>
            </w:r>
            <w:r w:rsidR="00E56DBB">
              <w:t xml:space="preserve">the participants will be able to </w:t>
            </w:r>
            <w:r w:rsidR="00042D0D">
              <w:t>describe the physical component used in a critical infrastructure assessment</w:t>
            </w:r>
            <w:r w:rsidRPr="00756586">
              <w:t xml:space="preserve">. Note: This objective does not appear within the assigned slides. You should write this objective on chart paper or board to display. </w:t>
            </w:r>
          </w:p>
          <w:p w14:paraId="5C708D2C" w14:textId="77777777" w:rsidR="00756586" w:rsidRPr="00756586" w:rsidRDefault="00756586" w:rsidP="00756586">
            <w:pPr>
              <w:pStyle w:val="ATABodyBulletLevel01"/>
            </w:pPr>
            <w:r w:rsidRPr="00756586">
              <w:t>Get the attention of the participants. Communicate why it is important to learn this information by sharing a personal experience, conducting a quick demonstration, or using another method for engaging the participants.</w:t>
            </w:r>
          </w:p>
          <w:p w14:paraId="64E4A5F3" w14:textId="77777777" w:rsidR="00756586" w:rsidRDefault="00756586" w:rsidP="00756586">
            <w:pPr>
              <w:pStyle w:val="ATABody"/>
              <w:rPr>
                <w:b/>
              </w:rPr>
            </w:pPr>
          </w:p>
          <w:p w14:paraId="32BF5ABB" w14:textId="77777777" w:rsidR="00756586" w:rsidRPr="00DB482A" w:rsidRDefault="00756586" w:rsidP="00756586">
            <w:pPr>
              <w:pStyle w:val="ATABody"/>
              <w:rPr>
                <w:b/>
              </w:rPr>
            </w:pPr>
            <w:r w:rsidRPr="00DB482A">
              <w:rPr>
                <w:b/>
              </w:rPr>
              <w:t>Present Main Topics and Conduct Activity (15 minutes)</w:t>
            </w:r>
          </w:p>
          <w:p w14:paraId="323598D3" w14:textId="77777777" w:rsidR="00042D0D" w:rsidRDefault="00042D0D" w:rsidP="00756586">
            <w:pPr>
              <w:pStyle w:val="ATABodyBulletLevel01"/>
              <w:rPr>
                <w:rFonts w:ascii="Calibri" w:eastAsia="Calibri" w:hAnsi="Calibri"/>
                <w:sz w:val="22"/>
                <w:szCs w:val="22"/>
              </w:rPr>
            </w:pPr>
            <w:r>
              <w:t>Explain the data collected based on the physical conditions</w:t>
            </w:r>
            <w:r w:rsidR="000C6C57">
              <w:t xml:space="preserve">. </w:t>
            </w:r>
            <w:r w:rsidR="000C6C57" w:rsidRPr="000C6C57">
              <w:rPr>
                <w:rFonts w:ascii="Calibri" w:eastAsia="Calibri" w:hAnsi="Calibri"/>
                <w:sz w:val="22"/>
                <w:szCs w:val="22"/>
              </w:rPr>
              <w:t xml:space="preserve"> </w:t>
            </w:r>
          </w:p>
          <w:p w14:paraId="78A8AA63" w14:textId="4591C044" w:rsidR="00CB7C6C" w:rsidRDefault="00CB7C6C" w:rsidP="00CB7C6C">
            <w:pPr>
              <w:pStyle w:val="ATABodyBulletLevel01"/>
              <w:rPr>
                <w:rFonts w:eastAsia="Calibri"/>
              </w:rPr>
            </w:pPr>
            <w:r>
              <w:rPr>
                <w:rFonts w:eastAsia="Calibri"/>
              </w:rPr>
              <w:t>Explain the three reasons the environmental aspects affects an assessment.</w:t>
            </w:r>
          </w:p>
          <w:p w14:paraId="0389C8BF" w14:textId="55A845A2" w:rsidR="00CB7C6C" w:rsidRPr="00CB7C6C" w:rsidRDefault="00CB7C6C" w:rsidP="00CB7C6C">
            <w:pPr>
              <w:pStyle w:val="ATABodyBulletLevel01"/>
              <w:rPr>
                <w:rFonts w:eastAsia="Calibri"/>
              </w:rPr>
            </w:pPr>
            <w:r>
              <w:rPr>
                <w:rFonts w:eastAsia="Calibri"/>
              </w:rPr>
              <w:t>Explain the differences of the types of environmental aspects.</w:t>
            </w:r>
          </w:p>
          <w:p w14:paraId="4AE64648" w14:textId="3DC2C204" w:rsidR="000C6C57" w:rsidRDefault="00CB7C6C" w:rsidP="00756586">
            <w:pPr>
              <w:pStyle w:val="ATABodyBulletLevel01"/>
            </w:pPr>
            <w:r>
              <w:t xml:space="preserve">Ask participants to provide an example of physical conditions that have influenced the design of a physical protection system. </w:t>
            </w:r>
            <w:r w:rsidR="000C6C57" w:rsidRPr="000C6C57">
              <w:t>Acknowledge the responses.</w:t>
            </w:r>
          </w:p>
          <w:p w14:paraId="4DA20C8A" w14:textId="77777777" w:rsidR="00756586" w:rsidRDefault="00756586" w:rsidP="00756586">
            <w:pPr>
              <w:pStyle w:val="ATABodyBulletLevel01"/>
            </w:pPr>
            <w:r w:rsidRPr="00BE2E79">
              <w:t xml:space="preserve">Acknowledge the responses. </w:t>
            </w:r>
            <w:r>
              <w:t>Add additional teaching points or clarifications.</w:t>
            </w:r>
          </w:p>
          <w:p w14:paraId="5CC7FB0C" w14:textId="77777777" w:rsidR="00756586" w:rsidRPr="009F596D" w:rsidRDefault="00756586" w:rsidP="00756586">
            <w:pPr>
              <w:pStyle w:val="ATABodyBulletLevel01"/>
              <w:numPr>
                <w:ilvl w:val="0"/>
                <w:numId w:val="0"/>
              </w:numPr>
              <w:ind w:left="720"/>
            </w:pPr>
          </w:p>
          <w:p w14:paraId="35CD81B6" w14:textId="7EF6F14B" w:rsidR="00756586" w:rsidRPr="00DB482A" w:rsidRDefault="00756586" w:rsidP="00756586">
            <w:pPr>
              <w:pStyle w:val="ATABody"/>
              <w:rPr>
                <w:b/>
              </w:rPr>
            </w:pPr>
            <w:r w:rsidRPr="00DB482A">
              <w:rPr>
                <w:b/>
              </w:rPr>
              <w:t>Summarize the Key Points From Your Presentation (2 minutes)</w:t>
            </w:r>
          </w:p>
        </w:tc>
      </w:tr>
    </w:tbl>
    <w:p w14:paraId="528512EA" w14:textId="77777777" w:rsidR="00D01786" w:rsidRDefault="00D01786">
      <w:pPr>
        <w:spacing w:line="240" w:lineRule="auto"/>
      </w:pPr>
    </w:p>
    <w:p w14:paraId="5633743F" w14:textId="77777777" w:rsidR="00D01786" w:rsidRDefault="00D01786">
      <w:pPr>
        <w:spacing w:line="240" w:lineRule="auto"/>
      </w:pPr>
    </w:p>
    <w:p w14:paraId="0EFF7B8B" w14:textId="77777777" w:rsidR="00D01786" w:rsidRDefault="00D01786" w:rsidP="00D01786">
      <w:pPr>
        <w:pStyle w:val="ATABody"/>
        <w:jc w:val="center"/>
      </w:pPr>
    </w:p>
    <w:p w14:paraId="7A333120" w14:textId="77777777" w:rsidR="00D01786" w:rsidRDefault="00D01786" w:rsidP="00D01786">
      <w:pPr>
        <w:pStyle w:val="ATABody"/>
        <w:jc w:val="center"/>
      </w:pPr>
    </w:p>
    <w:p w14:paraId="18F08A38" w14:textId="77777777" w:rsidR="00D01786" w:rsidRDefault="00D01786" w:rsidP="00D01786">
      <w:pPr>
        <w:pStyle w:val="ATABody"/>
        <w:jc w:val="center"/>
      </w:pPr>
    </w:p>
    <w:p w14:paraId="5EF347E8" w14:textId="77777777" w:rsidR="00D01786" w:rsidRDefault="00D01786" w:rsidP="00D01786">
      <w:pPr>
        <w:pStyle w:val="ATABody"/>
        <w:jc w:val="center"/>
      </w:pPr>
    </w:p>
    <w:p w14:paraId="361A66A6" w14:textId="77777777" w:rsidR="00D01786" w:rsidRDefault="00D01786" w:rsidP="00D01786">
      <w:pPr>
        <w:pStyle w:val="ATABody"/>
        <w:jc w:val="center"/>
      </w:pPr>
    </w:p>
    <w:p w14:paraId="2DE0C034" w14:textId="77777777" w:rsidR="00D01786" w:rsidRDefault="00D01786" w:rsidP="00D01786">
      <w:pPr>
        <w:pStyle w:val="ATABody"/>
        <w:jc w:val="center"/>
      </w:pPr>
    </w:p>
    <w:p w14:paraId="223A52D3" w14:textId="77777777" w:rsidR="00D01786" w:rsidRDefault="00D01786" w:rsidP="00D01786">
      <w:pPr>
        <w:pStyle w:val="ATABody"/>
        <w:jc w:val="center"/>
      </w:pPr>
    </w:p>
    <w:p w14:paraId="32882A84" w14:textId="77777777" w:rsidR="00D01786" w:rsidRDefault="00D01786" w:rsidP="00D01786">
      <w:pPr>
        <w:pStyle w:val="ATABody"/>
        <w:jc w:val="center"/>
      </w:pPr>
    </w:p>
    <w:p w14:paraId="2CD3D6D5" w14:textId="77777777" w:rsidR="00D01786" w:rsidRDefault="00D01786" w:rsidP="00D01786">
      <w:pPr>
        <w:pStyle w:val="ATABody"/>
        <w:jc w:val="center"/>
      </w:pPr>
    </w:p>
    <w:p w14:paraId="55E56ACA" w14:textId="77777777" w:rsidR="00D01786" w:rsidRDefault="00D01786" w:rsidP="00D01786">
      <w:pPr>
        <w:pStyle w:val="ATABody"/>
        <w:jc w:val="center"/>
      </w:pPr>
    </w:p>
    <w:p w14:paraId="5D3EB72D" w14:textId="77777777" w:rsidR="00D01786" w:rsidRDefault="00D01786" w:rsidP="00D01786">
      <w:pPr>
        <w:pStyle w:val="ATABody"/>
        <w:jc w:val="center"/>
      </w:pPr>
    </w:p>
    <w:p w14:paraId="4A06137C" w14:textId="77777777" w:rsidR="00D01786" w:rsidRDefault="00D01786" w:rsidP="00D01786">
      <w:pPr>
        <w:pStyle w:val="ATABody"/>
        <w:jc w:val="center"/>
      </w:pPr>
    </w:p>
    <w:p w14:paraId="66266997" w14:textId="77777777" w:rsidR="00D01786" w:rsidRDefault="00D01786" w:rsidP="00D01786">
      <w:pPr>
        <w:pStyle w:val="ATABody"/>
        <w:jc w:val="center"/>
      </w:pPr>
    </w:p>
    <w:p w14:paraId="6AADB51F" w14:textId="77777777" w:rsidR="00D01786" w:rsidRDefault="00D01786" w:rsidP="00D01786">
      <w:pPr>
        <w:pStyle w:val="ATABody"/>
        <w:jc w:val="center"/>
      </w:pPr>
    </w:p>
    <w:p w14:paraId="250A5C5A" w14:textId="77777777" w:rsidR="00D01786" w:rsidRDefault="00D01786" w:rsidP="00D01786">
      <w:pPr>
        <w:pStyle w:val="ATABody"/>
        <w:jc w:val="center"/>
      </w:pPr>
    </w:p>
    <w:p w14:paraId="1985A65D" w14:textId="77777777" w:rsidR="00D01786" w:rsidRDefault="00D01786" w:rsidP="00D01786">
      <w:pPr>
        <w:pStyle w:val="ATABody"/>
        <w:jc w:val="center"/>
      </w:pPr>
    </w:p>
    <w:p w14:paraId="374C0412" w14:textId="77777777" w:rsidR="00D01786" w:rsidRDefault="00D01786" w:rsidP="00D01786">
      <w:pPr>
        <w:pStyle w:val="ATABody"/>
        <w:jc w:val="center"/>
      </w:pPr>
    </w:p>
    <w:p w14:paraId="7A44E88C" w14:textId="77777777" w:rsidR="00D01786" w:rsidRDefault="00D01786" w:rsidP="00D01786">
      <w:pPr>
        <w:pStyle w:val="ATABody"/>
        <w:jc w:val="center"/>
      </w:pPr>
    </w:p>
    <w:p w14:paraId="409A4409" w14:textId="77777777" w:rsidR="00D01786" w:rsidRDefault="00D01786" w:rsidP="00D01786">
      <w:pPr>
        <w:pStyle w:val="ATABody"/>
        <w:jc w:val="center"/>
      </w:pPr>
    </w:p>
    <w:p w14:paraId="7930ECCD" w14:textId="77777777" w:rsidR="00D01786" w:rsidRDefault="00D01786" w:rsidP="00D01786">
      <w:pPr>
        <w:pStyle w:val="ATABody"/>
        <w:jc w:val="center"/>
      </w:pPr>
    </w:p>
    <w:p w14:paraId="64F96503" w14:textId="77777777" w:rsidR="00D01786" w:rsidRDefault="00D01786" w:rsidP="00D01786">
      <w:pPr>
        <w:pStyle w:val="ATABody"/>
        <w:jc w:val="center"/>
      </w:pPr>
    </w:p>
    <w:p w14:paraId="4EA51DB3" w14:textId="77777777" w:rsidR="00D01786" w:rsidRDefault="00D01786" w:rsidP="00D01786">
      <w:pPr>
        <w:pStyle w:val="ATABody"/>
        <w:jc w:val="center"/>
      </w:pPr>
      <w:r>
        <w:t>This Page Intentionally Left Blank.</w:t>
      </w:r>
    </w:p>
    <w:p w14:paraId="2118AFC2" w14:textId="77777777" w:rsidR="00505196" w:rsidRDefault="00505196">
      <w:pPr>
        <w:spacing w:line="240" w:lineRule="auto"/>
        <w:rPr>
          <w:rFonts w:ascii="Cambria" w:eastAsia="Times New Roman" w:hAnsi="Cambria"/>
          <w:sz w:val="24"/>
          <w:szCs w:val="24"/>
        </w:rPr>
      </w:pPr>
      <w:r>
        <w:br w:type="page"/>
      </w:r>
    </w:p>
    <w:p w14:paraId="0E25FA0E" w14:textId="1791A91E" w:rsidR="00505196" w:rsidRPr="00F137EF" w:rsidRDefault="00E56DBB" w:rsidP="00505196">
      <w:pPr>
        <w:pStyle w:val="ATAModuleTitle"/>
        <w:pageBreakBefore/>
      </w:pPr>
      <w:r>
        <w:rPr>
          <w:noProof/>
        </w:rPr>
        <w:lastRenderedPageBreak/>
        <w:drawing>
          <wp:anchor distT="0" distB="0" distL="114300" distR="114300" simplePos="0" relativeHeight="251691008" behindDoc="0" locked="0" layoutInCell="1" allowOverlap="1" wp14:anchorId="2C9B5E67" wp14:editId="4A11A576">
            <wp:simplePos x="0" y="0"/>
            <wp:positionH relativeFrom="column">
              <wp:posOffset>5637530</wp:posOffset>
            </wp:positionH>
            <wp:positionV relativeFrom="paragraph">
              <wp:posOffset>38100</wp:posOffset>
            </wp:positionV>
            <wp:extent cx="274320" cy="2743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00B17233">
        <w:t>HANDOUT 3.2</w:t>
      </w:r>
      <w:r w:rsidR="00505196" w:rsidRPr="00F137EF">
        <w:t>:</w:t>
      </w:r>
      <w:r w:rsidR="00505196">
        <w:t xml:space="preserve"> </w:t>
      </w:r>
      <w:r w:rsidR="00505196" w:rsidRPr="00F137EF">
        <w:t>Presentation Assignments</w:t>
      </w:r>
      <w:r w:rsidR="00505196">
        <w:br/>
        <w:t xml:space="preserve">INDIVIDUAL </w:t>
      </w:r>
      <w:r w:rsidR="00505196" w:rsidRPr="00B463ED">
        <w:t>Presentation Assignment #3</w:t>
      </w:r>
    </w:p>
    <w:p w14:paraId="61F6B1AB" w14:textId="77777777" w:rsidR="00505196" w:rsidRDefault="00505196" w:rsidP="00505196">
      <w:pPr>
        <w:pStyle w:val="ATABody"/>
        <w:jc w:val="center"/>
        <w:rPr>
          <w:b/>
        </w:rPr>
      </w:pPr>
    </w:p>
    <w:p w14:paraId="491AD60E" w14:textId="423B4104" w:rsidR="00505196" w:rsidRPr="006F3655" w:rsidRDefault="00505196" w:rsidP="00505196">
      <w:pPr>
        <w:pStyle w:val="ATABody"/>
      </w:pPr>
      <w:r w:rsidRPr="00F137EF">
        <w:rPr>
          <w:b/>
        </w:rPr>
        <w:t xml:space="preserve">Instructions: </w:t>
      </w:r>
      <w:r w:rsidRPr="00F137EF">
        <w:t xml:space="preserve">This document describes your presentation assignment </w:t>
      </w:r>
      <w:r>
        <w:t xml:space="preserve">from the </w:t>
      </w:r>
      <w:r w:rsidR="00D01786">
        <w:t xml:space="preserve">ATA </w:t>
      </w:r>
      <w:r>
        <w:t>c</w:t>
      </w:r>
      <w:r w:rsidRPr="00C024A4">
        <w:t>ourse</w:t>
      </w:r>
      <w:r>
        <w:t xml:space="preserve">. </w:t>
      </w:r>
    </w:p>
    <w:p w14:paraId="7379650F" w14:textId="5C4C2C63" w:rsidR="00505196" w:rsidRDefault="00505196"/>
    <w:tbl>
      <w:tblPr>
        <w:tblStyle w:val="TableGrid"/>
        <w:tblW w:w="0" w:type="auto"/>
        <w:tblInd w:w="108" w:type="dxa"/>
        <w:tblLook w:val="04A0" w:firstRow="1" w:lastRow="0" w:firstColumn="1" w:lastColumn="0" w:noHBand="0" w:noVBand="1"/>
      </w:tblPr>
      <w:tblGrid>
        <w:gridCol w:w="9468"/>
      </w:tblGrid>
      <w:tr w:rsidR="00D93AB3" w:rsidRPr="00BE2E79" w14:paraId="430A5D3B" w14:textId="77777777" w:rsidTr="008E68BC">
        <w:trPr>
          <w:cantSplit/>
          <w:tblHeader/>
        </w:trPr>
        <w:tc>
          <w:tcPr>
            <w:tcW w:w="9468" w:type="dxa"/>
            <w:shd w:val="clear" w:color="auto" w:fill="D9D9D9" w:themeFill="background1" w:themeFillShade="D9"/>
          </w:tcPr>
          <w:p w14:paraId="323C014B" w14:textId="74CA289B" w:rsidR="00D93AB3" w:rsidRPr="00BE2E79" w:rsidRDefault="00D93AB3" w:rsidP="0041468E">
            <w:pPr>
              <w:pStyle w:val="ATABody"/>
              <w:spacing w:before="120" w:after="120"/>
            </w:pPr>
            <w:bookmarkStart w:id="0" w:name="_Toc360608552"/>
            <w:r w:rsidRPr="007511AD">
              <w:rPr>
                <w:b/>
              </w:rPr>
              <w:t xml:space="preserve">Presentation #3: </w:t>
            </w:r>
            <w:bookmarkEnd w:id="0"/>
            <w:r w:rsidR="0041468E">
              <w:rPr>
                <w:b/>
              </w:rPr>
              <w:t>Determine Probability of Occurrence</w:t>
            </w:r>
          </w:p>
        </w:tc>
      </w:tr>
    </w:tbl>
    <w:tbl>
      <w:tblPr>
        <w:tblStyle w:val="TableGrid"/>
        <w:tblpPr w:leftFromText="180" w:rightFromText="180" w:vertAnchor="text" w:tblpX="108" w:tblpY="1"/>
        <w:tblOverlap w:val="never"/>
        <w:tblW w:w="0" w:type="auto"/>
        <w:tblCellMar>
          <w:left w:w="115" w:type="dxa"/>
          <w:right w:w="115" w:type="dxa"/>
        </w:tblCellMar>
        <w:tblLook w:val="04A0" w:firstRow="1" w:lastRow="0" w:firstColumn="1" w:lastColumn="0" w:noHBand="0" w:noVBand="1"/>
      </w:tblPr>
      <w:tblGrid>
        <w:gridCol w:w="9468"/>
      </w:tblGrid>
      <w:tr w:rsidR="00756586" w:rsidRPr="00DB482A" w14:paraId="7F4F9D96" w14:textId="77777777" w:rsidTr="00EE5C53">
        <w:trPr>
          <w:cantSplit/>
          <w:trHeight w:val="713"/>
        </w:trPr>
        <w:tc>
          <w:tcPr>
            <w:tcW w:w="9468" w:type="dxa"/>
          </w:tcPr>
          <w:p w14:paraId="10455445" w14:textId="77777777" w:rsidR="00756586" w:rsidRPr="00E0127C" w:rsidRDefault="00756586" w:rsidP="00756586">
            <w:pPr>
              <w:pStyle w:val="ATABodyBulletLevel01"/>
              <w:keepNext/>
              <w:numPr>
                <w:ilvl w:val="0"/>
                <w:numId w:val="0"/>
              </w:numPr>
              <w:contextualSpacing/>
              <w:rPr>
                <w:b/>
                <w:u w:val="single"/>
              </w:rPr>
            </w:pPr>
            <w:r w:rsidRPr="00E0127C">
              <w:rPr>
                <w:b/>
                <w:u w:val="single"/>
              </w:rPr>
              <w:t>Main Topics</w:t>
            </w:r>
          </w:p>
          <w:p w14:paraId="4EBE8DB8" w14:textId="1F591932" w:rsidR="00756586" w:rsidRPr="00DB482A" w:rsidRDefault="00756586" w:rsidP="00D63358">
            <w:pPr>
              <w:pStyle w:val="ATABodyBulletLevel01"/>
              <w:numPr>
                <w:ilvl w:val="0"/>
                <w:numId w:val="0"/>
              </w:numPr>
            </w:pPr>
            <w:r w:rsidRPr="00BE2E79">
              <w:t xml:space="preserve">Present the following topics using Module </w:t>
            </w:r>
            <w:r w:rsidR="0041468E">
              <w:t>5</w:t>
            </w:r>
            <w:r w:rsidRPr="00BE2E79">
              <w:t xml:space="preserve">: </w:t>
            </w:r>
            <w:r w:rsidR="0041468E">
              <w:t>Critical Infrastructure Assets</w:t>
            </w:r>
            <w:r w:rsidRPr="00BE2E79">
              <w:t xml:space="preserve">, Slides </w:t>
            </w:r>
            <w:r w:rsidR="004365D6">
              <w:t>2</w:t>
            </w:r>
            <w:r w:rsidR="0041468E">
              <w:t>2</w:t>
            </w:r>
            <w:r>
              <w:t xml:space="preserve"> </w:t>
            </w:r>
            <w:r w:rsidR="00EE5C53">
              <w:t>–</w:t>
            </w:r>
            <w:r>
              <w:t xml:space="preserve"> </w:t>
            </w:r>
            <w:r w:rsidR="00EE5C53">
              <w:t>2</w:t>
            </w:r>
            <w:r w:rsidR="0041468E">
              <w:t>4, Workbook 6.</w:t>
            </w:r>
            <w:r w:rsidR="00D63358">
              <w:t>1</w:t>
            </w:r>
          </w:p>
        </w:tc>
      </w:tr>
      <w:tr w:rsidR="00756586" w:rsidRPr="00DB482A" w14:paraId="3F2B429A" w14:textId="77777777" w:rsidTr="002C119D">
        <w:trPr>
          <w:cantSplit/>
          <w:trHeight w:val="1135"/>
        </w:trPr>
        <w:tc>
          <w:tcPr>
            <w:tcW w:w="9468" w:type="dxa"/>
          </w:tcPr>
          <w:p w14:paraId="2C5D8A37" w14:textId="53087D48" w:rsidR="00756586" w:rsidRDefault="00756586" w:rsidP="00756586">
            <w:pPr>
              <w:pStyle w:val="ATABodyBulletLevel01"/>
              <w:keepNext/>
              <w:numPr>
                <w:ilvl w:val="0"/>
                <w:numId w:val="0"/>
              </w:numPr>
              <w:contextualSpacing/>
              <w:rPr>
                <w:b/>
                <w:u w:val="single"/>
              </w:rPr>
            </w:pPr>
            <w:r>
              <w:rPr>
                <w:b/>
                <w:u w:val="single"/>
              </w:rPr>
              <w:t xml:space="preserve">Activity 1: </w:t>
            </w:r>
            <w:r w:rsidR="000C77D8">
              <w:rPr>
                <w:b/>
                <w:u w:val="single"/>
              </w:rPr>
              <w:t>Introduction</w:t>
            </w:r>
            <w:r>
              <w:rPr>
                <w:b/>
                <w:u w:val="single"/>
              </w:rPr>
              <w:t xml:space="preserve"> Presentation</w:t>
            </w:r>
          </w:p>
          <w:p w14:paraId="1B8C2A3D" w14:textId="77777777" w:rsidR="00756586" w:rsidRDefault="00756586" w:rsidP="00756586">
            <w:pPr>
              <w:pStyle w:val="ATABody"/>
            </w:pPr>
            <w:r>
              <w:t>Using your assigned topic, prepare a 3-minute presentation that answers the following questions:</w:t>
            </w:r>
          </w:p>
          <w:p w14:paraId="6B3D19DC" w14:textId="77777777" w:rsidR="00756586" w:rsidRPr="00756586" w:rsidRDefault="00756586" w:rsidP="00756586">
            <w:pPr>
              <w:pStyle w:val="ATABodyBulletLevel01"/>
            </w:pPr>
            <w:r w:rsidRPr="00756586">
              <w:t>What is the purpose of this training?</w:t>
            </w:r>
          </w:p>
          <w:p w14:paraId="2215F380" w14:textId="77777777" w:rsidR="00756586" w:rsidRPr="00DB482A" w:rsidRDefault="00756586" w:rsidP="00756586">
            <w:pPr>
              <w:pStyle w:val="ATABodyBulletLevel01"/>
            </w:pPr>
            <w:r w:rsidRPr="00756586">
              <w:t>Why is this training important?</w:t>
            </w:r>
          </w:p>
        </w:tc>
      </w:tr>
      <w:tr w:rsidR="00756586" w:rsidRPr="00DB482A" w14:paraId="05384859" w14:textId="77777777" w:rsidTr="002C119D">
        <w:trPr>
          <w:cantSplit/>
        </w:trPr>
        <w:tc>
          <w:tcPr>
            <w:tcW w:w="9468" w:type="dxa"/>
          </w:tcPr>
          <w:p w14:paraId="79A6E442" w14:textId="77777777" w:rsidR="00756586" w:rsidRDefault="00756586" w:rsidP="00756586">
            <w:pPr>
              <w:pStyle w:val="ATABodyBulletLevel01"/>
              <w:keepNext/>
              <w:numPr>
                <w:ilvl w:val="0"/>
                <w:numId w:val="0"/>
              </w:numPr>
              <w:contextualSpacing/>
              <w:rPr>
                <w:b/>
                <w:u w:val="single"/>
              </w:rPr>
            </w:pPr>
            <w:r>
              <w:rPr>
                <w:b/>
                <w:u w:val="single"/>
              </w:rPr>
              <w:t>Activity 2: Second Presentation</w:t>
            </w:r>
          </w:p>
          <w:p w14:paraId="772FF0DD" w14:textId="46D34B7F" w:rsidR="00756586" w:rsidRPr="00DB482A" w:rsidRDefault="00756586" w:rsidP="00EE5C53">
            <w:pPr>
              <w:pStyle w:val="ATABodyBulletLevel01"/>
              <w:keepNext/>
              <w:numPr>
                <w:ilvl w:val="0"/>
                <w:numId w:val="0"/>
              </w:numPr>
              <w:contextualSpacing/>
            </w:pPr>
            <w:r>
              <w:t>Using your assigned topic, facilitate a 5-minute training session</w:t>
            </w:r>
            <w:r w:rsidR="00EE5C53">
              <w:t xml:space="preserve"> to include a</w:t>
            </w:r>
            <w:r>
              <w:t>sking a discussion question.</w:t>
            </w:r>
          </w:p>
        </w:tc>
      </w:tr>
      <w:tr w:rsidR="00756586" w:rsidRPr="00DB482A" w14:paraId="6486B0B7" w14:textId="77777777" w:rsidTr="002C119D">
        <w:trPr>
          <w:cantSplit/>
          <w:trHeight w:val="1135"/>
        </w:trPr>
        <w:tc>
          <w:tcPr>
            <w:tcW w:w="9468" w:type="dxa"/>
          </w:tcPr>
          <w:p w14:paraId="5B3C2DC3" w14:textId="77777777" w:rsidR="00756586" w:rsidRDefault="00756586" w:rsidP="00756586">
            <w:pPr>
              <w:pStyle w:val="ATABodyBulletLevel01"/>
              <w:keepNext/>
              <w:numPr>
                <w:ilvl w:val="0"/>
                <w:numId w:val="0"/>
              </w:numPr>
              <w:contextualSpacing/>
              <w:rPr>
                <w:b/>
                <w:u w:val="single"/>
              </w:rPr>
            </w:pPr>
            <w:r>
              <w:rPr>
                <w:b/>
                <w:u w:val="single"/>
              </w:rPr>
              <w:t>Activity 3: Practice Presentation</w:t>
            </w:r>
          </w:p>
          <w:p w14:paraId="2EB46ADB" w14:textId="4E0A0209" w:rsidR="00756586" w:rsidRDefault="00756586" w:rsidP="00756586">
            <w:pPr>
              <w:pStyle w:val="ATABody"/>
            </w:pPr>
            <w:r>
              <w:t>Using your assigned topic, pre</w:t>
            </w:r>
            <w:r w:rsidR="00FD2A0C">
              <w:t xml:space="preserve">pare a 20-minute presentation. </w:t>
            </w:r>
            <w:r>
              <w:t>The following provides a general outline for your presentation.</w:t>
            </w:r>
          </w:p>
          <w:p w14:paraId="5A74254E" w14:textId="77777777" w:rsidR="00756586" w:rsidRPr="00DB482A" w:rsidRDefault="00756586" w:rsidP="00756586">
            <w:pPr>
              <w:pStyle w:val="ATABody"/>
            </w:pPr>
          </w:p>
          <w:p w14:paraId="34C801B2" w14:textId="77777777" w:rsidR="00756586" w:rsidRPr="00DB482A" w:rsidRDefault="00756586" w:rsidP="00756586">
            <w:pPr>
              <w:pStyle w:val="ATABodyBulletLevel01"/>
              <w:keepNext/>
              <w:numPr>
                <w:ilvl w:val="0"/>
                <w:numId w:val="0"/>
              </w:numPr>
              <w:contextualSpacing/>
              <w:rPr>
                <w:b/>
              </w:rPr>
            </w:pPr>
            <w:r w:rsidRPr="00DB482A">
              <w:rPr>
                <w:b/>
              </w:rPr>
              <w:t>Lesson Overview and Motivation (3 minutes)</w:t>
            </w:r>
          </w:p>
          <w:p w14:paraId="77F5D3C4" w14:textId="77777777" w:rsidR="00756586" w:rsidRPr="00756586" w:rsidRDefault="00756586" w:rsidP="00756586">
            <w:pPr>
              <w:pStyle w:val="ATABodyBulletLevel01"/>
            </w:pPr>
            <w:r w:rsidRPr="00756586">
              <w:t>Introduce yourself.</w:t>
            </w:r>
          </w:p>
          <w:p w14:paraId="2CC9F8B2" w14:textId="6BA3CD9C" w:rsidR="00756586" w:rsidRPr="00756586" w:rsidRDefault="00756586" w:rsidP="00756586">
            <w:pPr>
              <w:pStyle w:val="ATABodyBulletLevel01"/>
            </w:pPr>
            <w:r w:rsidRPr="00756586">
              <w:t xml:space="preserve">Present the lesson objective: At the end of this lesson, </w:t>
            </w:r>
            <w:r w:rsidR="00EE5C53">
              <w:t xml:space="preserve">the participants will be </w:t>
            </w:r>
            <w:r w:rsidR="0041468E">
              <w:t>able to discuss the probability of occurrence of an undesirable consequence</w:t>
            </w:r>
            <w:r w:rsidRPr="00756586">
              <w:t xml:space="preserve">. Note: This objective does not appear within the assigned slides. You should write this objective on chart paper or board to display. </w:t>
            </w:r>
          </w:p>
          <w:p w14:paraId="5B568D1E" w14:textId="77777777" w:rsidR="00756586" w:rsidRPr="00756586" w:rsidRDefault="00756586" w:rsidP="00756586">
            <w:pPr>
              <w:pStyle w:val="ATABodyBulletLevel01"/>
            </w:pPr>
            <w:r w:rsidRPr="00756586">
              <w:t>Get the attention of the participants. Communicate why it is important to learn this information by sharing a personal experience, conducting a quick demonstration, or using another method for engaging the participants.</w:t>
            </w:r>
          </w:p>
          <w:p w14:paraId="2270AA8A" w14:textId="77777777" w:rsidR="00756586" w:rsidRDefault="00756586" w:rsidP="00756586">
            <w:pPr>
              <w:pStyle w:val="ATABody"/>
              <w:rPr>
                <w:b/>
              </w:rPr>
            </w:pPr>
          </w:p>
          <w:p w14:paraId="574B4686" w14:textId="77777777" w:rsidR="00756586" w:rsidRPr="00DB482A" w:rsidRDefault="00756586" w:rsidP="00756586">
            <w:pPr>
              <w:pStyle w:val="ATABody"/>
              <w:rPr>
                <w:b/>
              </w:rPr>
            </w:pPr>
            <w:r w:rsidRPr="00DB482A">
              <w:rPr>
                <w:b/>
              </w:rPr>
              <w:t>Present Main Topics and Conduct Activity (15 minutes)</w:t>
            </w:r>
          </w:p>
          <w:p w14:paraId="36AB2ED6" w14:textId="384F5BDA" w:rsidR="005E3E85" w:rsidRDefault="0041468E" w:rsidP="00756586">
            <w:pPr>
              <w:pStyle w:val="ATABodyBulletLevel01"/>
            </w:pPr>
            <w:r>
              <w:t>Define the probability of occurrence and threat analysis.</w:t>
            </w:r>
          </w:p>
          <w:p w14:paraId="53170B4E" w14:textId="49C01124" w:rsidR="004365D6" w:rsidRDefault="004365D6" w:rsidP="00756586">
            <w:pPr>
              <w:pStyle w:val="ATABodyBulletLevel01"/>
            </w:pPr>
            <w:r>
              <w:t xml:space="preserve">Explain </w:t>
            </w:r>
            <w:r w:rsidR="0041468E">
              <w:t>how probability of occurrence is determined</w:t>
            </w:r>
            <w:r>
              <w:t>.</w:t>
            </w:r>
          </w:p>
          <w:p w14:paraId="2B877615" w14:textId="77777777" w:rsidR="00D63358" w:rsidRDefault="0041468E" w:rsidP="00756586">
            <w:pPr>
              <w:pStyle w:val="ATABodyBulletLevel01"/>
            </w:pPr>
            <w:r>
              <w:t>Explain the qualitative scale in Workbook 6</w:t>
            </w:r>
            <w:r w:rsidR="00D63358">
              <w:t xml:space="preserve">.1 </w:t>
            </w:r>
          </w:p>
          <w:p w14:paraId="7DDD6D13" w14:textId="5F7915E0" w:rsidR="00756586" w:rsidRPr="00BE2E79" w:rsidRDefault="004365D6" w:rsidP="00756586">
            <w:pPr>
              <w:pStyle w:val="ATABodyBulletLevel01"/>
            </w:pPr>
            <w:r>
              <w:t xml:space="preserve">Ask participants </w:t>
            </w:r>
            <w:r w:rsidR="00D63358" w:rsidRPr="00D63358">
              <w:t xml:space="preserve"> </w:t>
            </w:r>
            <w:r w:rsidR="00D63358">
              <w:t>b</w:t>
            </w:r>
            <w:r w:rsidR="00D63358" w:rsidRPr="00D63358">
              <w:t>ased on Table 4, and what you currently know about the probability of occurrence in your nation today for each undesirable consequence listed in column 2, what probability level determinations can you make?</w:t>
            </w:r>
          </w:p>
          <w:p w14:paraId="32AE6F69" w14:textId="77777777" w:rsidR="00756586" w:rsidRDefault="00756586" w:rsidP="00756586">
            <w:pPr>
              <w:pStyle w:val="ATABodyBulletLevel01"/>
            </w:pPr>
            <w:r w:rsidRPr="00BE2E79">
              <w:t xml:space="preserve">Acknowledge the responses. </w:t>
            </w:r>
            <w:r>
              <w:t>Add additional teaching points or clarifications.</w:t>
            </w:r>
          </w:p>
          <w:p w14:paraId="68F4CC35" w14:textId="77777777" w:rsidR="00756586" w:rsidRPr="009F596D" w:rsidRDefault="00756586" w:rsidP="00756586">
            <w:pPr>
              <w:pStyle w:val="ATABodyBulletLevel01"/>
              <w:numPr>
                <w:ilvl w:val="0"/>
                <w:numId w:val="0"/>
              </w:numPr>
              <w:ind w:left="720"/>
            </w:pPr>
          </w:p>
          <w:p w14:paraId="124B0EE2" w14:textId="77777777" w:rsidR="00756586" w:rsidRPr="00DB482A" w:rsidRDefault="00756586" w:rsidP="00756586">
            <w:pPr>
              <w:pStyle w:val="ATABody"/>
              <w:rPr>
                <w:b/>
              </w:rPr>
            </w:pPr>
            <w:r w:rsidRPr="00DB482A">
              <w:rPr>
                <w:b/>
              </w:rPr>
              <w:t>Summarize the Key Points From Your Presentation (2 minutes)</w:t>
            </w:r>
          </w:p>
        </w:tc>
      </w:tr>
    </w:tbl>
    <w:p w14:paraId="714FC3EE" w14:textId="40CC10AD" w:rsidR="00505196" w:rsidRDefault="00505196">
      <w:pPr>
        <w:spacing w:line="240" w:lineRule="auto"/>
      </w:pPr>
    </w:p>
    <w:p w14:paraId="1C1C65DE" w14:textId="77777777" w:rsidR="00505196" w:rsidRDefault="00505196" w:rsidP="00505196">
      <w:pPr>
        <w:pStyle w:val="ATABody"/>
      </w:pPr>
    </w:p>
    <w:p w14:paraId="087CB86A" w14:textId="77777777" w:rsidR="00505196" w:rsidRDefault="00505196" w:rsidP="00505196">
      <w:pPr>
        <w:pStyle w:val="ATABody"/>
      </w:pPr>
    </w:p>
    <w:p w14:paraId="33BB67EA" w14:textId="77777777" w:rsidR="00505196" w:rsidRDefault="00505196" w:rsidP="00505196">
      <w:pPr>
        <w:pStyle w:val="ATABody"/>
      </w:pPr>
    </w:p>
    <w:p w14:paraId="378E58B2" w14:textId="77777777" w:rsidR="00505196" w:rsidRDefault="00505196" w:rsidP="00505196">
      <w:pPr>
        <w:pStyle w:val="ATABody"/>
      </w:pPr>
    </w:p>
    <w:p w14:paraId="6AED7296" w14:textId="77777777" w:rsidR="00505196" w:rsidRDefault="00505196" w:rsidP="00505196">
      <w:pPr>
        <w:pStyle w:val="ATABody"/>
      </w:pPr>
    </w:p>
    <w:p w14:paraId="3251E119" w14:textId="77777777" w:rsidR="00505196" w:rsidRDefault="00505196" w:rsidP="00505196">
      <w:pPr>
        <w:pStyle w:val="ATABody"/>
      </w:pPr>
    </w:p>
    <w:p w14:paraId="0A35589F" w14:textId="77777777" w:rsidR="00505196" w:rsidRDefault="00505196" w:rsidP="00505196">
      <w:pPr>
        <w:pStyle w:val="ATABody"/>
      </w:pPr>
    </w:p>
    <w:p w14:paraId="3B958BC0" w14:textId="77777777" w:rsidR="00505196" w:rsidRDefault="00505196" w:rsidP="00505196">
      <w:pPr>
        <w:pStyle w:val="ATABody"/>
      </w:pPr>
    </w:p>
    <w:p w14:paraId="6A820506" w14:textId="77777777" w:rsidR="00756586" w:rsidRDefault="00756586" w:rsidP="00505196">
      <w:pPr>
        <w:pStyle w:val="ATABody"/>
      </w:pPr>
    </w:p>
    <w:p w14:paraId="1907B583" w14:textId="77777777" w:rsidR="00756586" w:rsidRDefault="00756586" w:rsidP="00505196">
      <w:pPr>
        <w:pStyle w:val="ATABody"/>
      </w:pPr>
    </w:p>
    <w:p w14:paraId="57CB1F81" w14:textId="77777777" w:rsidR="00756586" w:rsidRDefault="00756586" w:rsidP="00505196">
      <w:pPr>
        <w:pStyle w:val="ATABody"/>
      </w:pPr>
    </w:p>
    <w:p w14:paraId="731F233B" w14:textId="77777777" w:rsidR="00505196" w:rsidRDefault="00505196" w:rsidP="00505196">
      <w:pPr>
        <w:pStyle w:val="ATABody"/>
      </w:pPr>
    </w:p>
    <w:p w14:paraId="0C979083" w14:textId="77777777" w:rsidR="00505196" w:rsidRDefault="00505196" w:rsidP="00505196">
      <w:pPr>
        <w:pStyle w:val="ATABody"/>
      </w:pPr>
    </w:p>
    <w:p w14:paraId="2D8FB1A8" w14:textId="77777777" w:rsidR="00505196" w:rsidRDefault="00505196" w:rsidP="00505196">
      <w:pPr>
        <w:pStyle w:val="ATABody"/>
      </w:pPr>
    </w:p>
    <w:p w14:paraId="7C9F391E" w14:textId="77777777" w:rsidR="00505196" w:rsidRDefault="00505196" w:rsidP="00505196">
      <w:pPr>
        <w:pStyle w:val="ATABody"/>
      </w:pPr>
    </w:p>
    <w:p w14:paraId="035F31DB" w14:textId="77777777" w:rsidR="00505196" w:rsidRDefault="00505196" w:rsidP="00505196">
      <w:pPr>
        <w:pStyle w:val="ATABody"/>
      </w:pPr>
    </w:p>
    <w:p w14:paraId="76085F12" w14:textId="77777777" w:rsidR="00505196" w:rsidRDefault="00505196" w:rsidP="00505196">
      <w:pPr>
        <w:pStyle w:val="ATABody"/>
      </w:pPr>
    </w:p>
    <w:p w14:paraId="3A341E70" w14:textId="77777777" w:rsidR="00505196" w:rsidRDefault="00505196" w:rsidP="00505196">
      <w:pPr>
        <w:pStyle w:val="ATABody"/>
      </w:pPr>
    </w:p>
    <w:p w14:paraId="7C8093EA" w14:textId="77777777" w:rsidR="00505196" w:rsidRDefault="00505196" w:rsidP="00505196">
      <w:pPr>
        <w:pStyle w:val="ATABody"/>
      </w:pPr>
    </w:p>
    <w:p w14:paraId="6BB7610E" w14:textId="77777777" w:rsidR="00505196" w:rsidRDefault="00505196" w:rsidP="00505196">
      <w:pPr>
        <w:pStyle w:val="ATABody"/>
      </w:pPr>
    </w:p>
    <w:p w14:paraId="7513493F" w14:textId="77777777" w:rsidR="00505196" w:rsidRDefault="00505196" w:rsidP="00505196">
      <w:pPr>
        <w:pStyle w:val="ATABody"/>
      </w:pPr>
    </w:p>
    <w:p w14:paraId="7FEDFD21" w14:textId="77777777" w:rsidR="00505196" w:rsidRDefault="00505196" w:rsidP="00505196">
      <w:pPr>
        <w:pStyle w:val="ATABody"/>
      </w:pPr>
    </w:p>
    <w:p w14:paraId="6814D5F2" w14:textId="77777777" w:rsidR="00505196" w:rsidRDefault="00505196" w:rsidP="00505196">
      <w:pPr>
        <w:pStyle w:val="ATABody"/>
        <w:jc w:val="center"/>
      </w:pPr>
      <w:r>
        <w:t>This Page Intentionally Left Blank.</w:t>
      </w:r>
    </w:p>
    <w:p w14:paraId="40857E54" w14:textId="77777777" w:rsidR="00505196" w:rsidRDefault="00505196"/>
    <w:p w14:paraId="568F37FD" w14:textId="77777777" w:rsidR="00505196" w:rsidRDefault="00505196">
      <w:pPr>
        <w:spacing w:line="240" w:lineRule="auto"/>
        <w:rPr>
          <w:rFonts w:ascii="Cambria" w:eastAsia="Times New Roman" w:hAnsi="Cambria"/>
          <w:b/>
          <w:caps/>
          <w:sz w:val="24"/>
          <w:szCs w:val="24"/>
        </w:rPr>
      </w:pPr>
      <w:r>
        <w:br w:type="page"/>
      </w:r>
    </w:p>
    <w:p w14:paraId="51C37A81" w14:textId="1C89A1D3" w:rsidR="00505196" w:rsidRPr="00F137EF" w:rsidRDefault="00E56DBB" w:rsidP="00505196">
      <w:pPr>
        <w:pStyle w:val="ATAModuleTitle"/>
        <w:pageBreakBefore/>
      </w:pPr>
      <w:r>
        <w:rPr>
          <w:noProof/>
        </w:rPr>
        <w:lastRenderedPageBreak/>
        <w:drawing>
          <wp:anchor distT="0" distB="0" distL="114300" distR="114300" simplePos="0" relativeHeight="251693056" behindDoc="0" locked="0" layoutInCell="1" allowOverlap="1" wp14:anchorId="36F31699" wp14:editId="6711E2AF">
            <wp:simplePos x="0" y="0"/>
            <wp:positionH relativeFrom="column">
              <wp:posOffset>5618480</wp:posOffset>
            </wp:positionH>
            <wp:positionV relativeFrom="paragraph">
              <wp:posOffset>47625</wp:posOffset>
            </wp:positionV>
            <wp:extent cx="274320" cy="2743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00B17233">
        <w:t>HANDOUT 3.2</w:t>
      </w:r>
      <w:r w:rsidR="00505196" w:rsidRPr="00F137EF">
        <w:t>:</w:t>
      </w:r>
      <w:r w:rsidR="00505196">
        <w:t xml:space="preserve"> </w:t>
      </w:r>
      <w:r w:rsidR="00505196" w:rsidRPr="00F137EF">
        <w:t>Presentation Assignments</w:t>
      </w:r>
      <w:r w:rsidR="00505196">
        <w:br/>
        <w:t>INDIVIDUAL</w:t>
      </w:r>
      <w:r w:rsidR="00505196" w:rsidRPr="00D225C9">
        <w:t xml:space="preserve"> Presentation Assignment #</w:t>
      </w:r>
      <w:r w:rsidR="00505196">
        <w:t>4</w:t>
      </w:r>
    </w:p>
    <w:p w14:paraId="533F9A41" w14:textId="77777777" w:rsidR="00505196" w:rsidRDefault="00505196" w:rsidP="00505196">
      <w:pPr>
        <w:pStyle w:val="ATABody"/>
        <w:jc w:val="center"/>
        <w:rPr>
          <w:b/>
        </w:rPr>
      </w:pPr>
    </w:p>
    <w:p w14:paraId="4A0D7EF6" w14:textId="3AB37D0E" w:rsidR="00505196" w:rsidRDefault="00505196" w:rsidP="00505196">
      <w:pPr>
        <w:pStyle w:val="ATABody"/>
      </w:pPr>
      <w:r w:rsidRPr="00F137EF">
        <w:rPr>
          <w:b/>
        </w:rPr>
        <w:t xml:space="preserve">Instructions: </w:t>
      </w:r>
      <w:r w:rsidRPr="00F137EF">
        <w:t xml:space="preserve">This document describes your presentation assignment </w:t>
      </w:r>
      <w:r>
        <w:t xml:space="preserve">from the </w:t>
      </w:r>
      <w:r w:rsidR="00D01786">
        <w:t xml:space="preserve">ATA </w:t>
      </w:r>
      <w:r>
        <w:t>c</w:t>
      </w:r>
      <w:r w:rsidRPr="00C024A4">
        <w:t>ourse</w:t>
      </w:r>
      <w:r>
        <w:t xml:space="preserve">. </w:t>
      </w:r>
    </w:p>
    <w:p w14:paraId="02CC8AEC" w14:textId="77777777" w:rsidR="00505196" w:rsidRPr="00F137EF" w:rsidRDefault="00505196" w:rsidP="00505196">
      <w:pPr>
        <w:pStyle w:val="ATABody"/>
      </w:pPr>
    </w:p>
    <w:tbl>
      <w:tblPr>
        <w:tblStyle w:val="TableGrid"/>
        <w:tblpPr w:leftFromText="180" w:rightFromText="180" w:vertAnchor="text" w:tblpX="108" w:tblpY="1"/>
        <w:tblOverlap w:val="never"/>
        <w:tblW w:w="0" w:type="auto"/>
        <w:tblLook w:val="04A0" w:firstRow="1" w:lastRow="0" w:firstColumn="1" w:lastColumn="0" w:noHBand="0" w:noVBand="1"/>
      </w:tblPr>
      <w:tblGrid>
        <w:gridCol w:w="9468"/>
      </w:tblGrid>
      <w:tr w:rsidR="00D93AB3" w:rsidRPr="00BE2E79" w14:paraId="46BF47E1" w14:textId="77777777" w:rsidTr="00FD33FA">
        <w:trPr>
          <w:cantSplit/>
          <w:tblHeader/>
        </w:trPr>
        <w:tc>
          <w:tcPr>
            <w:tcW w:w="9468" w:type="dxa"/>
            <w:shd w:val="clear" w:color="auto" w:fill="D9D9D9" w:themeFill="background1" w:themeFillShade="D9"/>
          </w:tcPr>
          <w:p w14:paraId="033FEEF8" w14:textId="7E35FE6A" w:rsidR="00D93AB3" w:rsidRPr="00BE2E79" w:rsidRDefault="00D93AB3" w:rsidP="00A77F9B">
            <w:pPr>
              <w:pStyle w:val="ATABody"/>
              <w:spacing w:before="120" w:after="120"/>
            </w:pPr>
            <w:bookmarkStart w:id="1" w:name="_Toc360608556"/>
            <w:r w:rsidRPr="007511AD">
              <w:rPr>
                <w:b/>
              </w:rPr>
              <w:t>Presentation #</w:t>
            </w:r>
            <w:r>
              <w:rPr>
                <w:b/>
              </w:rPr>
              <w:t>4</w:t>
            </w:r>
            <w:r w:rsidRPr="007511AD">
              <w:rPr>
                <w:b/>
              </w:rPr>
              <w:t xml:space="preserve">: </w:t>
            </w:r>
            <w:bookmarkEnd w:id="1"/>
            <w:r w:rsidR="00A77F9B">
              <w:rPr>
                <w:b/>
              </w:rPr>
              <w:t>Protecting Against Cyberthreats</w:t>
            </w:r>
          </w:p>
        </w:tc>
      </w:tr>
      <w:tr w:rsidR="00756586" w:rsidRPr="00DB482A" w14:paraId="7283D286" w14:textId="77777777" w:rsidTr="00FD33FA">
        <w:trPr>
          <w:cantSplit/>
        </w:trPr>
        <w:tc>
          <w:tcPr>
            <w:tcW w:w="9468" w:type="dxa"/>
          </w:tcPr>
          <w:p w14:paraId="0ED88BD7" w14:textId="77777777" w:rsidR="00756586" w:rsidRPr="00E0127C" w:rsidRDefault="00756586" w:rsidP="00756586">
            <w:pPr>
              <w:pStyle w:val="ATABodyBulletLevel01"/>
              <w:keepNext/>
              <w:numPr>
                <w:ilvl w:val="0"/>
                <w:numId w:val="0"/>
              </w:numPr>
              <w:contextualSpacing/>
              <w:rPr>
                <w:b/>
                <w:u w:val="single"/>
              </w:rPr>
            </w:pPr>
            <w:r w:rsidRPr="00E0127C">
              <w:rPr>
                <w:b/>
                <w:u w:val="single"/>
              </w:rPr>
              <w:t>Main Topics</w:t>
            </w:r>
          </w:p>
          <w:p w14:paraId="3D7FFFC4" w14:textId="33C9D2FC" w:rsidR="00756586" w:rsidRPr="00DB482A" w:rsidRDefault="00756586" w:rsidP="00A77F9B">
            <w:pPr>
              <w:pStyle w:val="ATABody"/>
            </w:pPr>
            <w:r w:rsidRPr="00BE2E79">
              <w:t xml:space="preserve">Present the following topics using Module </w:t>
            </w:r>
            <w:r w:rsidR="00A77F9B">
              <w:t>7</w:t>
            </w:r>
            <w:r w:rsidRPr="00BE2E79">
              <w:t xml:space="preserve">: </w:t>
            </w:r>
            <w:r w:rsidR="00A77F9B">
              <w:t>Cybersecurity</w:t>
            </w:r>
            <w:r w:rsidRPr="00BE2E79">
              <w:t xml:space="preserve">, Slides </w:t>
            </w:r>
            <w:r w:rsidR="00A77F9B">
              <w:t>9</w:t>
            </w:r>
            <w:r>
              <w:t xml:space="preserve"> </w:t>
            </w:r>
            <w:r w:rsidR="00426186">
              <w:t>–</w:t>
            </w:r>
            <w:r>
              <w:t xml:space="preserve"> </w:t>
            </w:r>
            <w:r w:rsidR="00A77F9B">
              <w:t>12</w:t>
            </w:r>
          </w:p>
        </w:tc>
      </w:tr>
      <w:tr w:rsidR="00756586" w:rsidRPr="00DB482A" w14:paraId="2A11DE46" w14:textId="77777777" w:rsidTr="00FD33FA">
        <w:trPr>
          <w:cantSplit/>
          <w:trHeight w:val="1135"/>
        </w:trPr>
        <w:tc>
          <w:tcPr>
            <w:tcW w:w="9468" w:type="dxa"/>
          </w:tcPr>
          <w:p w14:paraId="59670872" w14:textId="3038C9ED" w:rsidR="00756586" w:rsidRDefault="00756586" w:rsidP="00756586">
            <w:pPr>
              <w:pStyle w:val="ATABodyBulletLevel01"/>
              <w:keepNext/>
              <w:numPr>
                <w:ilvl w:val="0"/>
                <w:numId w:val="0"/>
              </w:numPr>
              <w:contextualSpacing/>
              <w:rPr>
                <w:b/>
                <w:u w:val="single"/>
              </w:rPr>
            </w:pPr>
            <w:r>
              <w:rPr>
                <w:b/>
                <w:u w:val="single"/>
              </w:rPr>
              <w:t xml:space="preserve">Activity 1: </w:t>
            </w:r>
            <w:r w:rsidR="000C77D8">
              <w:rPr>
                <w:b/>
                <w:u w:val="single"/>
              </w:rPr>
              <w:t>Introduction</w:t>
            </w:r>
            <w:r>
              <w:rPr>
                <w:b/>
                <w:u w:val="single"/>
              </w:rPr>
              <w:t xml:space="preserve"> Presentation</w:t>
            </w:r>
          </w:p>
          <w:p w14:paraId="60BBF213" w14:textId="77777777" w:rsidR="00756586" w:rsidRDefault="00756586" w:rsidP="00756586">
            <w:pPr>
              <w:pStyle w:val="ATABody"/>
            </w:pPr>
            <w:r>
              <w:t>Using your assigned topic, prepare a 3-minute presentation that answers the following questions:</w:t>
            </w:r>
          </w:p>
          <w:p w14:paraId="2542BBFD" w14:textId="77777777" w:rsidR="00756586" w:rsidRPr="00756586" w:rsidRDefault="00756586" w:rsidP="00756586">
            <w:pPr>
              <w:pStyle w:val="ATABodyBulletLevel01"/>
            </w:pPr>
            <w:r w:rsidRPr="00756586">
              <w:t>What is the purpose of this training?</w:t>
            </w:r>
          </w:p>
          <w:p w14:paraId="5EDEF2B4" w14:textId="0C32A0C5" w:rsidR="00756586" w:rsidRPr="00DB482A" w:rsidRDefault="00756586" w:rsidP="00756586">
            <w:pPr>
              <w:pStyle w:val="ATABodyBulletLevel01"/>
            </w:pPr>
            <w:r w:rsidRPr="00756586">
              <w:t>Why is this training important?</w:t>
            </w:r>
          </w:p>
        </w:tc>
      </w:tr>
      <w:tr w:rsidR="00756586" w:rsidRPr="00DB482A" w14:paraId="6E732F2C" w14:textId="77777777" w:rsidTr="00FD33FA">
        <w:trPr>
          <w:cantSplit/>
        </w:trPr>
        <w:tc>
          <w:tcPr>
            <w:tcW w:w="9468" w:type="dxa"/>
          </w:tcPr>
          <w:p w14:paraId="12D75FDE" w14:textId="77777777" w:rsidR="00756586" w:rsidRDefault="00756586" w:rsidP="00756586">
            <w:pPr>
              <w:pStyle w:val="ATABodyBulletLevel01"/>
              <w:keepNext/>
              <w:numPr>
                <w:ilvl w:val="0"/>
                <w:numId w:val="0"/>
              </w:numPr>
              <w:contextualSpacing/>
              <w:rPr>
                <w:b/>
                <w:u w:val="single"/>
              </w:rPr>
            </w:pPr>
            <w:r>
              <w:rPr>
                <w:b/>
                <w:u w:val="single"/>
              </w:rPr>
              <w:t>Activity 2: Second Presentation</w:t>
            </w:r>
          </w:p>
          <w:p w14:paraId="43C818FB" w14:textId="6A4ABABE" w:rsidR="00756586" w:rsidRPr="00FD33FA" w:rsidRDefault="00756586" w:rsidP="00426186">
            <w:pPr>
              <w:pStyle w:val="ATABodyBulletLevel01"/>
              <w:keepNext/>
              <w:numPr>
                <w:ilvl w:val="0"/>
                <w:numId w:val="0"/>
              </w:numPr>
              <w:contextualSpacing/>
            </w:pPr>
            <w:r>
              <w:t>Using your assigned topic, facilitate a 5-minute training session</w:t>
            </w:r>
            <w:r w:rsidR="00426186">
              <w:t xml:space="preserve"> to include a</w:t>
            </w:r>
            <w:r>
              <w:t>sking a discussion question.</w:t>
            </w:r>
          </w:p>
        </w:tc>
      </w:tr>
      <w:tr w:rsidR="00756586" w:rsidRPr="00DB482A" w14:paraId="648244E9" w14:textId="77777777" w:rsidTr="00FD33FA">
        <w:trPr>
          <w:cantSplit/>
          <w:trHeight w:val="1135"/>
        </w:trPr>
        <w:tc>
          <w:tcPr>
            <w:tcW w:w="9468" w:type="dxa"/>
          </w:tcPr>
          <w:p w14:paraId="2ED94360" w14:textId="385AEA9D" w:rsidR="00756586" w:rsidRDefault="00756586" w:rsidP="00756586">
            <w:pPr>
              <w:pStyle w:val="ATABodyBulletLevel01"/>
              <w:keepNext/>
              <w:numPr>
                <w:ilvl w:val="0"/>
                <w:numId w:val="0"/>
              </w:numPr>
              <w:contextualSpacing/>
              <w:rPr>
                <w:b/>
                <w:u w:val="single"/>
              </w:rPr>
            </w:pPr>
            <w:r>
              <w:rPr>
                <w:b/>
                <w:u w:val="single"/>
              </w:rPr>
              <w:t>Activity 3: Practice Presentation</w:t>
            </w:r>
          </w:p>
          <w:p w14:paraId="5FFA79CA" w14:textId="275589E3" w:rsidR="00756586" w:rsidRDefault="00756586" w:rsidP="00756586">
            <w:pPr>
              <w:pStyle w:val="ATABody"/>
            </w:pPr>
            <w:r>
              <w:t>Using your assigned topic, pre</w:t>
            </w:r>
            <w:r w:rsidR="00FD2A0C">
              <w:t xml:space="preserve">pare a 20-minute presentation. </w:t>
            </w:r>
            <w:r>
              <w:t>The following provides a general outline for your presentation.</w:t>
            </w:r>
          </w:p>
          <w:p w14:paraId="271F11E7" w14:textId="77777777" w:rsidR="00756586" w:rsidRPr="00DB482A" w:rsidRDefault="00756586" w:rsidP="00756586">
            <w:pPr>
              <w:pStyle w:val="ATABody"/>
            </w:pPr>
          </w:p>
          <w:p w14:paraId="6DFE8463" w14:textId="77777777" w:rsidR="00756586" w:rsidRPr="00DB482A" w:rsidRDefault="00756586" w:rsidP="00756586">
            <w:pPr>
              <w:pStyle w:val="ATABodyBulletLevel01"/>
              <w:keepNext/>
              <w:numPr>
                <w:ilvl w:val="0"/>
                <w:numId w:val="0"/>
              </w:numPr>
              <w:contextualSpacing/>
              <w:rPr>
                <w:b/>
              </w:rPr>
            </w:pPr>
            <w:r w:rsidRPr="00DB482A">
              <w:rPr>
                <w:b/>
              </w:rPr>
              <w:t>Lesson Overview and Motivation (3 minutes)</w:t>
            </w:r>
          </w:p>
          <w:p w14:paraId="5829B004" w14:textId="77777777" w:rsidR="00756586" w:rsidRPr="00756586" w:rsidRDefault="00756586" w:rsidP="00756586">
            <w:pPr>
              <w:pStyle w:val="ATABodyBulletLevel01"/>
            </w:pPr>
            <w:r w:rsidRPr="00756586">
              <w:t>Introduce yourself.</w:t>
            </w:r>
          </w:p>
          <w:p w14:paraId="52527294" w14:textId="1ACA6528" w:rsidR="00756586" w:rsidRPr="00756586" w:rsidRDefault="00756586" w:rsidP="00756586">
            <w:pPr>
              <w:pStyle w:val="ATABodyBulletLevel01"/>
            </w:pPr>
            <w:r w:rsidRPr="00756586">
              <w:t xml:space="preserve">Present the lesson objective: </w:t>
            </w:r>
            <w:r w:rsidR="007A5D9A" w:rsidRPr="00756586">
              <w:t xml:space="preserve"> At the end of this lesson, </w:t>
            </w:r>
            <w:r w:rsidR="007A5D9A">
              <w:t xml:space="preserve">the participants will be able to </w:t>
            </w:r>
            <w:r w:rsidR="002B1AB4">
              <w:t>explain the advantages and disadvantages of an intrusion detection system</w:t>
            </w:r>
            <w:r w:rsidR="007A5D9A" w:rsidRPr="00756586">
              <w:t xml:space="preserve">. </w:t>
            </w:r>
          </w:p>
          <w:p w14:paraId="40026B89" w14:textId="77777777" w:rsidR="00756586" w:rsidRPr="00756586" w:rsidRDefault="00756586" w:rsidP="00756586">
            <w:pPr>
              <w:pStyle w:val="ATABodyBulletLevel01"/>
            </w:pPr>
            <w:r w:rsidRPr="00756586">
              <w:t>Get the attention of the participants. Communicate why it is important to learn this information by sharing a personal experience, conducting a quick demonstration, or using another method for engaging the participants.</w:t>
            </w:r>
          </w:p>
          <w:p w14:paraId="37E44375" w14:textId="77777777" w:rsidR="00756586" w:rsidRDefault="00756586" w:rsidP="00756586">
            <w:pPr>
              <w:pStyle w:val="ATABody"/>
              <w:rPr>
                <w:b/>
              </w:rPr>
            </w:pPr>
          </w:p>
          <w:p w14:paraId="4AFCAD6E" w14:textId="77777777" w:rsidR="00756586" w:rsidRPr="00DB482A" w:rsidRDefault="00756586" w:rsidP="00756586">
            <w:pPr>
              <w:pStyle w:val="ATABody"/>
              <w:rPr>
                <w:b/>
              </w:rPr>
            </w:pPr>
            <w:r w:rsidRPr="00DB482A">
              <w:rPr>
                <w:b/>
              </w:rPr>
              <w:t>Present Main Topics and Conduct Activity (15 minutes)</w:t>
            </w:r>
          </w:p>
          <w:p w14:paraId="4BA2E4E0" w14:textId="02D93D3A" w:rsidR="007A5D9A" w:rsidRDefault="00FC2288" w:rsidP="007A5D9A">
            <w:pPr>
              <w:pStyle w:val="ATABodyBulletLevel01"/>
            </w:pPr>
            <w:r>
              <w:t>Define information technology and why it is important to protect an organizations cyberinfrastructure</w:t>
            </w:r>
            <w:r w:rsidR="007A5D9A" w:rsidRPr="00BE2E79">
              <w:t xml:space="preserve">. </w:t>
            </w:r>
          </w:p>
          <w:p w14:paraId="745456E6" w14:textId="6296A9FE" w:rsidR="002B1AB4" w:rsidRPr="002B1AB4" w:rsidRDefault="002B1AB4" w:rsidP="002B1AB4">
            <w:pPr>
              <w:pStyle w:val="ATABodyBulletLevel01"/>
            </w:pPr>
            <w:r>
              <w:t>Explain the importance of creating partnerships.</w:t>
            </w:r>
          </w:p>
          <w:p w14:paraId="248361FC" w14:textId="46EE4B1A" w:rsidR="007A5D9A" w:rsidRDefault="002B1AB4" w:rsidP="007A5D9A">
            <w:pPr>
              <w:pStyle w:val="ATABodyBulletLevel01"/>
            </w:pPr>
            <w:r>
              <w:t xml:space="preserve">Ask participants if they have any partnerships? </w:t>
            </w:r>
          </w:p>
          <w:p w14:paraId="5B1515D4" w14:textId="77777777" w:rsidR="002B1AB4" w:rsidRDefault="002B1AB4" w:rsidP="002B1AB4">
            <w:pPr>
              <w:pStyle w:val="ATABodyBulletLevel01"/>
            </w:pPr>
            <w:r w:rsidRPr="00BE2E79">
              <w:t xml:space="preserve">Acknowledge the responses. </w:t>
            </w:r>
            <w:r>
              <w:t>Add additional teaching points or clarifications.</w:t>
            </w:r>
          </w:p>
          <w:p w14:paraId="42C35808" w14:textId="6FE6CFB9" w:rsidR="002B1AB4" w:rsidRDefault="002B1AB4" w:rsidP="002B1AB4">
            <w:pPr>
              <w:pStyle w:val="ATABodyBulletLevel01"/>
            </w:pPr>
            <w:r>
              <w:t>Define intrusion detection and prevention.</w:t>
            </w:r>
          </w:p>
          <w:p w14:paraId="04BBEC0A" w14:textId="18F2FAFC" w:rsidR="002B1AB4" w:rsidRPr="002B1AB4" w:rsidRDefault="002B1AB4" w:rsidP="002B1AB4">
            <w:pPr>
              <w:pStyle w:val="ATABodyBulletLevel01"/>
            </w:pPr>
            <w:r>
              <w:t>Explain the advantages and disadvantages of an intrusion detection system.</w:t>
            </w:r>
          </w:p>
          <w:p w14:paraId="433351CC" w14:textId="67F3C908" w:rsidR="007A5D9A" w:rsidRPr="00BE2E79" w:rsidRDefault="002B1AB4" w:rsidP="007A5D9A">
            <w:pPr>
              <w:pStyle w:val="ATABodyBulletLevel01"/>
            </w:pPr>
            <w:r>
              <w:t>Ask participants to identify any other advantages or disadvantages of an intrusion detection system</w:t>
            </w:r>
            <w:r w:rsidR="007A5D9A">
              <w:t>.</w:t>
            </w:r>
          </w:p>
          <w:p w14:paraId="22D5D295" w14:textId="77777777" w:rsidR="007A5D9A" w:rsidRDefault="007A5D9A" w:rsidP="007A5D9A">
            <w:pPr>
              <w:pStyle w:val="ATABodyBulletLevel01"/>
            </w:pPr>
            <w:r w:rsidRPr="00BE2E79">
              <w:t xml:space="preserve">Acknowledge the responses. </w:t>
            </w:r>
            <w:r>
              <w:t>Add additional teaching points or clarifications.</w:t>
            </w:r>
          </w:p>
          <w:p w14:paraId="150BCA15" w14:textId="77777777" w:rsidR="00756586" w:rsidRPr="009F596D" w:rsidRDefault="00756586" w:rsidP="00756586">
            <w:pPr>
              <w:pStyle w:val="ATABodyBulletLevel01"/>
              <w:numPr>
                <w:ilvl w:val="0"/>
                <w:numId w:val="0"/>
              </w:numPr>
              <w:ind w:left="720"/>
            </w:pPr>
          </w:p>
          <w:p w14:paraId="563258B7" w14:textId="005443E0" w:rsidR="00756586" w:rsidRPr="00DB482A" w:rsidRDefault="00756586" w:rsidP="00756586">
            <w:pPr>
              <w:pStyle w:val="ATABody"/>
              <w:rPr>
                <w:b/>
              </w:rPr>
            </w:pPr>
            <w:r w:rsidRPr="00DB482A">
              <w:rPr>
                <w:b/>
              </w:rPr>
              <w:t>Summarize the Key Points From Your Presentation (2 minutes)</w:t>
            </w:r>
          </w:p>
        </w:tc>
      </w:tr>
    </w:tbl>
    <w:p w14:paraId="477D7C14" w14:textId="373E2D4C" w:rsidR="00505196" w:rsidRDefault="00505196">
      <w:pPr>
        <w:spacing w:line="240" w:lineRule="auto"/>
        <w:rPr>
          <w:rFonts w:ascii="Cambria" w:hAnsi="Cambria"/>
        </w:rPr>
      </w:pPr>
    </w:p>
    <w:p w14:paraId="340DE196" w14:textId="77777777" w:rsidR="00505196" w:rsidRDefault="00505196" w:rsidP="00505196">
      <w:pPr>
        <w:pStyle w:val="ATABody"/>
      </w:pPr>
    </w:p>
    <w:p w14:paraId="1393F490" w14:textId="77777777" w:rsidR="00505196" w:rsidRDefault="00505196" w:rsidP="00505196">
      <w:pPr>
        <w:pStyle w:val="ATABody"/>
      </w:pPr>
    </w:p>
    <w:p w14:paraId="2E19ED37" w14:textId="77777777" w:rsidR="00505196" w:rsidRDefault="00505196" w:rsidP="00505196">
      <w:pPr>
        <w:pStyle w:val="ATABody"/>
      </w:pPr>
    </w:p>
    <w:p w14:paraId="33AE1399" w14:textId="77777777" w:rsidR="00505196" w:rsidRDefault="00505196" w:rsidP="00505196">
      <w:pPr>
        <w:pStyle w:val="ATABody"/>
      </w:pPr>
    </w:p>
    <w:p w14:paraId="3832AC66" w14:textId="77777777" w:rsidR="00505196" w:rsidRDefault="00505196" w:rsidP="00505196">
      <w:pPr>
        <w:pStyle w:val="ATABody"/>
      </w:pPr>
    </w:p>
    <w:p w14:paraId="0B0C9A67" w14:textId="77777777" w:rsidR="00505196" w:rsidRDefault="00505196" w:rsidP="00505196">
      <w:pPr>
        <w:pStyle w:val="ATABody"/>
      </w:pPr>
    </w:p>
    <w:p w14:paraId="7D8C109F" w14:textId="77777777" w:rsidR="00505196" w:rsidRDefault="00505196" w:rsidP="00505196">
      <w:pPr>
        <w:pStyle w:val="ATABody"/>
      </w:pPr>
    </w:p>
    <w:p w14:paraId="01668E3D" w14:textId="77777777" w:rsidR="00505196" w:rsidRDefault="00505196" w:rsidP="00505196">
      <w:pPr>
        <w:pStyle w:val="ATABody"/>
      </w:pPr>
    </w:p>
    <w:p w14:paraId="75DB320A" w14:textId="77777777" w:rsidR="00756586" w:rsidRDefault="00756586" w:rsidP="00505196">
      <w:pPr>
        <w:pStyle w:val="ATABody"/>
      </w:pPr>
    </w:p>
    <w:p w14:paraId="751BA38A" w14:textId="77777777" w:rsidR="00756586" w:rsidRDefault="00756586" w:rsidP="00505196">
      <w:pPr>
        <w:pStyle w:val="ATABody"/>
      </w:pPr>
    </w:p>
    <w:p w14:paraId="405DD35A" w14:textId="77777777" w:rsidR="00756586" w:rsidRDefault="00756586" w:rsidP="00505196">
      <w:pPr>
        <w:pStyle w:val="ATABody"/>
      </w:pPr>
    </w:p>
    <w:p w14:paraId="566B71FB" w14:textId="77777777" w:rsidR="00505196" w:rsidRDefault="00505196" w:rsidP="00505196">
      <w:pPr>
        <w:pStyle w:val="ATABody"/>
      </w:pPr>
    </w:p>
    <w:p w14:paraId="73009062" w14:textId="77777777" w:rsidR="00505196" w:rsidRDefault="00505196" w:rsidP="00505196">
      <w:pPr>
        <w:pStyle w:val="ATABody"/>
      </w:pPr>
    </w:p>
    <w:p w14:paraId="77B001F9" w14:textId="77777777" w:rsidR="00505196" w:rsidRDefault="00505196" w:rsidP="00505196">
      <w:pPr>
        <w:pStyle w:val="ATABody"/>
      </w:pPr>
    </w:p>
    <w:p w14:paraId="3648AFC2" w14:textId="77777777" w:rsidR="00505196" w:rsidRDefault="00505196" w:rsidP="00505196">
      <w:pPr>
        <w:pStyle w:val="ATABody"/>
      </w:pPr>
    </w:p>
    <w:p w14:paraId="1D8B7A86" w14:textId="77777777" w:rsidR="00505196" w:rsidRDefault="00505196" w:rsidP="00505196">
      <w:pPr>
        <w:pStyle w:val="ATABody"/>
      </w:pPr>
    </w:p>
    <w:p w14:paraId="0AE82061" w14:textId="77777777" w:rsidR="00505196" w:rsidRDefault="00505196" w:rsidP="00505196">
      <w:pPr>
        <w:pStyle w:val="ATABody"/>
      </w:pPr>
    </w:p>
    <w:p w14:paraId="062ED779" w14:textId="77777777" w:rsidR="00505196" w:rsidRDefault="00505196" w:rsidP="00505196">
      <w:pPr>
        <w:pStyle w:val="ATABody"/>
      </w:pPr>
    </w:p>
    <w:p w14:paraId="4E0CF334" w14:textId="77777777" w:rsidR="00505196" w:rsidRDefault="00505196" w:rsidP="00505196">
      <w:pPr>
        <w:pStyle w:val="ATABody"/>
      </w:pPr>
    </w:p>
    <w:p w14:paraId="61DAFF36" w14:textId="77777777" w:rsidR="00505196" w:rsidRDefault="00505196" w:rsidP="00505196">
      <w:pPr>
        <w:pStyle w:val="ATABody"/>
      </w:pPr>
    </w:p>
    <w:p w14:paraId="297D94FB" w14:textId="77777777" w:rsidR="00505196" w:rsidRDefault="00505196" w:rsidP="00505196">
      <w:pPr>
        <w:pStyle w:val="ATABody"/>
      </w:pPr>
    </w:p>
    <w:p w14:paraId="51C93D45" w14:textId="77777777" w:rsidR="00505196" w:rsidRDefault="00505196" w:rsidP="00505196">
      <w:pPr>
        <w:pStyle w:val="ATABody"/>
      </w:pPr>
    </w:p>
    <w:p w14:paraId="304062F9" w14:textId="77777777" w:rsidR="00505196" w:rsidRDefault="00505196" w:rsidP="00505196">
      <w:pPr>
        <w:pStyle w:val="ATABody"/>
        <w:jc w:val="center"/>
      </w:pPr>
      <w:r>
        <w:t>This Page Intentionally Left Blank.</w:t>
      </w:r>
    </w:p>
    <w:p w14:paraId="4B58BEDF" w14:textId="77777777" w:rsidR="00505196" w:rsidRDefault="00505196" w:rsidP="00505196">
      <w:pPr>
        <w:rPr>
          <w:rFonts w:ascii="Cambria" w:hAnsi="Cambria"/>
        </w:rPr>
      </w:pPr>
    </w:p>
    <w:p w14:paraId="6AA437D6" w14:textId="37846566" w:rsidR="00505196" w:rsidRPr="00F137EF" w:rsidRDefault="00E56DBB" w:rsidP="00505196">
      <w:pPr>
        <w:pStyle w:val="ATAModuleTitle"/>
        <w:pageBreakBefore/>
      </w:pPr>
      <w:r>
        <w:rPr>
          <w:noProof/>
        </w:rPr>
        <w:lastRenderedPageBreak/>
        <w:drawing>
          <wp:anchor distT="0" distB="0" distL="114300" distR="114300" simplePos="0" relativeHeight="251695104" behindDoc="0" locked="0" layoutInCell="1" allowOverlap="1" wp14:anchorId="6458D42A" wp14:editId="6D32CDE6">
            <wp:simplePos x="0" y="0"/>
            <wp:positionH relativeFrom="column">
              <wp:posOffset>5608955</wp:posOffset>
            </wp:positionH>
            <wp:positionV relativeFrom="paragraph">
              <wp:posOffset>66675</wp:posOffset>
            </wp:positionV>
            <wp:extent cx="274320" cy="2743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00B17233">
        <w:t>HANDOUT 3.2</w:t>
      </w:r>
      <w:r w:rsidR="00505196" w:rsidRPr="00F137EF">
        <w:t>:</w:t>
      </w:r>
      <w:r w:rsidR="00505196">
        <w:t xml:space="preserve"> </w:t>
      </w:r>
      <w:r w:rsidR="00505196" w:rsidRPr="00F137EF">
        <w:t>Presentation Assignments</w:t>
      </w:r>
      <w:r w:rsidR="00505196">
        <w:br/>
        <w:t>INDIVIDUAL</w:t>
      </w:r>
      <w:r w:rsidR="00505196" w:rsidRPr="00D225C9">
        <w:t xml:space="preserve"> Presentation Assignment #</w:t>
      </w:r>
      <w:r w:rsidR="00505196">
        <w:t>5</w:t>
      </w:r>
    </w:p>
    <w:p w14:paraId="38FF0FDE" w14:textId="77777777" w:rsidR="00505196" w:rsidRDefault="00505196" w:rsidP="00505196">
      <w:pPr>
        <w:pStyle w:val="ATABody"/>
        <w:jc w:val="center"/>
        <w:rPr>
          <w:b/>
        </w:rPr>
      </w:pPr>
    </w:p>
    <w:p w14:paraId="2C108C8B" w14:textId="22F5CB87" w:rsidR="00505196" w:rsidRPr="00F137EF" w:rsidRDefault="00505196" w:rsidP="00505196">
      <w:pPr>
        <w:pStyle w:val="ATABody"/>
      </w:pPr>
      <w:r w:rsidRPr="00F137EF">
        <w:rPr>
          <w:b/>
        </w:rPr>
        <w:t xml:space="preserve">Instructions: </w:t>
      </w:r>
      <w:r w:rsidRPr="00F137EF">
        <w:t xml:space="preserve">This document describes your presentation assignment </w:t>
      </w:r>
      <w:r>
        <w:t xml:space="preserve">from the </w:t>
      </w:r>
      <w:r w:rsidR="00D01786">
        <w:t>ATA</w:t>
      </w:r>
      <w:r w:rsidRPr="00C024A4">
        <w:t xml:space="preserve"> </w:t>
      </w:r>
      <w:r>
        <w:t>c</w:t>
      </w:r>
      <w:r w:rsidRPr="00C024A4">
        <w:t>ourse</w:t>
      </w:r>
      <w:r>
        <w:t xml:space="preserve">. </w:t>
      </w:r>
    </w:p>
    <w:p w14:paraId="11EC829F" w14:textId="77777777" w:rsidR="00505196" w:rsidRDefault="00505196" w:rsidP="00505196">
      <w:pPr>
        <w:pStyle w:val="ATABody"/>
      </w:pPr>
    </w:p>
    <w:tbl>
      <w:tblPr>
        <w:tblStyle w:val="TableGrid"/>
        <w:tblpPr w:leftFromText="180" w:rightFromText="180" w:vertAnchor="text" w:tblpX="108" w:tblpY="1"/>
        <w:tblOverlap w:val="never"/>
        <w:tblW w:w="0" w:type="auto"/>
        <w:tblLook w:val="04A0" w:firstRow="1" w:lastRow="0" w:firstColumn="1" w:lastColumn="0" w:noHBand="0" w:noVBand="1"/>
      </w:tblPr>
      <w:tblGrid>
        <w:gridCol w:w="9468"/>
      </w:tblGrid>
      <w:tr w:rsidR="00DD5A35" w:rsidRPr="00BE2E79" w14:paraId="63E43B13" w14:textId="77777777" w:rsidTr="00FD33FA">
        <w:trPr>
          <w:cantSplit/>
          <w:tblHeader/>
        </w:trPr>
        <w:tc>
          <w:tcPr>
            <w:tcW w:w="9468" w:type="dxa"/>
            <w:shd w:val="clear" w:color="auto" w:fill="D9D9D9" w:themeFill="background1" w:themeFillShade="D9"/>
          </w:tcPr>
          <w:p w14:paraId="6E2A329A" w14:textId="7C2AC6CA" w:rsidR="00DD5A35" w:rsidRPr="00BE2E79" w:rsidRDefault="00DD5A35" w:rsidP="000C7A6C">
            <w:pPr>
              <w:pStyle w:val="ATABody"/>
              <w:spacing w:before="120" w:after="120"/>
            </w:pPr>
            <w:bookmarkStart w:id="2" w:name="_Toc360608557"/>
            <w:r w:rsidRPr="007511AD">
              <w:rPr>
                <w:b/>
              </w:rPr>
              <w:t>Presentation #</w:t>
            </w:r>
            <w:r>
              <w:rPr>
                <w:b/>
              </w:rPr>
              <w:t>5</w:t>
            </w:r>
            <w:r w:rsidRPr="007511AD">
              <w:rPr>
                <w:b/>
              </w:rPr>
              <w:t xml:space="preserve">: </w:t>
            </w:r>
            <w:bookmarkEnd w:id="2"/>
            <w:r w:rsidR="000C7A6C">
              <w:rPr>
                <w:b/>
              </w:rPr>
              <w:t>Detecting Surveillance</w:t>
            </w:r>
          </w:p>
        </w:tc>
      </w:tr>
      <w:tr w:rsidR="00756586" w:rsidRPr="00DB482A" w14:paraId="5AA9D797" w14:textId="77777777" w:rsidTr="007E721F">
        <w:trPr>
          <w:cantSplit/>
          <w:trHeight w:val="725"/>
        </w:trPr>
        <w:tc>
          <w:tcPr>
            <w:tcW w:w="9468" w:type="dxa"/>
          </w:tcPr>
          <w:p w14:paraId="16D1B6E3" w14:textId="77777777" w:rsidR="00756586" w:rsidRPr="00E0127C" w:rsidRDefault="00756586" w:rsidP="00756586">
            <w:pPr>
              <w:pStyle w:val="ATABodyBulletLevel01"/>
              <w:keepNext/>
              <w:numPr>
                <w:ilvl w:val="0"/>
                <w:numId w:val="0"/>
              </w:numPr>
              <w:contextualSpacing/>
              <w:rPr>
                <w:b/>
                <w:u w:val="single"/>
              </w:rPr>
            </w:pPr>
            <w:r w:rsidRPr="00E0127C">
              <w:rPr>
                <w:b/>
                <w:u w:val="single"/>
              </w:rPr>
              <w:t>Main Topics</w:t>
            </w:r>
          </w:p>
          <w:p w14:paraId="14494A08" w14:textId="4DF8BA08" w:rsidR="00756586" w:rsidRPr="007E721F" w:rsidRDefault="00756586" w:rsidP="000C7A6C">
            <w:pPr>
              <w:pStyle w:val="ATABody"/>
            </w:pPr>
            <w:r w:rsidRPr="007E721F">
              <w:t xml:space="preserve">Present the following topics using Module </w:t>
            </w:r>
            <w:r w:rsidR="000C7A6C">
              <w:t>8</w:t>
            </w:r>
            <w:r w:rsidRPr="007E721F">
              <w:t xml:space="preserve">: </w:t>
            </w:r>
            <w:r w:rsidR="000C7A6C">
              <w:t>Surveillance Awareness What Can You Do</w:t>
            </w:r>
            <w:r w:rsidRPr="007E721F">
              <w:t xml:space="preserve">, Slides </w:t>
            </w:r>
            <w:r w:rsidR="007E721F">
              <w:t>1</w:t>
            </w:r>
            <w:r w:rsidR="000C7A6C">
              <w:t>5</w:t>
            </w:r>
            <w:r w:rsidRPr="007E721F">
              <w:t xml:space="preserve"> </w:t>
            </w:r>
            <w:r w:rsidR="007E721F">
              <w:t>–</w:t>
            </w:r>
            <w:r w:rsidRPr="007E721F">
              <w:t xml:space="preserve"> </w:t>
            </w:r>
            <w:r w:rsidR="000C7A6C">
              <w:t>27</w:t>
            </w:r>
            <w:r w:rsidR="007E721F">
              <w:t xml:space="preserve"> </w:t>
            </w:r>
          </w:p>
        </w:tc>
      </w:tr>
      <w:tr w:rsidR="00756586" w:rsidRPr="00DB482A" w14:paraId="79657DBC" w14:textId="77777777" w:rsidTr="00FD33FA">
        <w:trPr>
          <w:cantSplit/>
          <w:trHeight w:val="1135"/>
        </w:trPr>
        <w:tc>
          <w:tcPr>
            <w:tcW w:w="9468" w:type="dxa"/>
          </w:tcPr>
          <w:p w14:paraId="6EC4CA23" w14:textId="69F89DF1" w:rsidR="00756586" w:rsidRDefault="00756586" w:rsidP="00756586">
            <w:pPr>
              <w:pStyle w:val="ATABodyBulletLevel01"/>
              <w:keepNext/>
              <w:numPr>
                <w:ilvl w:val="0"/>
                <w:numId w:val="0"/>
              </w:numPr>
              <w:contextualSpacing/>
              <w:rPr>
                <w:b/>
                <w:u w:val="single"/>
              </w:rPr>
            </w:pPr>
            <w:r>
              <w:rPr>
                <w:b/>
                <w:u w:val="single"/>
              </w:rPr>
              <w:t xml:space="preserve">Activity 1: </w:t>
            </w:r>
            <w:r w:rsidR="000C77D8">
              <w:rPr>
                <w:b/>
                <w:u w:val="single"/>
              </w:rPr>
              <w:t>Introduction</w:t>
            </w:r>
            <w:r>
              <w:rPr>
                <w:b/>
                <w:u w:val="single"/>
              </w:rPr>
              <w:t xml:space="preserve"> Presentation</w:t>
            </w:r>
          </w:p>
          <w:p w14:paraId="0E8B88F2" w14:textId="77777777" w:rsidR="00756586" w:rsidRDefault="00756586" w:rsidP="00756586">
            <w:pPr>
              <w:pStyle w:val="ATABody"/>
            </w:pPr>
            <w:r>
              <w:t>Using your assigned topic, prepare a 3-minute presentation that answers the following questions:</w:t>
            </w:r>
          </w:p>
          <w:p w14:paraId="1A115281" w14:textId="77777777" w:rsidR="00756586" w:rsidRPr="00756586" w:rsidRDefault="00756586" w:rsidP="00756586">
            <w:pPr>
              <w:pStyle w:val="ATABodyBulletLevel01"/>
            </w:pPr>
            <w:r w:rsidRPr="00756586">
              <w:t>What is the purpose of this training?</w:t>
            </w:r>
          </w:p>
          <w:p w14:paraId="235B1C9D" w14:textId="2596E73F" w:rsidR="00756586" w:rsidRPr="00DB482A" w:rsidRDefault="00756586" w:rsidP="00756586">
            <w:pPr>
              <w:pStyle w:val="ATABodyBulletLevel01"/>
            </w:pPr>
            <w:r w:rsidRPr="00756586">
              <w:t>Why is this training important?</w:t>
            </w:r>
          </w:p>
        </w:tc>
      </w:tr>
      <w:tr w:rsidR="00756586" w:rsidRPr="00DB482A" w14:paraId="0DA0B305" w14:textId="77777777" w:rsidTr="00FD33FA">
        <w:trPr>
          <w:cantSplit/>
        </w:trPr>
        <w:tc>
          <w:tcPr>
            <w:tcW w:w="9468" w:type="dxa"/>
          </w:tcPr>
          <w:p w14:paraId="033055AE" w14:textId="77777777" w:rsidR="00756586" w:rsidRDefault="00756586" w:rsidP="00756586">
            <w:pPr>
              <w:pStyle w:val="ATABodyBulletLevel01"/>
              <w:keepNext/>
              <w:numPr>
                <w:ilvl w:val="0"/>
                <w:numId w:val="0"/>
              </w:numPr>
              <w:contextualSpacing/>
              <w:rPr>
                <w:b/>
                <w:u w:val="single"/>
              </w:rPr>
            </w:pPr>
            <w:r>
              <w:rPr>
                <w:b/>
                <w:u w:val="single"/>
              </w:rPr>
              <w:t>Activity 2: Second Presentation</w:t>
            </w:r>
          </w:p>
          <w:p w14:paraId="1721FAD6" w14:textId="59B7D886" w:rsidR="00756586" w:rsidRPr="00FD33FA" w:rsidRDefault="00756586" w:rsidP="007E721F">
            <w:pPr>
              <w:pStyle w:val="ATABodyBulletLevel01"/>
              <w:keepNext/>
              <w:numPr>
                <w:ilvl w:val="0"/>
                <w:numId w:val="0"/>
              </w:numPr>
              <w:contextualSpacing/>
            </w:pPr>
            <w:r>
              <w:t xml:space="preserve">Using your assigned topic, facilitate a 5-minute training session </w:t>
            </w:r>
            <w:r w:rsidR="007E721F">
              <w:t xml:space="preserve">to include asking </w:t>
            </w:r>
            <w:r>
              <w:t>a discussion question.</w:t>
            </w:r>
          </w:p>
        </w:tc>
      </w:tr>
      <w:tr w:rsidR="00756586" w:rsidRPr="00DB482A" w14:paraId="1519F0C1" w14:textId="77777777" w:rsidTr="00FD33FA">
        <w:trPr>
          <w:cantSplit/>
          <w:trHeight w:val="1135"/>
        </w:trPr>
        <w:tc>
          <w:tcPr>
            <w:tcW w:w="9468" w:type="dxa"/>
          </w:tcPr>
          <w:p w14:paraId="0F85236A" w14:textId="77777777" w:rsidR="00756586" w:rsidRDefault="00756586" w:rsidP="00756586">
            <w:pPr>
              <w:pStyle w:val="ATABodyBulletLevel01"/>
              <w:keepNext/>
              <w:numPr>
                <w:ilvl w:val="0"/>
                <w:numId w:val="0"/>
              </w:numPr>
              <w:contextualSpacing/>
              <w:rPr>
                <w:b/>
                <w:u w:val="single"/>
              </w:rPr>
            </w:pPr>
            <w:r>
              <w:rPr>
                <w:b/>
                <w:u w:val="single"/>
              </w:rPr>
              <w:t>Activity 3: Practice Presentation</w:t>
            </w:r>
          </w:p>
          <w:p w14:paraId="01AC6531" w14:textId="77777777" w:rsidR="00756586" w:rsidRDefault="00756586" w:rsidP="00756586">
            <w:pPr>
              <w:pStyle w:val="ATABody"/>
            </w:pPr>
            <w:r>
              <w:t>Using your assigned topic, prepare a 20-minute presentation.  The following provides a general outline for your presentation.</w:t>
            </w:r>
          </w:p>
          <w:p w14:paraId="4DB2A772" w14:textId="77777777" w:rsidR="00756586" w:rsidRPr="00DB482A" w:rsidRDefault="00756586" w:rsidP="00756586">
            <w:pPr>
              <w:pStyle w:val="ATABody"/>
            </w:pPr>
          </w:p>
          <w:p w14:paraId="59CEA56B" w14:textId="77777777" w:rsidR="00756586" w:rsidRPr="00DB482A" w:rsidRDefault="00756586" w:rsidP="00756586">
            <w:pPr>
              <w:pStyle w:val="ATABodyBulletLevel01"/>
              <w:keepNext/>
              <w:numPr>
                <w:ilvl w:val="0"/>
                <w:numId w:val="0"/>
              </w:numPr>
              <w:contextualSpacing/>
              <w:rPr>
                <w:b/>
              </w:rPr>
            </w:pPr>
            <w:r w:rsidRPr="00DB482A">
              <w:rPr>
                <w:b/>
              </w:rPr>
              <w:t>Lesson Overview and Motivation (3 minutes)</w:t>
            </w:r>
          </w:p>
          <w:p w14:paraId="67ACE504" w14:textId="77777777" w:rsidR="00756586" w:rsidRPr="00756586" w:rsidRDefault="00756586" w:rsidP="00756586">
            <w:pPr>
              <w:pStyle w:val="ATABodyBulletLevel01"/>
            </w:pPr>
            <w:r w:rsidRPr="00756586">
              <w:t>Introduce yourself.</w:t>
            </w:r>
          </w:p>
          <w:p w14:paraId="6EDAC0EA" w14:textId="72C6AEA5" w:rsidR="00756586" w:rsidRPr="00756586" w:rsidRDefault="00756586" w:rsidP="00756586">
            <w:pPr>
              <w:pStyle w:val="ATABodyBulletLevel01"/>
            </w:pPr>
            <w:r w:rsidRPr="00756586">
              <w:t xml:space="preserve">Present the lesson objective: At the end of this lesson, </w:t>
            </w:r>
            <w:r w:rsidR="007E721F">
              <w:t xml:space="preserve">the participants will be able to </w:t>
            </w:r>
            <w:r w:rsidR="009A18FF">
              <w:t>i</w:t>
            </w:r>
            <w:r w:rsidR="009A18FF" w:rsidRPr="009A18FF">
              <w:t xml:space="preserve">dentify actions that you can take to detect potential hostile surveillance incidents. </w:t>
            </w:r>
            <w:r w:rsidRPr="00756586">
              <w:t xml:space="preserve">Note: This objective does not appear within the assigned slides. You should write this objective on chart paper or board to display. </w:t>
            </w:r>
          </w:p>
          <w:p w14:paraId="5927B184" w14:textId="77777777" w:rsidR="00756586" w:rsidRPr="00756586" w:rsidRDefault="00756586" w:rsidP="00756586">
            <w:pPr>
              <w:pStyle w:val="ATABodyBulletLevel01"/>
            </w:pPr>
            <w:r w:rsidRPr="00756586">
              <w:t>Get the attention of the participants. Communicate why it is important to learn this information by sharing a personal experience, conducting a quick demonstration, or using another method for engaging the participants.</w:t>
            </w:r>
          </w:p>
          <w:p w14:paraId="62D1ECFE" w14:textId="77777777" w:rsidR="00756586" w:rsidRDefault="00756586" w:rsidP="00756586">
            <w:pPr>
              <w:pStyle w:val="ATABody"/>
              <w:rPr>
                <w:b/>
              </w:rPr>
            </w:pPr>
          </w:p>
          <w:p w14:paraId="2A7DB686" w14:textId="77777777" w:rsidR="00756586" w:rsidRPr="00DB482A" w:rsidRDefault="00756586" w:rsidP="00756586">
            <w:pPr>
              <w:pStyle w:val="ATABody"/>
              <w:rPr>
                <w:b/>
              </w:rPr>
            </w:pPr>
            <w:r w:rsidRPr="00DB482A">
              <w:rPr>
                <w:b/>
              </w:rPr>
              <w:t>Present Main Topics and Conduct Activity (15 minutes)</w:t>
            </w:r>
          </w:p>
          <w:p w14:paraId="440EDE46" w14:textId="0BE6258C" w:rsidR="009B12C6" w:rsidRDefault="009B12C6" w:rsidP="00756586">
            <w:pPr>
              <w:pStyle w:val="ATABodyBulletLevel01"/>
            </w:pPr>
            <w:r>
              <w:t xml:space="preserve">Explain </w:t>
            </w:r>
            <w:r w:rsidR="009A18FF">
              <w:t>the risk that terrorists and criminal organizations take when doing surveillance</w:t>
            </w:r>
            <w:r w:rsidR="00756586" w:rsidRPr="00BE2E79">
              <w:t xml:space="preserve">. </w:t>
            </w:r>
          </w:p>
          <w:p w14:paraId="173B2C86" w14:textId="5427E127" w:rsidR="009A18FF" w:rsidRDefault="009A18FF" w:rsidP="009A18FF">
            <w:pPr>
              <w:pStyle w:val="ATABodyBulletLevel01"/>
            </w:pPr>
            <w:r>
              <w:t>Explain the difference between trained and untrained surveillants.</w:t>
            </w:r>
          </w:p>
          <w:p w14:paraId="18F57228" w14:textId="69D015DE" w:rsidR="009A18FF" w:rsidRPr="009A18FF" w:rsidRDefault="00122F1B" w:rsidP="009A18FF">
            <w:pPr>
              <w:pStyle w:val="ATABodyBulletLevel01"/>
            </w:pPr>
            <w:r>
              <w:t>Explain how to detect hostile surveillance and unusual activities.</w:t>
            </w:r>
          </w:p>
          <w:p w14:paraId="72CEB5AF" w14:textId="4C653C68" w:rsidR="00386ADE" w:rsidRDefault="00386ADE" w:rsidP="00756586">
            <w:pPr>
              <w:pStyle w:val="ATABodyBulletLevel01"/>
            </w:pPr>
            <w:r>
              <w:t>Discuss with</w:t>
            </w:r>
            <w:r w:rsidR="009B12C6">
              <w:t xml:space="preserve"> the participants </w:t>
            </w:r>
            <w:r>
              <w:t xml:space="preserve">the two scenarios and ask the participants what is unusual about the person’s activities from each scenario. </w:t>
            </w:r>
            <w:r w:rsidR="009B12C6">
              <w:t xml:space="preserve"> </w:t>
            </w:r>
          </w:p>
          <w:p w14:paraId="4CFEF8B3" w14:textId="7F1CF2AE" w:rsidR="00756586" w:rsidRDefault="00756586" w:rsidP="00756586">
            <w:pPr>
              <w:pStyle w:val="ATABodyBulletLevel01"/>
            </w:pPr>
            <w:r w:rsidRPr="00BE2E79">
              <w:t xml:space="preserve">Acknowledge the responses. </w:t>
            </w:r>
            <w:r>
              <w:t>Add additional teaching points or clarifications.</w:t>
            </w:r>
          </w:p>
          <w:p w14:paraId="6C97BE92" w14:textId="77777777" w:rsidR="00756586" w:rsidRPr="009F596D" w:rsidRDefault="00756586" w:rsidP="00756586">
            <w:pPr>
              <w:pStyle w:val="ATABodyBulletLevel01"/>
              <w:numPr>
                <w:ilvl w:val="0"/>
                <w:numId w:val="0"/>
              </w:numPr>
              <w:ind w:left="720"/>
            </w:pPr>
          </w:p>
          <w:p w14:paraId="60F43ECC" w14:textId="1476D530" w:rsidR="00756586" w:rsidRPr="00DB482A" w:rsidRDefault="00756586" w:rsidP="00756586">
            <w:pPr>
              <w:pStyle w:val="ATABody"/>
              <w:rPr>
                <w:b/>
              </w:rPr>
            </w:pPr>
            <w:r w:rsidRPr="00DB482A">
              <w:rPr>
                <w:b/>
              </w:rPr>
              <w:t>Summarize the Key Points From Your Presentation (2 minutes)</w:t>
            </w:r>
          </w:p>
        </w:tc>
      </w:tr>
    </w:tbl>
    <w:p w14:paraId="2F712E4D" w14:textId="77777777" w:rsidR="00D01786" w:rsidRDefault="00D01786">
      <w:pPr>
        <w:spacing w:line="240" w:lineRule="auto"/>
      </w:pPr>
    </w:p>
    <w:p w14:paraId="240A0462" w14:textId="77777777" w:rsidR="00D01786" w:rsidRDefault="00D01786">
      <w:pPr>
        <w:spacing w:line="240" w:lineRule="auto"/>
      </w:pPr>
    </w:p>
    <w:p w14:paraId="2F56F739" w14:textId="77777777" w:rsidR="00D01786" w:rsidRDefault="00D01786" w:rsidP="00D01786">
      <w:pPr>
        <w:pStyle w:val="ATABody"/>
        <w:jc w:val="center"/>
      </w:pPr>
    </w:p>
    <w:p w14:paraId="36571475" w14:textId="77777777" w:rsidR="00D01786" w:rsidRDefault="00D01786" w:rsidP="00D01786">
      <w:pPr>
        <w:pStyle w:val="ATABody"/>
        <w:jc w:val="center"/>
      </w:pPr>
    </w:p>
    <w:p w14:paraId="45B8A2AC" w14:textId="77777777" w:rsidR="00D01786" w:rsidRDefault="00D01786" w:rsidP="00D01786">
      <w:pPr>
        <w:pStyle w:val="ATABody"/>
        <w:jc w:val="center"/>
      </w:pPr>
    </w:p>
    <w:p w14:paraId="574575FA" w14:textId="77777777" w:rsidR="00D01786" w:rsidRDefault="00D01786" w:rsidP="00D01786">
      <w:pPr>
        <w:pStyle w:val="ATABody"/>
        <w:jc w:val="center"/>
      </w:pPr>
    </w:p>
    <w:p w14:paraId="1ECBDB54" w14:textId="77777777" w:rsidR="00D01786" w:rsidRDefault="00D01786" w:rsidP="00D01786">
      <w:pPr>
        <w:pStyle w:val="ATABody"/>
        <w:jc w:val="center"/>
      </w:pPr>
    </w:p>
    <w:p w14:paraId="0DA9E163" w14:textId="77777777" w:rsidR="00D01786" w:rsidRDefault="00D01786" w:rsidP="00D01786">
      <w:pPr>
        <w:pStyle w:val="ATABody"/>
        <w:jc w:val="center"/>
      </w:pPr>
    </w:p>
    <w:p w14:paraId="49384B76" w14:textId="77777777" w:rsidR="00D01786" w:rsidRDefault="00D01786" w:rsidP="00D01786">
      <w:pPr>
        <w:pStyle w:val="ATABody"/>
        <w:jc w:val="center"/>
      </w:pPr>
    </w:p>
    <w:p w14:paraId="0FB3C610" w14:textId="77777777" w:rsidR="00D01786" w:rsidRDefault="00D01786" w:rsidP="00D01786">
      <w:pPr>
        <w:pStyle w:val="ATABody"/>
        <w:jc w:val="center"/>
      </w:pPr>
    </w:p>
    <w:p w14:paraId="7EC1FF44" w14:textId="77777777" w:rsidR="00D01786" w:rsidRDefault="00D01786" w:rsidP="00D01786">
      <w:pPr>
        <w:pStyle w:val="ATABody"/>
        <w:jc w:val="center"/>
      </w:pPr>
    </w:p>
    <w:p w14:paraId="736AE164" w14:textId="77777777" w:rsidR="00D01786" w:rsidRDefault="00D01786" w:rsidP="00D01786">
      <w:pPr>
        <w:pStyle w:val="ATABody"/>
        <w:jc w:val="center"/>
      </w:pPr>
    </w:p>
    <w:p w14:paraId="6655A5BF" w14:textId="77777777" w:rsidR="00D01786" w:rsidRDefault="00D01786" w:rsidP="00D01786">
      <w:pPr>
        <w:pStyle w:val="ATABody"/>
        <w:jc w:val="center"/>
      </w:pPr>
    </w:p>
    <w:p w14:paraId="7EC48A4B" w14:textId="77777777" w:rsidR="00D01786" w:rsidRDefault="00D01786" w:rsidP="00D01786">
      <w:pPr>
        <w:pStyle w:val="ATABody"/>
        <w:jc w:val="center"/>
      </w:pPr>
    </w:p>
    <w:p w14:paraId="54FA4D64" w14:textId="77777777" w:rsidR="00D01786" w:rsidRDefault="00D01786" w:rsidP="00D01786">
      <w:pPr>
        <w:pStyle w:val="ATABody"/>
        <w:jc w:val="center"/>
      </w:pPr>
    </w:p>
    <w:p w14:paraId="2177CFC5" w14:textId="77777777" w:rsidR="00D01786" w:rsidRDefault="00D01786" w:rsidP="00D01786">
      <w:pPr>
        <w:pStyle w:val="ATABody"/>
        <w:jc w:val="center"/>
      </w:pPr>
    </w:p>
    <w:p w14:paraId="0C6A7543" w14:textId="77777777" w:rsidR="00D01786" w:rsidRDefault="00D01786" w:rsidP="00D01786">
      <w:pPr>
        <w:pStyle w:val="ATABody"/>
        <w:jc w:val="center"/>
      </w:pPr>
    </w:p>
    <w:p w14:paraId="6B2143C2" w14:textId="77777777" w:rsidR="00D01786" w:rsidRDefault="00D01786" w:rsidP="00D01786">
      <w:pPr>
        <w:pStyle w:val="ATABody"/>
        <w:jc w:val="center"/>
      </w:pPr>
    </w:p>
    <w:p w14:paraId="7631610F" w14:textId="77777777" w:rsidR="00D01786" w:rsidRDefault="00D01786" w:rsidP="00D01786">
      <w:pPr>
        <w:pStyle w:val="ATABody"/>
        <w:jc w:val="center"/>
      </w:pPr>
    </w:p>
    <w:p w14:paraId="5F6578C1" w14:textId="77777777" w:rsidR="00D01786" w:rsidRDefault="00D01786" w:rsidP="00D01786">
      <w:pPr>
        <w:pStyle w:val="ATABody"/>
        <w:jc w:val="center"/>
      </w:pPr>
    </w:p>
    <w:p w14:paraId="52D66B24" w14:textId="77777777" w:rsidR="00D01786" w:rsidRDefault="00D01786" w:rsidP="00D01786">
      <w:pPr>
        <w:pStyle w:val="ATABody"/>
        <w:jc w:val="center"/>
      </w:pPr>
    </w:p>
    <w:p w14:paraId="06D9148E" w14:textId="77777777" w:rsidR="00D01786" w:rsidRDefault="00D01786" w:rsidP="00D01786">
      <w:pPr>
        <w:pStyle w:val="ATABody"/>
        <w:jc w:val="center"/>
      </w:pPr>
    </w:p>
    <w:p w14:paraId="50F64235" w14:textId="77777777" w:rsidR="00D01786" w:rsidRDefault="00D01786" w:rsidP="00D01786">
      <w:pPr>
        <w:pStyle w:val="ATABody"/>
        <w:jc w:val="center"/>
      </w:pPr>
    </w:p>
    <w:p w14:paraId="1256D50E" w14:textId="77777777" w:rsidR="00D01786" w:rsidRDefault="00D01786" w:rsidP="00D01786">
      <w:pPr>
        <w:pStyle w:val="ATABody"/>
        <w:jc w:val="center"/>
      </w:pPr>
      <w:r>
        <w:t>This Page Intentionally Left Blank.</w:t>
      </w:r>
    </w:p>
    <w:p w14:paraId="6F004EA8" w14:textId="77777777" w:rsidR="00505196" w:rsidRDefault="00505196">
      <w:pPr>
        <w:spacing w:line="240" w:lineRule="auto"/>
        <w:rPr>
          <w:rFonts w:ascii="Cambria" w:eastAsia="Times New Roman" w:hAnsi="Cambria"/>
          <w:sz w:val="24"/>
          <w:szCs w:val="24"/>
        </w:rPr>
      </w:pPr>
      <w:r>
        <w:br w:type="page"/>
      </w:r>
    </w:p>
    <w:p w14:paraId="03170CC5" w14:textId="386E5186" w:rsidR="00505196" w:rsidRPr="00F137EF" w:rsidRDefault="00E56DBB" w:rsidP="00505196">
      <w:pPr>
        <w:pStyle w:val="ATAModuleTitle"/>
        <w:pageBreakBefore/>
      </w:pPr>
      <w:r>
        <w:rPr>
          <w:noProof/>
        </w:rPr>
        <w:lastRenderedPageBreak/>
        <w:drawing>
          <wp:anchor distT="0" distB="0" distL="114300" distR="114300" simplePos="0" relativeHeight="251697152" behindDoc="0" locked="0" layoutInCell="1" allowOverlap="1" wp14:anchorId="07A1F699" wp14:editId="7B3A54FF">
            <wp:simplePos x="0" y="0"/>
            <wp:positionH relativeFrom="column">
              <wp:posOffset>5656580</wp:posOffset>
            </wp:positionH>
            <wp:positionV relativeFrom="paragraph">
              <wp:posOffset>28575</wp:posOffset>
            </wp:positionV>
            <wp:extent cx="274320" cy="2743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00B17233">
        <w:t>HANDOUT 3.2</w:t>
      </w:r>
      <w:r w:rsidR="00505196" w:rsidRPr="00F137EF">
        <w:t>:</w:t>
      </w:r>
      <w:r w:rsidR="00505196">
        <w:t xml:space="preserve"> </w:t>
      </w:r>
      <w:r w:rsidR="00505196" w:rsidRPr="00F137EF">
        <w:t>Presentation Assignments</w:t>
      </w:r>
      <w:r w:rsidR="00505196">
        <w:br/>
        <w:t>INDIVIDUAL</w:t>
      </w:r>
      <w:r w:rsidR="00505196" w:rsidRPr="00D225C9">
        <w:t xml:space="preserve"> Presentation Assignment #</w:t>
      </w:r>
      <w:r w:rsidR="00505196">
        <w:t>6</w:t>
      </w:r>
    </w:p>
    <w:p w14:paraId="26518289" w14:textId="77777777" w:rsidR="00505196" w:rsidRDefault="00505196" w:rsidP="00505196">
      <w:pPr>
        <w:pStyle w:val="ATABody"/>
        <w:jc w:val="center"/>
        <w:rPr>
          <w:b/>
        </w:rPr>
      </w:pPr>
    </w:p>
    <w:p w14:paraId="2009989E" w14:textId="6398B9B7" w:rsidR="00505196" w:rsidRPr="00F137EF" w:rsidRDefault="00505196" w:rsidP="00505196">
      <w:pPr>
        <w:pStyle w:val="ATABody"/>
      </w:pPr>
      <w:r w:rsidRPr="00F137EF">
        <w:rPr>
          <w:b/>
        </w:rPr>
        <w:t xml:space="preserve">Instructions: </w:t>
      </w:r>
      <w:r w:rsidRPr="00F137EF">
        <w:t xml:space="preserve">This document describes your presentation assignment </w:t>
      </w:r>
      <w:r>
        <w:t xml:space="preserve">from the </w:t>
      </w:r>
      <w:r w:rsidR="00D01786">
        <w:t>ATA</w:t>
      </w:r>
      <w:r w:rsidRPr="00C024A4">
        <w:t xml:space="preserve"> </w:t>
      </w:r>
      <w:r>
        <w:t>c</w:t>
      </w:r>
      <w:r w:rsidRPr="00C024A4">
        <w:t>ourse</w:t>
      </w:r>
      <w:r>
        <w:t xml:space="preserve">. </w:t>
      </w:r>
    </w:p>
    <w:p w14:paraId="2B309D85" w14:textId="77777777" w:rsidR="00505196" w:rsidRPr="00BB5136" w:rsidRDefault="00505196" w:rsidP="00505196">
      <w:pPr>
        <w:pStyle w:val="ATABody"/>
      </w:pPr>
    </w:p>
    <w:tbl>
      <w:tblPr>
        <w:tblStyle w:val="TableGrid"/>
        <w:tblpPr w:leftFromText="180" w:rightFromText="180" w:vertAnchor="text" w:tblpX="108" w:tblpY="1"/>
        <w:tblOverlap w:val="never"/>
        <w:tblW w:w="0" w:type="auto"/>
        <w:tblLook w:val="04A0" w:firstRow="1" w:lastRow="0" w:firstColumn="1" w:lastColumn="0" w:noHBand="0" w:noVBand="1"/>
      </w:tblPr>
      <w:tblGrid>
        <w:gridCol w:w="9468"/>
      </w:tblGrid>
      <w:tr w:rsidR="00DD5A35" w:rsidRPr="00BE2E79" w14:paraId="45D1A424" w14:textId="77777777" w:rsidTr="00FD33FA">
        <w:trPr>
          <w:tblHeader/>
        </w:trPr>
        <w:tc>
          <w:tcPr>
            <w:tcW w:w="9468" w:type="dxa"/>
            <w:shd w:val="clear" w:color="auto" w:fill="D9D9D9" w:themeFill="background1" w:themeFillShade="D9"/>
          </w:tcPr>
          <w:p w14:paraId="794421CD" w14:textId="761F6209" w:rsidR="00DD5A35" w:rsidRPr="00BE2E79" w:rsidRDefault="00DD5A35" w:rsidP="00EF24B3">
            <w:pPr>
              <w:pStyle w:val="ATABody"/>
              <w:spacing w:before="120" w:after="120"/>
            </w:pPr>
            <w:bookmarkStart w:id="3" w:name="_Toc360608554"/>
            <w:r w:rsidRPr="007511AD">
              <w:rPr>
                <w:b/>
              </w:rPr>
              <w:t>Presentation #</w:t>
            </w:r>
            <w:r>
              <w:rPr>
                <w:b/>
              </w:rPr>
              <w:t>6</w:t>
            </w:r>
            <w:r w:rsidRPr="007511AD">
              <w:rPr>
                <w:b/>
              </w:rPr>
              <w:t xml:space="preserve">: </w:t>
            </w:r>
            <w:bookmarkEnd w:id="3"/>
            <w:r w:rsidR="00EF24B3">
              <w:rPr>
                <w:b/>
              </w:rPr>
              <w:t>Insiders</w:t>
            </w:r>
          </w:p>
        </w:tc>
      </w:tr>
      <w:tr w:rsidR="00756586" w:rsidRPr="00DB482A" w14:paraId="3909AFCB" w14:textId="77777777" w:rsidTr="00CF7A74">
        <w:trPr>
          <w:cantSplit/>
          <w:trHeight w:val="725"/>
        </w:trPr>
        <w:tc>
          <w:tcPr>
            <w:tcW w:w="9468" w:type="dxa"/>
          </w:tcPr>
          <w:p w14:paraId="458E8C9A" w14:textId="77777777" w:rsidR="00756586" w:rsidRPr="00E0127C" w:rsidRDefault="00756586" w:rsidP="00756586">
            <w:pPr>
              <w:pStyle w:val="ATABodyBulletLevel01"/>
              <w:keepNext/>
              <w:numPr>
                <w:ilvl w:val="0"/>
                <w:numId w:val="0"/>
              </w:numPr>
              <w:contextualSpacing/>
              <w:rPr>
                <w:b/>
                <w:u w:val="single"/>
              </w:rPr>
            </w:pPr>
            <w:r w:rsidRPr="00E0127C">
              <w:rPr>
                <w:b/>
                <w:u w:val="single"/>
              </w:rPr>
              <w:t>Main Topics</w:t>
            </w:r>
          </w:p>
          <w:p w14:paraId="4D510A6C" w14:textId="220EA819" w:rsidR="00756586" w:rsidRPr="00DB482A" w:rsidRDefault="00756586" w:rsidP="0060731D">
            <w:pPr>
              <w:pStyle w:val="ATABody"/>
            </w:pPr>
            <w:r w:rsidRPr="00BE2E79">
              <w:t xml:space="preserve">Present the following topics using Module </w:t>
            </w:r>
            <w:r w:rsidR="00CF7A74">
              <w:t>5</w:t>
            </w:r>
            <w:r w:rsidRPr="00BE2E79">
              <w:t xml:space="preserve">: </w:t>
            </w:r>
            <w:r w:rsidR="00CF7A74">
              <w:t>Indirect Threat</w:t>
            </w:r>
            <w:r w:rsidRPr="00BE2E79">
              <w:t>,</w:t>
            </w:r>
            <w:r w:rsidR="00CF7A74">
              <w:t xml:space="preserve"> </w:t>
            </w:r>
            <w:r w:rsidRPr="00BE2E79">
              <w:t xml:space="preserve">Slides </w:t>
            </w:r>
            <w:r w:rsidR="000A564C">
              <w:t>13</w:t>
            </w:r>
            <w:r w:rsidR="00CF7A74">
              <w:t xml:space="preserve"> – </w:t>
            </w:r>
            <w:r w:rsidR="000A564C">
              <w:t>15</w:t>
            </w:r>
            <w:r w:rsidR="0060731D">
              <w:t xml:space="preserve"> and</w:t>
            </w:r>
            <w:r w:rsidR="000A564C">
              <w:t xml:space="preserve"> Handout 10.2</w:t>
            </w:r>
            <w:r w:rsidR="00CF7A74">
              <w:t xml:space="preserve"> </w:t>
            </w:r>
          </w:p>
        </w:tc>
      </w:tr>
      <w:tr w:rsidR="00756586" w:rsidRPr="00DB482A" w14:paraId="3005C0B4" w14:textId="77777777" w:rsidTr="00FD33FA">
        <w:trPr>
          <w:cantSplit/>
          <w:trHeight w:val="1135"/>
        </w:trPr>
        <w:tc>
          <w:tcPr>
            <w:tcW w:w="9468" w:type="dxa"/>
          </w:tcPr>
          <w:p w14:paraId="60082A0B" w14:textId="5C48D2A3" w:rsidR="00756586" w:rsidRDefault="00756586" w:rsidP="00756586">
            <w:pPr>
              <w:pStyle w:val="ATABodyBulletLevel01"/>
              <w:keepNext/>
              <w:numPr>
                <w:ilvl w:val="0"/>
                <w:numId w:val="0"/>
              </w:numPr>
              <w:contextualSpacing/>
              <w:rPr>
                <w:b/>
                <w:u w:val="single"/>
              </w:rPr>
            </w:pPr>
            <w:r>
              <w:rPr>
                <w:b/>
                <w:u w:val="single"/>
              </w:rPr>
              <w:t xml:space="preserve">Activity 1: </w:t>
            </w:r>
            <w:r w:rsidR="000C77D8">
              <w:rPr>
                <w:b/>
                <w:u w:val="single"/>
              </w:rPr>
              <w:t>Introduction</w:t>
            </w:r>
            <w:r>
              <w:rPr>
                <w:b/>
                <w:u w:val="single"/>
              </w:rPr>
              <w:t xml:space="preserve"> Presentation</w:t>
            </w:r>
          </w:p>
          <w:p w14:paraId="3441C0A3" w14:textId="77777777" w:rsidR="00756586" w:rsidRDefault="00756586" w:rsidP="00756586">
            <w:pPr>
              <w:pStyle w:val="ATABody"/>
            </w:pPr>
            <w:r>
              <w:t>Using your assigned topic, prepare a 3-minute presentation that answers the following questions:</w:t>
            </w:r>
          </w:p>
          <w:p w14:paraId="5988027B" w14:textId="77777777" w:rsidR="00756586" w:rsidRPr="00756586" w:rsidRDefault="00756586" w:rsidP="00756586">
            <w:pPr>
              <w:pStyle w:val="ATABodyBulletLevel01"/>
            </w:pPr>
            <w:r w:rsidRPr="00756586">
              <w:t>What is the purpose of this training?</w:t>
            </w:r>
          </w:p>
          <w:p w14:paraId="6A829E74" w14:textId="51D41DA5" w:rsidR="00756586" w:rsidRPr="00DB482A" w:rsidRDefault="00756586" w:rsidP="000C77D8">
            <w:pPr>
              <w:pStyle w:val="ATABodyBulletLevel01"/>
            </w:pPr>
            <w:r w:rsidRPr="000C77D8">
              <w:t>Why</w:t>
            </w:r>
            <w:r w:rsidRPr="00756586">
              <w:t xml:space="preserve"> is this training important?</w:t>
            </w:r>
          </w:p>
        </w:tc>
      </w:tr>
      <w:tr w:rsidR="00756586" w:rsidRPr="00DB482A" w14:paraId="3AEEF0A3" w14:textId="77777777" w:rsidTr="00FD33FA">
        <w:trPr>
          <w:cantSplit/>
        </w:trPr>
        <w:tc>
          <w:tcPr>
            <w:tcW w:w="9468" w:type="dxa"/>
          </w:tcPr>
          <w:p w14:paraId="0AB33282" w14:textId="77777777" w:rsidR="00756586" w:rsidRDefault="00756586" w:rsidP="00756586">
            <w:pPr>
              <w:pStyle w:val="ATABodyBulletLevel01"/>
              <w:keepNext/>
              <w:numPr>
                <w:ilvl w:val="0"/>
                <w:numId w:val="0"/>
              </w:numPr>
              <w:contextualSpacing/>
              <w:rPr>
                <w:b/>
                <w:u w:val="single"/>
              </w:rPr>
            </w:pPr>
            <w:r>
              <w:rPr>
                <w:b/>
                <w:u w:val="single"/>
              </w:rPr>
              <w:t>Activity 2: Second Presentation</w:t>
            </w:r>
          </w:p>
          <w:p w14:paraId="10E1A120" w14:textId="0B6F05C4" w:rsidR="00756586" w:rsidRPr="00FD33FA" w:rsidRDefault="00756586" w:rsidP="00CF7A74">
            <w:pPr>
              <w:pStyle w:val="ATABodyBulletLevel01"/>
              <w:keepNext/>
              <w:numPr>
                <w:ilvl w:val="0"/>
                <w:numId w:val="0"/>
              </w:numPr>
              <w:contextualSpacing/>
            </w:pPr>
            <w:r>
              <w:t xml:space="preserve">Using your assigned topic, facilitate a 5-minute training session </w:t>
            </w:r>
            <w:r w:rsidR="00CF7A74">
              <w:t>to include a</w:t>
            </w:r>
            <w:r>
              <w:t>sking a discussion question.</w:t>
            </w:r>
          </w:p>
        </w:tc>
      </w:tr>
      <w:tr w:rsidR="00756586" w:rsidRPr="00DB482A" w14:paraId="73156656" w14:textId="77777777" w:rsidTr="00FD33FA">
        <w:trPr>
          <w:cantSplit/>
          <w:trHeight w:val="1135"/>
        </w:trPr>
        <w:tc>
          <w:tcPr>
            <w:tcW w:w="9468" w:type="dxa"/>
          </w:tcPr>
          <w:p w14:paraId="5A4642A3" w14:textId="6BB50C91" w:rsidR="00756586" w:rsidRDefault="00756586" w:rsidP="00756586">
            <w:pPr>
              <w:pStyle w:val="ATABodyBulletLevel01"/>
              <w:keepNext/>
              <w:numPr>
                <w:ilvl w:val="0"/>
                <w:numId w:val="0"/>
              </w:numPr>
              <w:contextualSpacing/>
              <w:rPr>
                <w:b/>
                <w:u w:val="single"/>
              </w:rPr>
            </w:pPr>
            <w:r>
              <w:rPr>
                <w:b/>
                <w:u w:val="single"/>
              </w:rPr>
              <w:t>Activity 3: Practice Presentation</w:t>
            </w:r>
          </w:p>
          <w:p w14:paraId="54773D62" w14:textId="77777777" w:rsidR="00756586" w:rsidRDefault="00756586" w:rsidP="00756586">
            <w:pPr>
              <w:pStyle w:val="ATABody"/>
            </w:pPr>
            <w:r>
              <w:t>Using your assigned topic, prepare a 20-minute presentation.  The following provides a general outline for your presentation.</w:t>
            </w:r>
          </w:p>
          <w:p w14:paraId="7D7AAE17" w14:textId="77777777" w:rsidR="00756586" w:rsidRPr="00DB482A" w:rsidRDefault="00756586" w:rsidP="00756586">
            <w:pPr>
              <w:pStyle w:val="ATABody"/>
            </w:pPr>
          </w:p>
          <w:p w14:paraId="6675B239" w14:textId="77777777" w:rsidR="00756586" w:rsidRPr="00DB482A" w:rsidRDefault="00756586" w:rsidP="00756586">
            <w:pPr>
              <w:pStyle w:val="ATABodyBulletLevel01"/>
              <w:keepNext/>
              <w:numPr>
                <w:ilvl w:val="0"/>
                <w:numId w:val="0"/>
              </w:numPr>
              <w:contextualSpacing/>
              <w:rPr>
                <w:b/>
              </w:rPr>
            </w:pPr>
            <w:r w:rsidRPr="00DB482A">
              <w:rPr>
                <w:b/>
              </w:rPr>
              <w:t>Lesson Overview and Motivation (3 minutes)</w:t>
            </w:r>
          </w:p>
          <w:p w14:paraId="4C4316F0" w14:textId="77777777" w:rsidR="00756586" w:rsidRPr="000C77D8" w:rsidRDefault="00756586" w:rsidP="000C77D8">
            <w:pPr>
              <w:pStyle w:val="ATABodyBulletLevel01"/>
            </w:pPr>
            <w:r w:rsidRPr="000C77D8">
              <w:t>Introduce yourself.</w:t>
            </w:r>
          </w:p>
          <w:p w14:paraId="44D3D40C" w14:textId="2ABA763D" w:rsidR="00756586" w:rsidRPr="000C77D8" w:rsidRDefault="00756586" w:rsidP="000C77D8">
            <w:pPr>
              <w:pStyle w:val="ATABodyBulletLevel01"/>
            </w:pPr>
            <w:r w:rsidRPr="000C77D8">
              <w:t xml:space="preserve">Present the lesson objective: At the end of this lesson, </w:t>
            </w:r>
            <w:r w:rsidR="00CF7A74">
              <w:t xml:space="preserve">the participants will be able to </w:t>
            </w:r>
            <w:r w:rsidR="00E43250">
              <w:t>explain the threat insiders pose to critical infrastructure</w:t>
            </w:r>
            <w:r w:rsidRPr="000C77D8">
              <w:t xml:space="preserve">. Note: This objective does not appear within the assigned slides. You should write this objective on chart paper or board to display. </w:t>
            </w:r>
          </w:p>
          <w:p w14:paraId="0D7AA88E" w14:textId="77777777" w:rsidR="00756586" w:rsidRPr="000C77D8" w:rsidRDefault="00756586" w:rsidP="000C77D8">
            <w:pPr>
              <w:pStyle w:val="ATABodyBulletLevel01"/>
            </w:pPr>
            <w:r w:rsidRPr="000C77D8">
              <w:t>Get the attention of the participants. Communicate why it is important to learn this information by sharing a personal experience, conducting a quick demonstration, or using another method for engaging the participants.</w:t>
            </w:r>
          </w:p>
          <w:p w14:paraId="35A0FB0C" w14:textId="77777777" w:rsidR="00756586" w:rsidRDefault="00756586" w:rsidP="00756586">
            <w:pPr>
              <w:pStyle w:val="ATABody"/>
              <w:rPr>
                <w:b/>
              </w:rPr>
            </w:pPr>
          </w:p>
          <w:p w14:paraId="7BCBBC52" w14:textId="77777777" w:rsidR="00756586" w:rsidRPr="00DB482A" w:rsidRDefault="00756586" w:rsidP="00756586">
            <w:pPr>
              <w:pStyle w:val="ATABody"/>
              <w:rPr>
                <w:b/>
              </w:rPr>
            </w:pPr>
            <w:r w:rsidRPr="00DB482A">
              <w:rPr>
                <w:b/>
              </w:rPr>
              <w:t>Present Main Topics and Conduct Activity (15 minutes)</w:t>
            </w:r>
          </w:p>
          <w:p w14:paraId="15C62C66" w14:textId="6017BCCF" w:rsidR="00CF7A74" w:rsidRDefault="000A564C" w:rsidP="000C77D8">
            <w:pPr>
              <w:pStyle w:val="ATABodyBulletLevel01"/>
            </w:pPr>
            <w:r>
              <w:t>Define the threat category of insider and explain the risk these individual’s pose to the organization</w:t>
            </w:r>
            <w:r w:rsidR="00756586" w:rsidRPr="00BE2E79">
              <w:t>.</w:t>
            </w:r>
          </w:p>
          <w:p w14:paraId="5CD8294B" w14:textId="71403588" w:rsidR="00CF7A74" w:rsidRDefault="0060731D" w:rsidP="000C77D8">
            <w:pPr>
              <w:pStyle w:val="ATABodyBulletLevel01"/>
            </w:pPr>
            <w:r>
              <w:t xml:space="preserve">Provide </w:t>
            </w:r>
            <w:r>
              <w:t xml:space="preserve">Handout 10.2 </w:t>
            </w:r>
            <w:r>
              <w:t>to the participants and have them read the case study</w:t>
            </w:r>
            <w:r w:rsidR="00CF7A74">
              <w:t>.</w:t>
            </w:r>
          </w:p>
          <w:p w14:paraId="214E93D2" w14:textId="5E898CAB" w:rsidR="00CF7A74" w:rsidRDefault="00CF7A74" w:rsidP="000C77D8">
            <w:pPr>
              <w:pStyle w:val="ATABodyBulletLevel01"/>
            </w:pPr>
            <w:r>
              <w:t>As</w:t>
            </w:r>
            <w:r w:rsidR="00756586" w:rsidRPr="00BE2E79">
              <w:t xml:space="preserve">k </w:t>
            </w:r>
            <w:r>
              <w:t xml:space="preserve">participants </w:t>
            </w:r>
            <w:r w:rsidR="00E43250">
              <w:t>w</w:t>
            </w:r>
            <w:r w:rsidR="00E43250" w:rsidRPr="00E43250">
              <w:t xml:space="preserve">hat kind of threat does the Washington Navy Yard Shooting incident demonstrate? </w:t>
            </w:r>
          </w:p>
          <w:p w14:paraId="1201455F" w14:textId="5DE66B03" w:rsidR="00756586" w:rsidRDefault="00756586" w:rsidP="000C77D8">
            <w:pPr>
              <w:pStyle w:val="ATABodyBulletLevel01"/>
            </w:pPr>
            <w:r w:rsidRPr="000C77D8">
              <w:t>Acknowledge the responses. Add additional teaching points or</w:t>
            </w:r>
            <w:r>
              <w:t xml:space="preserve"> clarifications.</w:t>
            </w:r>
          </w:p>
          <w:p w14:paraId="55CEFA05" w14:textId="77777777" w:rsidR="00756586" w:rsidRPr="009F596D" w:rsidRDefault="00756586" w:rsidP="00756586">
            <w:pPr>
              <w:pStyle w:val="ATABodyBulletLevel01"/>
              <w:numPr>
                <w:ilvl w:val="0"/>
                <w:numId w:val="0"/>
              </w:numPr>
              <w:ind w:left="720"/>
            </w:pPr>
          </w:p>
          <w:p w14:paraId="6E6D52FB" w14:textId="005A679D" w:rsidR="00756586" w:rsidRPr="00DB482A" w:rsidRDefault="00756586" w:rsidP="00756586">
            <w:pPr>
              <w:pStyle w:val="ATABody"/>
              <w:rPr>
                <w:b/>
              </w:rPr>
            </w:pPr>
            <w:r w:rsidRPr="00DB482A">
              <w:rPr>
                <w:b/>
              </w:rPr>
              <w:t>Summarize the Key Points From Your Presentation (2 minutes)</w:t>
            </w:r>
          </w:p>
        </w:tc>
      </w:tr>
    </w:tbl>
    <w:p w14:paraId="283597BC" w14:textId="77777777" w:rsidR="00505196" w:rsidRDefault="00505196" w:rsidP="00505196">
      <w:pPr>
        <w:pStyle w:val="ATABody"/>
      </w:pPr>
    </w:p>
    <w:p w14:paraId="2B0ABF45" w14:textId="77777777" w:rsidR="00505196" w:rsidRDefault="00505196" w:rsidP="00505196">
      <w:pPr>
        <w:pStyle w:val="ATABody"/>
      </w:pPr>
    </w:p>
    <w:p w14:paraId="565887D7" w14:textId="77777777" w:rsidR="00505196" w:rsidRDefault="00505196" w:rsidP="00505196">
      <w:pPr>
        <w:pStyle w:val="ATABody"/>
      </w:pPr>
    </w:p>
    <w:p w14:paraId="1D6031C7" w14:textId="77777777" w:rsidR="00505196" w:rsidRDefault="00505196" w:rsidP="00505196">
      <w:pPr>
        <w:pStyle w:val="ATABody"/>
      </w:pPr>
    </w:p>
    <w:p w14:paraId="0E625DA3" w14:textId="77777777" w:rsidR="00505196" w:rsidRDefault="00505196" w:rsidP="00505196">
      <w:pPr>
        <w:pStyle w:val="ATABody"/>
      </w:pPr>
    </w:p>
    <w:p w14:paraId="6EAEEE7C" w14:textId="77777777" w:rsidR="00505196" w:rsidRDefault="00505196" w:rsidP="00505196">
      <w:pPr>
        <w:pStyle w:val="ATABody"/>
      </w:pPr>
    </w:p>
    <w:p w14:paraId="47FFF4B2" w14:textId="77777777" w:rsidR="00505196" w:rsidRDefault="00505196" w:rsidP="00505196">
      <w:pPr>
        <w:pStyle w:val="ATABody"/>
      </w:pPr>
    </w:p>
    <w:p w14:paraId="415B2ED9" w14:textId="77777777" w:rsidR="00505196" w:rsidRDefault="00505196" w:rsidP="00505196">
      <w:pPr>
        <w:pStyle w:val="ATABody"/>
      </w:pPr>
    </w:p>
    <w:p w14:paraId="62212108" w14:textId="77777777" w:rsidR="00505196" w:rsidRDefault="00505196" w:rsidP="00505196">
      <w:pPr>
        <w:pStyle w:val="ATABody"/>
      </w:pPr>
    </w:p>
    <w:p w14:paraId="2BFD26D2" w14:textId="77777777" w:rsidR="00505196" w:rsidRDefault="00505196" w:rsidP="00505196">
      <w:pPr>
        <w:pStyle w:val="ATABody"/>
      </w:pPr>
    </w:p>
    <w:p w14:paraId="29C703E2" w14:textId="77777777" w:rsidR="00505196" w:rsidRDefault="00505196" w:rsidP="00505196">
      <w:pPr>
        <w:pStyle w:val="ATABody"/>
      </w:pPr>
    </w:p>
    <w:p w14:paraId="52ECB46A" w14:textId="77777777" w:rsidR="00505196" w:rsidRDefault="00505196" w:rsidP="00505196">
      <w:pPr>
        <w:pStyle w:val="ATABody"/>
      </w:pPr>
    </w:p>
    <w:p w14:paraId="5DD23301" w14:textId="77777777" w:rsidR="00505196" w:rsidRDefault="00505196" w:rsidP="00505196">
      <w:pPr>
        <w:pStyle w:val="ATABody"/>
      </w:pPr>
    </w:p>
    <w:p w14:paraId="63FB87CD" w14:textId="77777777" w:rsidR="00505196" w:rsidRDefault="00505196" w:rsidP="00505196">
      <w:pPr>
        <w:pStyle w:val="ATABody"/>
      </w:pPr>
    </w:p>
    <w:p w14:paraId="4395A687" w14:textId="77777777" w:rsidR="00505196" w:rsidRDefault="00505196" w:rsidP="00505196">
      <w:pPr>
        <w:pStyle w:val="ATABody"/>
      </w:pPr>
    </w:p>
    <w:p w14:paraId="5F2267D3" w14:textId="77777777" w:rsidR="00505196" w:rsidRDefault="00505196" w:rsidP="00505196">
      <w:pPr>
        <w:pStyle w:val="ATABody"/>
      </w:pPr>
    </w:p>
    <w:p w14:paraId="45F6013D" w14:textId="77777777" w:rsidR="00505196" w:rsidRDefault="00505196" w:rsidP="00505196">
      <w:pPr>
        <w:pStyle w:val="ATABody"/>
      </w:pPr>
    </w:p>
    <w:p w14:paraId="666B3876" w14:textId="77777777" w:rsidR="00756586" w:rsidRDefault="00756586" w:rsidP="00505196">
      <w:pPr>
        <w:pStyle w:val="ATABody"/>
      </w:pPr>
    </w:p>
    <w:p w14:paraId="3A61F11E" w14:textId="77777777" w:rsidR="00756586" w:rsidRDefault="00756586" w:rsidP="00505196">
      <w:pPr>
        <w:pStyle w:val="ATABody"/>
      </w:pPr>
    </w:p>
    <w:p w14:paraId="5A6BD51A" w14:textId="77777777" w:rsidR="00756586" w:rsidRDefault="00756586" w:rsidP="00505196">
      <w:pPr>
        <w:pStyle w:val="ATABody"/>
      </w:pPr>
    </w:p>
    <w:p w14:paraId="099A571B" w14:textId="77777777" w:rsidR="00505196" w:rsidRDefault="00505196" w:rsidP="00505196">
      <w:pPr>
        <w:pStyle w:val="ATABody"/>
      </w:pPr>
    </w:p>
    <w:p w14:paraId="010C6767" w14:textId="77777777" w:rsidR="00505196" w:rsidRDefault="00505196" w:rsidP="00505196">
      <w:pPr>
        <w:pStyle w:val="ATABody"/>
      </w:pPr>
    </w:p>
    <w:p w14:paraId="53E77D8F" w14:textId="77777777" w:rsidR="00505196" w:rsidRDefault="00505196" w:rsidP="00505196">
      <w:pPr>
        <w:pStyle w:val="ATABody"/>
        <w:jc w:val="center"/>
      </w:pPr>
      <w:r>
        <w:t>This Page Intentionally Left Blank.</w:t>
      </w:r>
    </w:p>
    <w:p w14:paraId="4BFF9CF7" w14:textId="77777777" w:rsidR="00505196" w:rsidRDefault="00505196" w:rsidP="00505196">
      <w:pPr>
        <w:pStyle w:val="ATABody"/>
      </w:pPr>
    </w:p>
    <w:p w14:paraId="3D70CA97" w14:textId="0932280C" w:rsidR="00505196" w:rsidRPr="00F137EF" w:rsidRDefault="00E56DBB" w:rsidP="00505196">
      <w:pPr>
        <w:pStyle w:val="ATAModuleTitle"/>
        <w:pageBreakBefore/>
      </w:pPr>
      <w:r>
        <w:rPr>
          <w:noProof/>
        </w:rPr>
        <w:lastRenderedPageBreak/>
        <w:drawing>
          <wp:anchor distT="0" distB="0" distL="114300" distR="114300" simplePos="0" relativeHeight="251699200" behindDoc="0" locked="0" layoutInCell="1" allowOverlap="1" wp14:anchorId="61838B6D" wp14:editId="643705A9">
            <wp:simplePos x="0" y="0"/>
            <wp:positionH relativeFrom="column">
              <wp:posOffset>5618480</wp:posOffset>
            </wp:positionH>
            <wp:positionV relativeFrom="paragraph">
              <wp:posOffset>47625</wp:posOffset>
            </wp:positionV>
            <wp:extent cx="27432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00B17233">
        <w:t>HANDOUT 3.2</w:t>
      </w:r>
      <w:r w:rsidR="00505196" w:rsidRPr="00F137EF">
        <w:t>:</w:t>
      </w:r>
      <w:r w:rsidR="00505196">
        <w:t xml:space="preserve"> </w:t>
      </w:r>
      <w:r w:rsidR="00505196" w:rsidRPr="00F137EF">
        <w:t>Presentation Assignments</w:t>
      </w:r>
      <w:r w:rsidR="00505196">
        <w:br/>
        <w:t>INDIVIDUAL</w:t>
      </w:r>
      <w:r w:rsidR="00505196" w:rsidRPr="00B463ED">
        <w:t xml:space="preserve"> Presentation Assignment #</w:t>
      </w:r>
      <w:r w:rsidR="00505196">
        <w:t>7</w:t>
      </w:r>
    </w:p>
    <w:p w14:paraId="2B18DF65" w14:textId="77777777" w:rsidR="00505196" w:rsidRDefault="00505196" w:rsidP="00505196">
      <w:pPr>
        <w:pStyle w:val="ATABody"/>
        <w:jc w:val="center"/>
        <w:rPr>
          <w:b/>
        </w:rPr>
      </w:pPr>
    </w:p>
    <w:p w14:paraId="743EE5AD" w14:textId="3A076B6D" w:rsidR="00505196" w:rsidRPr="00F137EF" w:rsidRDefault="00505196" w:rsidP="00505196">
      <w:pPr>
        <w:pStyle w:val="ATABody"/>
      </w:pPr>
      <w:r w:rsidRPr="00F137EF">
        <w:rPr>
          <w:b/>
        </w:rPr>
        <w:t xml:space="preserve">Instructions: </w:t>
      </w:r>
      <w:r w:rsidRPr="00F137EF">
        <w:t xml:space="preserve">This document describes your presentation assignment </w:t>
      </w:r>
      <w:r>
        <w:t xml:space="preserve">from the </w:t>
      </w:r>
      <w:r w:rsidR="00D01786">
        <w:t>ATA</w:t>
      </w:r>
      <w:r w:rsidRPr="00C024A4">
        <w:t xml:space="preserve"> </w:t>
      </w:r>
      <w:r>
        <w:t>c</w:t>
      </w:r>
      <w:r w:rsidRPr="00C024A4">
        <w:t>ourse</w:t>
      </w:r>
      <w:r>
        <w:t xml:space="preserve">. </w:t>
      </w:r>
    </w:p>
    <w:p w14:paraId="2BFE22B2" w14:textId="77777777" w:rsidR="00505196" w:rsidRPr="004839FA" w:rsidRDefault="00505196" w:rsidP="00505196">
      <w:pPr>
        <w:pStyle w:val="ATABody"/>
      </w:pPr>
    </w:p>
    <w:tbl>
      <w:tblPr>
        <w:tblStyle w:val="TableGrid"/>
        <w:tblpPr w:leftFromText="180" w:rightFromText="180" w:vertAnchor="text" w:tblpX="108" w:tblpY="1"/>
        <w:tblOverlap w:val="never"/>
        <w:tblW w:w="0" w:type="auto"/>
        <w:tblLook w:val="04A0" w:firstRow="1" w:lastRow="0" w:firstColumn="1" w:lastColumn="0" w:noHBand="0" w:noVBand="1"/>
      </w:tblPr>
      <w:tblGrid>
        <w:gridCol w:w="9468"/>
      </w:tblGrid>
      <w:tr w:rsidR="00DD5A35" w:rsidRPr="00BE2E79" w14:paraId="0313DCF0" w14:textId="77777777" w:rsidTr="00FD33FA">
        <w:trPr>
          <w:cantSplit/>
          <w:tblHeader/>
        </w:trPr>
        <w:tc>
          <w:tcPr>
            <w:tcW w:w="9468" w:type="dxa"/>
            <w:shd w:val="clear" w:color="auto" w:fill="D9D9D9" w:themeFill="background1" w:themeFillShade="D9"/>
          </w:tcPr>
          <w:p w14:paraId="5CECCA25" w14:textId="14037413" w:rsidR="00DD5A35" w:rsidRPr="00BE2E79" w:rsidRDefault="00DD5A35" w:rsidP="001C42FB">
            <w:pPr>
              <w:pStyle w:val="ATABody"/>
              <w:spacing w:before="120" w:after="120"/>
            </w:pPr>
            <w:bookmarkStart w:id="4" w:name="_Toc360608553"/>
            <w:r w:rsidRPr="007511AD">
              <w:rPr>
                <w:b/>
              </w:rPr>
              <w:t>Presentation #</w:t>
            </w:r>
            <w:r>
              <w:rPr>
                <w:b/>
              </w:rPr>
              <w:t>7</w:t>
            </w:r>
            <w:r w:rsidRPr="007511AD">
              <w:rPr>
                <w:b/>
              </w:rPr>
              <w:t xml:space="preserve">: </w:t>
            </w:r>
            <w:bookmarkEnd w:id="4"/>
            <w:r w:rsidR="001C42FB">
              <w:rPr>
                <w:b/>
              </w:rPr>
              <w:t>Physical Protection System – Functional Relationship</w:t>
            </w:r>
          </w:p>
        </w:tc>
      </w:tr>
      <w:tr w:rsidR="00756586" w:rsidRPr="00DB482A" w14:paraId="64AD926A" w14:textId="77777777" w:rsidTr="001C42FB">
        <w:trPr>
          <w:cantSplit/>
          <w:trHeight w:val="629"/>
        </w:trPr>
        <w:tc>
          <w:tcPr>
            <w:tcW w:w="9468" w:type="dxa"/>
          </w:tcPr>
          <w:p w14:paraId="3D23A96E" w14:textId="77777777" w:rsidR="00756586" w:rsidRPr="00E0127C" w:rsidRDefault="00756586" w:rsidP="00756586">
            <w:pPr>
              <w:pStyle w:val="ATABodyBulletLevel01"/>
              <w:keepNext/>
              <w:numPr>
                <w:ilvl w:val="0"/>
                <w:numId w:val="0"/>
              </w:numPr>
              <w:contextualSpacing/>
              <w:rPr>
                <w:b/>
                <w:u w:val="single"/>
              </w:rPr>
            </w:pPr>
            <w:r w:rsidRPr="00E0127C">
              <w:rPr>
                <w:b/>
                <w:u w:val="single"/>
              </w:rPr>
              <w:t>Main Topics</w:t>
            </w:r>
          </w:p>
          <w:p w14:paraId="32BF019C" w14:textId="660EF0D2" w:rsidR="00756586" w:rsidRPr="00DB482A" w:rsidRDefault="00756586" w:rsidP="00BA1A52">
            <w:pPr>
              <w:pStyle w:val="ATABody"/>
            </w:pPr>
            <w:r w:rsidRPr="00BE2E79">
              <w:t xml:space="preserve">Present the following topics using Module </w:t>
            </w:r>
            <w:r w:rsidR="00ED1E95">
              <w:t>6</w:t>
            </w:r>
            <w:r w:rsidRPr="00BE2E79">
              <w:t xml:space="preserve">: </w:t>
            </w:r>
            <w:r w:rsidR="001C42FB">
              <w:t>Security Force Operations</w:t>
            </w:r>
            <w:r w:rsidRPr="00BE2E79">
              <w:t>,</w:t>
            </w:r>
            <w:r w:rsidR="00ED1E95">
              <w:t xml:space="preserve"> </w:t>
            </w:r>
            <w:r w:rsidRPr="00BE2E79">
              <w:t xml:space="preserve">Slides </w:t>
            </w:r>
            <w:r w:rsidR="001C42FB">
              <w:t>4</w:t>
            </w:r>
            <w:r>
              <w:t xml:space="preserve"> </w:t>
            </w:r>
            <w:r w:rsidR="001C42FB">
              <w:t xml:space="preserve">– </w:t>
            </w:r>
            <w:r w:rsidR="00BA1A52">
              <w:t>7</w:t>
            </w:r>
            <w:r w:rsidRPr="00603A22">
              <w:t>:</w:t>
            </w:r>
            <w:r>
              <w:t xml:space="preserve"> </w:t>
            </w:r>
          </w:p>
        </w:tc>
      </w:tr>
      <w:tr w:rsidR="00756586" w:rsidRPr="00DB482A" w14:paraId="7E7C1188" w14:textId="77777777" w:rsidTr="00FD33FA">
        <w:trPr>
          <w:cantSplit/>
          <w:trHeight w:val="1135"/>
        </w:trPr>
        <w:tc>
          <w:tcPr>
            <w:tcW w:w="9468" w:type="dxa"/>
          </w:tcPr>
          <w:p w14:paraId="518CDED7" w14:textId="79C03EB6" w:rsidR="00756586" w:rsidRDefault="00756586" w:rsidP="00756586">
            <w:pPr>
              <w:pStyle w:val="ATABodyBulletLevel01"/>
              <w:keepNext/>
              <w:numPr>
                <w:ilvl w:val="0"/>
                <w:numId w:val="0"/>
              </w:numPr>
              <w:contextualSpacing/>
              <w:rPr>
                <w:b/>
                <w:u w:val="single"/>
              </w:rPr>
            </w:pPr>
            <w:r>
              <w:rPr>
                <w:b/>
                <w:u w:val="single"/>
              </w:rPr>
              <w:t xml:space="preserve">Activity 1: </w:t>
            </w:r>
            <w:r w:rsidR="00CE68BC">
              <w:rPr>
                <w:b/>
                <w:u w:val="single"/>
              </w:rPr>
              <w:t>Introduction</w:t>
            </w:r>
            <w:r>
              <w:rPr>
                <w:b/>
                <w:u w:val="single"/>
              </w:rPr>
              <w:t xml:space="preserve"> Presentation</w:t>
            </w:r>
          </w:p>
          <w:p w14:paraId="244DB480" w14:textId="77777777" w:rsidR="00756586" w:rsidRDefault="00756586" w:rsidP="00756586">
            <w:pPr>
              <w:pStyle w:val="ATABody"/>
            </w:pPr>
            <w:r>
              <w:t>Using your assigned topic, prepare a 3-minute presentation that answers the following questions:</w:t>
            </w:r>
          </w:p>
          <w:p w14:paraId="54125689" w14:textId="77777777" w:rsidR="00756586" w:rsidRPr="00756586" w:rsidRDefault="00756586" w:rsidP="00756586">
            <w:pPr>
              <w:pStyle w:val="ATABodyBulletLevel01"/>
            </w:pPr>
            <w:r w:rsidRPr="00756586">
              <w:t>What is the purpose of this training?</w:t>
            </w:r>
          </w:p>
          <w:p w14:paraId="612C606D" w14:textId="5E8E9CE9" w:rsidR="00756586" w:rsidRPr="00DB482A" w:rsidRDefault="00756586" w:rsidP="00756586">
            <w:pPr>
              <w:pStyle w:val="ATABodyBulletLevel01"/>
            </w:pPr>
            <w:r w:rsidRPr="00756586">
              <w:t>Why is this training important?</w:t>
            </w:r>
          </w:p>
        </w:tc>
      </w:tr>
      <w:tr w:rsidR="00756586" w:rsidRPr="00DB482A" w14:paraId="1051CE8B" w14:textId="77777777" w:rsidTr="00FD33FA">
        <w:trPr>
          <w:cantSplit/>
        </w:trPr>
        <w:tc>
          <w:tcPr>
            <w:tcW w:w="9468" w:type="dxa"/>
          </w:tcPr>
          <w:p w14:paraId="7F23264A" w14:textId="77777777" w:rsidR="00756586" w:rsidRDefault="00756586" w:rsidP="00756586">
            <w:pPr>
              <w:pStyle w:val="ATABodyBulletLevel01"/>
              <w:keepNext/>
              <w:numPr>
                <w:ilvl w:val="0"/>
                <w:numId w:val="0"/>
              </w:numPr>
              <w:contextualSpacing/>
              <w:rPr>
                <w:b/>
                <w:u w:val="single"/>
              </w:rPr>
            </w:pPr>
            <w:r>
              <w:rPr>
                <w:b/>
                <w:u w:val="single"/>
              </w:rPr>
              <w:t>Activity 2: Second Presentation</w:t>
            </w:r>
          </w:p>
          <w:p w14:paraId="00E5F0C1" w14:textId="1F631536" w:rsidR="00756586" w:rsidRPr="00FD33FA" w:rsidRDefault="00756586" w:rsidP="001C42FB">
            <w:pPr>
              <w:pStyle w:val="ATABodyBulletLevel01"/>
              <w:keepNext/>
              <w:numPr>
                <w:ilvl w:val="0"/>
                <w:numId w:val="0"/>
              </w:numPr>
              <w:contextualSpacing/>
            </w:pPr>
            <w:r>
              <w:t xml:space="preserve">Using your assigned topic, facilitate a 5-minute training session </w:t>
            </w:r>
            <w:r w:rsidR="001C42FB">
              <w:t>a</w:t>
            </w:r>
            <w:r>
              <w:t>sking a discussion question.</w:t>
            </w:r>
          </w:p>
        </w:tc>
      </w:tr>
      <w:tr w:rsidR="00756586" w:rsidRPr="00DB482A" w14:paraId="7D273843" w14:textId="77777777" w:rsidTr="00FD33FA">
        <w:trPr>
          <w:cantSplit/>
          <w:trHeight w:val="1135"/>
        </w:trPr>
        <w:tc>
          <w:tcPr>
            <w:tcW w:w="9468" w:type="dxa"/>
          </w:tcPr>
          <w:p w14:paraId="5E229044" w14:textId="77777777" w:rsidR="00756586" w:rsidRDefault="00756586" w:rsidP="00756586">
            <w:pPr>
              <w:pStyle w:val="ATABodyBulletLevel01"/>
              <w:keepNext/>
              <w:numPr>
                <w:ilvl w:val="0"/>
                <w:numId w:val="0"/>
              </w:numPr>
              <w:contextualSpacing/>
              <w:rPr>
                <w:b/>
                <w:u w:val="single"/>
              </w:rPr>
            </w:pPr>
            <w:r>
              <w:rPr>
                <w:b/>
                <w:u w:val="single"/>
              </w:rPr>
              <w:t>Activity 3: Practice Presentation</w:t>
            </w:r>
          </w:p>
          <w:p w14:paraId="6F05713E" w14:textId="77777777" w:rsidR="00756586" w:rsidRDefault="00756586" w:rsidP="00756586">
            <w:pPr>
              <w:pStyle w:val="ATABody"/>
            </w:pPr>
            <w:r>
              <w:t>Using your assigned topic, prepare a 20-minute presentation.  The following provides a general outline for your presentation.</w:t>
            </w:r>
          </w:p>
          <w:p w14:paraId="3ED650FC" w14:textId="77777777" w:rsidR="00756586" w:rsidRPr="00DB482A" w:rsidRDefault="00756586" w:rsidP="00756586">
            <w:pPr>
              <w:pStyle w:val="ATABody"/>
            </w:pPr>
          </w:p>
          <w:p w14:paraId="3EED97F5" w14:textId="77777777" w:rsidR="00756586" w:rsidRPr="00DB482A" w:rsidRDefault="00756586" w:rsidP="00756586">
            <w:pPr>
              <w:pStyle w:val="ATABodyBulletLevel01"/>
              <w:keepNext/>
              <w:numPr>
                <w:ilvl w:val="0"/>
                <w:numId w:val="0"/>
              </w:numPr>
              <w:contextualSpacing/>
              <w:rPr>
                <w:b/>
              </w:rPr>
            </w:pPr>
            <w:r w:rsidRPr="00DB482A">
              <w:rPr>
                <w:b/>
              </w:rPr>
              <w:t>Lesson Overview and Motivation (3 minutes)</w:t>
            </w:r>
          </w:p>
          <w:p w14:paraId="3BEB65A0" w14:textId="77777777" w:rsidR="00756586" w:rsidRPr="00756586" w:rsidRDefault="00756586" w:rsidP="00756586">
            <w:pPr>
              <w:pStyle w:val="ATABodyBulletLevel01"/>
            </w:pPr>
            <w:r w:rsidRPr="00756586">
              <w:t>Introduce yourself.</w:t>
            </w:r>
          </w:p>
          <w:p w14:paraId="50A679E0" w14:textId="5F7C83C6" w:rsidR="00756586" w:rsidRPr="00756586" w:rsidRDefault="00756586" w:rsidP="00756586">
            <w:pPr>
              <w:pStyle w:val="ATABodyBulletLevel01"/>
            </w:pPr>
            <w:r w:rsidRPr="00756586">
              <w:t xml:space="preserve">Present the lesson objective: At the end of this lesson, </w:t>
            </w:r>
            <w:r w:rsidR="00111AAE">
              <w:t xml:space="preserve">the participants will be able </w:t>
            </w:r>
            <w:r w:rsidR="002527E8">
              <w:t>to</w:t>
            </w:r>
            <w:r w:rsidR="002527E8" w:rsidRPr="002527E8">
              <w:t xml:space="preserve"> </w:t>
            </w:r>
            <w:r w:rsidR="002527E8">
              <w:t>e</w:t>
            </w:r>
            <w:r w:rsidR="002527E8" w:rsidRPr="002527E8">
              <w:t>xplain the functional relationships between detection and assessment, delay, and response</w:t>
            </w:r>
            <w:r w:rsidRPr="00756586">
              <w:t xml:space="preserve">. Note: This objective does not appear within the assigned slides. You should write this objective on chart paper or board to display. </w:t>
            </w:r>
          </w:p>
          <w:p w14:paraId="1D9E5C8C" w14:textId="77777777" w:rsidR="00756586" w:rsidRPr="00756586" w:rsidRDefault="00756586" w:rsidP="00756586">
            <w:pPr>
              <w:pStyle w:val="ATABodyBulletLevel01"/>
            </w:pPr>
            <w:r w:rsidRPr="00756586">
              <w:t>Get the attention of the participants. Communicate why it is important to learn this information by sharing a personal experience, conducting a quick demonstration, or using another method for engaging the participants.</w:t>
            </w:r>
          </w:p>
          <w:p w14:paraId="5F5115FD" w14:textId="77777777" w:rsidR="00756586" w:rsidRDefault="00756586" w:rsidP="00756586">
            <w:pPr>
              <w:pStyle w:val="ATABody"/>
              <w:rPr>
                <w:b/>
              </w:rPr>
            </w:pPr>
          </w:p>
          <w:p w14:paraId="44C56E6A" w14:textId="77777777" w:rsidR="00756586" w:rsidRPr="00DB482A" w:rsidRDefault="00756586" w:rsidP="00756586">
            <w:pPr>
              <w:pStyle w:val="ATABody"/>
              <w:rPr>
                <w:b/>
              </w:rPr>
            </w:pPr>
            <w:r w:rsidRPr="00DB482A">
              <w:rPr>
                <w:b/>
              </w:rPr>
              <w:t>Present Main Topics and Conduct Activity (15 minutes)</w:t>
            </w:r>
          </w:p>
          <w:p w14:paraId="5DBB1354" w14:textId="53649278" w:rsidR="00111AAE" w:rsidRDefault="002527E8" w:rsidP="00756586">
            <w:pPr>
              <w:pStyle w:val="ATABodyBulletLevel01"/>
            </w:pPr>
            <w:r>
              <w:t>Define the terms associated with the functional relationship</w:t>
            </w:r>
            <w:r w:rsidRPr="002527E8">
              <w:t xml:space="preserve"> between detection and assessment, delay, and response</w:t>
            </w:r>
            <w:r>
              <w:t>.</w:t>
            </w:r>
          </w:p>
          <w:p w14:paraId="6529BABD" w14:textId="1C30C463" w:rsidR="00756586" w:rsidRDefault="002527E8" w:rsidP="00756586">
            <w:pPr>
              <w:pStyle w:val="ATABodyBulletLevel01"/>
            </w:pPr>
            <w:r>
              <w:t xml:space="preserve">Refer participants to Workbook 12.1, part 1 and have them </w:t>
            </w:r>
            <w:r w:rsidR="00BA1A52">
              <w:t>reorganize the intruder’s timeline</w:t>
            </w:r>
            <w:r w:rsidR="00756586" w:rsidRPr="00BE2E79">
              <w:t xml:space="preserve">. </w:t>
            </w:r>
          </w:p>
          <w:p w14:paraId="6334226C" w14:textId="3C07C214" w:rsidR="00111AAE" w:rsidRPr="00111AAE" w:rsidRDefault="00BA1A52" w:rsidP="00111AAE">
            <w:pPr>
              <w:pStyle w:val="ATABodyBulletLevel01"/>
            </w:pPr>
            <w:r>
              <w:t>Ask one or two of the participants to share their reorganization of the tasks</w:t>
            </w:r>
            <w:r w:rsidR="00111AAE">
              <w:t>.</w:t>
            </w:r>
          </w:p>
          <w:p w14:paraId="0CEDC386" w14:textId="1C952B29" w:rsidR="00756586" w:rsidRDefault="00756586" w:rsidP="00756586">
            <w:pPr>
              <w:pStyle w:val="ATABodyBulletLevel01"/>
            </w:pPr>
            <w:r>
              <w:t>Add additional teaching points or clarifications.</w:t>
            </w:r>
          </w:p>
          <w:p w14:paraId="286E2B0C" w14:textId="0148F90B" w:rsidR="00BA1A52" w:rsidRPr="00BA1A52" w:rsidRDefault="00BA1A52" w:rsidP="00BA1A52">
            <w:pPr>
              <w:pStyle w:val="ATABodyBulletLevel01"/>
            </w:pPr>
            <w:r>
              <w:t xml:space="preserve">Explain to the participants the relationship between </w:t>
            </w:r>
            <w:r>
              <w:t>detection and assessment, delay, and response</w:t>
            </w:r>
            <w:r>
              <w:t>.</w:t>
            </w:r>
          </w:p>
          <w:p w14:paraId="18729D82" w14:textId="77777777" w:rsidR="00756586" w:rsidRPr="009F596D" w:rsidRDefault="00756586" w:rsidP="00756586">
            <w:pPr>
              <w:pStyle w:val="ATABodyBulletLevel01"/>
              <w:numPr>
                <w:ilvl w:val="0"/>
                <w:numId w:val="0"/>
              </w:numPr>
              <w:ind w:left="720"/>
            </w:pPr>
          </w:p>
          <w:p w14:paraId="6A5FED80" w14:textId="0011560D" w:rsidR="00756586" w:rsidRPr="00DB482A" w:rsidRDefault="00756586" w:rsidP="00756586">
            <w:pPr>
              <w:pStyle w:val="ATABody"/>
              <w:rPr>
                <w:b/>
              </w:rPr>
            </w:pPr>
            <w:r w:rsidRPr="00DB482A">
              <w:rPr>
                <w:b/>
              </w:rPr>
              <w:t>Summarize the Key Points From Your Presentation (2 minutes)</w:t>
            </w:r>
          </w:p>
        </w:tc>
      </w:tr>
    </w:tbl>
    <w:p w14:paraId="28383FD9" w14:textId="77777777" w:rsidR="00D01786" w:rsidRDefault="00505196" w:rsidP="00D01786">
      <w:pPr>
        <w:pStyle w:val="ATABody"/>
        <w:jc w:val="center"/>
      </w:pPr>
      <w:bookmarkStart w:id="5" w:name="_GoBack"/>
      <w:bookmarkEnd w:id="5"/>
      <w:r>
        <w:br w:type="page"/>
      </w:r>
    </w:p>
    <w:p w14:paraId="10F61F6F" w14:textId="77777777" w:rsidR="00D01786" w:rsidRDefault="00D01786" w:rsidP="00D01786">
      <w:pPr>
        <w:pStyle w:val="ATABody"/>
        <w:jc w:val="center"/>
      </w:pPr>
    </w:p>
    <w:p w14:paraId="4D209042" w14:textId="77777777" w:rsidR="00D01786" w:rsidRDefault="00D01786" w:rsidP="00D01786">
      <w:pPr>
        <w:pStyle w:val="ATABody"/>
        <w:jc w:val="center"/>
      </w:pPr>
    </w:p>
    <w:p w14:paraId="754B10E2" w14:textId="77777777" w:rsidR="00D01786" w:rsidRDefault="00D01786" w:rsidP="00D01786">
      <w:pPr>
        <w:pStyle w:val="ATABody"/>
        <w:jc w:val="center"/>
      </w:pPr>
    </w:p>
    <w:p w14:paraId="5BD3B74B" w14:textId="77777777" w:rsidR="00D01786" w:rsidRDefault="00D01786" w:rsidP="00D01786">
      <w:pPr>
        <w:pStyle w:val="ATABody"/>
        <w:jc w:val="center"/>
      </w:pPr>
    </w:p>
    <w:p w14:paraId="642BA890" w14:textId="77777777" w:rsidR="00D01786" w:rsidRDefault="00D01786" w:rsidP="00D01786">
      <w:pPr>
        <w:pStyle w:val="ATABody"/>
        <w:jc w:val="center"/>
      </w:pPr>
    </w:p>
    <w:p w14:paraId="79EE80DD" w14:textId="77777777" w:rsidR="00D01786" w:rsidRDefault="00D01786" w:rsidP="00D01786">
      <w:pPr>
        <w:pStyle w:val="ATABody"/>
        <w:jc w:val="center"/>
      </w:pPr>
    </w:p>
    <w:p w14:paraId="4DD29558" w14:textId="77777777" w:rsidR="00D01786" w:rsidRDefault="00D01786" w:rsidP="00D01786">
      <w:pPr>
        <w:pStyle w:val="ATABody"/>
        <w:jc w:val="center"/>
      </w:pPr>
    </w:p>
    <w:p w14:paraId="22B842F0" w14:textId="77777777" w:rsidR="00D01786" w:rsidRDefault="00D01786" w:rsidP="00D01786">
      <w:pPr>
        <w:pStyle w:val="ATABody"/>
        <w:jc w:val="center"/>
      </w:pPr>
    </w:p>
    <w:p w14:paraId="11ECAF3B" w14:textId="77777777" w:rsidR="00D01786" w:rsidRDefault="00D01786" w:rsidP="00D01786">
      <w:pPr>
        <w:pStyle w:val="ATABody"/>
        <w:jc w:val="center"/>
      </w:pPr>
    </w:p>
    <w:p w14:paraId="400B2D32" w14:textId="77777777" w:rsidR="00D01786" w:rsidRDefault="00D01786" w:rsidP="00D01786">
      <w:pPr>
        <w:pStyle w:val="ATABody"/>
        <w:jc w:val="center"/>
      </w:pPr>
    </w:p>
    <w:p w14:paraId="07D1AAF0" w14:textId="77777777" w:rsidR="00D01786" w:rsidRDefault="00D01786" w:rsidP="00D01786">
      <w:pPr>
        <w:pStyle w:val="ATABody"/>
        <w:jc w:val="center"/>
      </w:pPr>
    </w:p>
    <w:p w14:paraId="11976F84" w14:textId="77777777" w:rsidR="00D01786" w:rsidRDefault="00D01786" w:rsidP="00D01786">
      <w:pPr>
        <w:pStyle w:val="ATABody"/>
        <w:jc w:val="center"/>
      </w:pPr>
    </w:p>
    <w:p w14:paraId="799DC283" w14:textId="77777777" w:rsidR="00D01786" w:rsidRDefault="00D01786" w:rsidP="00D01786">
      <w:pPr>
        <w:pStyle w:val="ATABody"/>
        <w:jc w:val="center"/>
      </w:pPr>
    </w:p>
    <w:p w14:paraId="343C1832" w14:textId="77777777" w:rsidR="00D01786" w:rsidRDefault="00D01786" w:rsidP="00D01786">
      <w:pPr>
        <w:pStyle w:val="ATABody"/>
        <w:jc w:val="center"/>
      </w:pPr>
    </w:p>
    <w:p w14:paraId="007912B4" w14:textId="77777777" w:rsidR="00D01786" w:rsidRDefault="00D01786" w:rsidP="00D01786">
      <w:pPr>
        <w:pStyle w:val="ATABody"/>
        <w:jc w:val="center"/>
      </w:pPr>
    </w:p>
    <w:p w14:paraId="3FCF4361" w14:textId="77777777" w:rsidR="00D01786" w:rsidRDefault="00D01786" w:rsidP="00D01786">
      <w:pPr>
        <w:pStyle w:val="ATABody"/>
        <w:jc w:val="center"/>
      </w:pPr>
    </w:p>
    <w:p w14:paraId="0D58BEBA" w14:textId="77777777" w:rsidR="00D01786" w:rsidRDefault="00D01786" w:rsidP="00D01786">
      <w:pPr>
        <w:pStyle w:val="ATABody"/>
        <w:jc w:val="center"/>
      </w:pPr>
    </w:p>
    <w:p w14:paraId="2099A663" w14:textId="77777777" w:rsidR="00D01786" w:rsidRDefault="00D01786" w:rsidP="00D01786">
      <w:pPr>
        <w:pStyle w:val="ATABody"/>
        <w:jc w:val="center"/>
      </w:pPr>
    </w:p>
    <w:p w14:paraId="4190DC03" w14:textId="77777777" w:rsidR="00D01786" w:rsidRDefault="00D01786" w:rsidP="00D01786">
      <w:pPr>
        <w:pStyle w:val="ATABody"/>
        <w:jc w:val="center"/>
      </w:pPr>
    </w:p>
    <w:p w14:paraId="6D5533D5" w14:textId="77777777" w:rsidR="00D01786" w:rsidRDefault="00D01786" w:rsidP="00D01786">
      <w:pPr>
        <w:pStyle w:val="ATABody"/>
        <w:jc w:val="center"/>
      </w:pPr>
    </w:p>
    <w:p w14:paraId="78B25CEC" w14:textId="77777777" w:rsidR="00D01786" w:rsidRDefault="00D01786" w:rsidP="00D01786">
      <w:pPr>
        <w:pStyle w:val="ATABody"/>
        <w:jc w:val="center"/>
      </w:pPr>
      <w:r>
        <w:t>This Page Intentionally Left Blank.</w:t>
      </w:r>
    </w:p>
    <w:p w14:paraId="34B42C7C" w14:textId="1C8A6361" w:rsidR="00D01786" w:rsidRDefault="00D01786">
      <w:pPr>
        <w:spacing w:line="240" w:lineRule="auto"/>
      </w:pPr>
      <w:r>
        <w:br w:type="page"/>
      </w:r>
    </w:p>
    <w:p w14:paraId="0A1240C4" w14:textId="6FEB446A" w:rsidR="00505196" w:rsidRPr="00F137EF" w:rsidRDefault="00E56DBB" w:rsidP="00505196">
      <w:pPr>
        <w:pStyle w:val="ATAModuleTitle"/>
        <w:pageBreakBefore/>
      </w:pPr>
      <w:r>
        <w:rPr>
          <w:noProof/>
        </w:rPr>
        <w:lastRenderedPageBreak/>
        <w:drawing>
          <wp:anchor distT="0" distB="0" distL="114300" distR="114300" simplePos="0" relativeHeight="251701248" behindDoc="0" locked="0" layoutInCell="1" allowOverlap="1" wp14:anchorId="671C7CE6" wp14:editId="2FAC82C8">
            <wp:simplePos x="0" y="0"/>
            <wp:positionH relativeFrom="column">
              <wp:posOffset>5618480</wp:posOffset>
            </wp:positionH>
            <wp:positionV relativeFrom="paragraph">
              <wp:posOffset>9525</wp:posOffset>
            </wp:positionV>
            <wp:extent cx="274320" cy="27432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00B17233">
        <w:t>HANDOUT 3.2</w:t>
      </w:r>
      <w:r w:rsidR="00505196" w:rsidRPr="00F137EF">
        <w:t>:</w:t>
      </w:r>
      <w:r w:rsidR="00505196">
        <w:t xml:space="preserve"> </w:t>
      </w:r>
      <w:r w:rsidR="00505196" w:rsidRPr="00F137EF">
        <w:t>Presentation Assignments</w:t>
      </w:r>
      <w:r w:rsidR="00505196">
        <w:br/>
        <w:t>INDIVIDUAL</w:t>
      </w:r>
      <w:r w:rsidR="00505196" w:rsidRPr="00D225C9">
        <w:t xml:space="preserve"> Presentation Assignment #</w:t>
      </w:r>
      <w:r w:rsidR="00505196">
        <w:t>8</w:t>
      </w:r>
    </w:p>
    <w:p w14:paraId="794B6376" w14:textId="77777777" w:rsidR="00505196" w:rsidRDefault="00505196" w:rsidP="00505196">
      <w:pPr>
        <w:pStyle w:val="ATABody"/>
        <w:jc w:val="center"/>
        <w:rPr>
          <w:b/>
        </w:rPr>
      </w:pPr>
    </w:p>
    <w:p w14:paraId="5C3391EA" w14:textId="14CE5C1A" w:rsidR="00505196" w:rsidRPr="00F137EF" w:rsidRDefault="00505196" w:rsidP="00505196">
      <w:pPr>
        <w:pStyle w:val="ATABody"/>
      </w:pPr>
      <w:r w:rsidRPr="00F137EF">
        <w:rPr>
          <w:b/>
        </w:rPr>
        <w:t xml:space="preserve">Instructions: </w:t>
      </w:r>
      <w:r w:rsidRPr="00F137EF">
        <w:t xml:space="preserve">This document describes your presentation assignment </w:t>
      </w:r>
      <w:r>
        <w:t xml:space="preserve">from the </w:t>
      </w:r>
      <w:r w:rsidR="00D01786">
        <w:t>ATA</w:t>
      </w:r>
      <w:r w:rsidRPr="00C024A4">
        <w:t xml:space="preserve"> </w:t>
      </w:r>
      <w:r>
        <w:t>c</w:t>
      </w:r>
      <w:r w:rsidRPr="00C024A4">
        <w:t>ourse</w:t>
      </w:r>
      <w:r>
        <w:t xml:space="preserve">. </w:t>
      </w:r>
    </w:p>
    <w:p w14:paraId="41719500" w14:textId="77777777" w:rsidR="00505196" w:rsidRDefault="00505196" w:rsidP="00505196">
      <w:pPr>
        <w:pStyle w:val="ATABody"/>
      </w:pPr>
    </w:p>
    <w:tbl>
      <w:tblPr>
        <w:tblStyle w:val="TableGrid"/>
        <w:tblpPr w:leftFromText="180" w:rightFromText="180" w:vertAnchor="text" w:tblpX="108" w:tblpY="1"/>
        <w:tblOverlap w:val="never"/>
        <w:tblW w:w="0" w:type="auto"/>
        <w:tblInd w:w="-7" w:type="dxa"/>
        <w:tblLook w:val="04A0" w:firstRow="1" w:lastRow="0" w:firstColumn="1" w:lastColumn="0" w:noHBand="0" w:noVBand="1"/>
      </w:tblPr>
      <w:tblGrid>
        <w:gridCol w:w="7"/>
        <w:gridCol w:w="9461"/>
        <w:gridCol w:w="7"/>
      </w:tblGrid>
      <w:tr w:rsidR="00DD5A35" w:rsidRPr="00BE2E79" w14:paraId="07D4A56D" w14:textId="77777777" w:rsidTr="00D01786">
        <w:trPr>
          <w:gridBefore w:val="1"/>
          <w:wBefore w:w="7" w:type="dxa"/>
          <w:cantSplit/>
          <w:tblHeader/>
        </w:trPr>
        <w:tc>
          <w:tcPr>
            <w:tcW w:w="9468" w:type="dxa"/>
            <w:gridSpan w:val="2"/>
            <w:shd w:val="clear" w:color="auto" w:fill="D9D9D9" w:themeFill="background1" w:themeFillShade="D9"/>
          </w:tcPr>
          <w:p w14:paraId="4BC60C5A" w14:textId="5FA5223E" w:rsidR="00DD5A35" w:rsidRPr="00BE2E79" w:rsidRDefault="00DD5A35" w:rsidP="001933B3">
            <w:pPr>
              <w:pStyle w:val="ATABody"/>
              <w:spacing w:before="120" w:after="120"/>
            </w:pPr>
            <w:bookmarkStart w:id="6" w:name="_Toc360608555"/>
            <w:r w:rsidRPr="007511AD">
              <w:rPr>
                <w:b/>
              </w:rPr>
              <w:t>Presentation #</w:t>
            </w:r>
            <w:r>
              <w:rPr>
                <w:b/>
              </w:rPr>
              <w:t>8</w:t>
            </w:r>
            <w:r w:rsidRPr="007511AD">
              <w:rPr>
                <w:b/>
              </w:rPr>
              <w:t xml:space="preserve">: </w:t>
            </w:r>
            <w:bookmarkEnd w:id="6"/>
            <w:r w:rsidR="001933B3">
              <w:rPr>
                <w:b/>
              </w:rPr>
              <w:t>Conducting Inspections</w:t>
            </w:r>
          </w:p>
        </w:tc>
      </w:tr>
      <w:tr w:rsidR="00756586" w:rsidRPr="00DB482A" w14:paraId="61232BD5" w14:textId="77777777" w:rsidTr="00111AAE">
        <w:tblPrEx>
          <w:tblCellMar>
            <w:left w:w="115" w:type="dxa"/>
            <w:right w:w="115" w:type="dxa"/>
          </w:tblCellMar>
        </w:tblPrEx>
        <w:trPr>
          <w:gridAfter w:val="1"/>
          <w:wAfter w:w="7" w:type="dxa"/>
          <w:cantSplit/>
          <w:trHeight w:val="725"/>
        </w:trPr>
        <w:tc>
          <w:tcPr>
            <w:tcW w:w="9468" w:type="dxa"/>
            <w:gridSpan w:val="2"/>
          </w:tcPr>
          <w:p w14:paraId="1B5CBC49" w14:textId="77777777" w:rsidR="00756586" w:rsidRPr="00E0127C" w:rsidRDefault="00756586" w:rsidP="00756586">
            <w:pPr>
              <w:pStyle w:val="ATABodyBulletLevel01"/>
              <w:keepNext/>
              <w:numPr>
                <w:ilvl w:val="0"/>
                <w:numId w:val="0"/>
              </w:numPr>
              <w:contextualSpacing/>
              <w:rPr>
                <w:b/>
                <w:u w:val="single"/>
              </w:rPr>
            </w:pPr>
            <w:r w:rsidRPr="00E0127C">
              <w:rPr>
                <w:b/>
                <w:u w:val="single"/>
              </w:rPr>
              <w:t>Main Topics</w:t>
            </w:r>
          </w:p>
          <w:p w14:paraId="1A8450F9" w14:textId="00318DBE" w:rsidR="00756586" w:rsidRPr="00DB482A" w:rsidRDefault="00756586" w:rsidP="001933B3">
            <w:pPr>
              <w:pStyle w:val="ATABody"/>
            </w:pPr>
            <w:r w:rsidRPr="00BE2E79">
              <w:t xml:space="preserve">Present the following topics using Module </w:t>
            </w:r>
            <w:r w:rsidR="00111AAE">
              <w:t>6</w:t>
            </w:r>
            <w:r w:rsidRPr="00BE2E79">
              <w:t xml:space="preserve">: </w:t>
            </w:r>
            <w:r w:rsidR="00BA1A52">
              <w:t>Security Inspection and Validation</w:t>
            </w:r>
            <w:r w:rsidRPr="00BE2E79">
              <w:t>,</w:t>
            </w:r>
            <w:r w:rsidR="00111AAE">
              <w:t xml:space="preserve"> </w:t>
            </w:r>
            <w:r w:rsidRPr="00BE2E79">
              <w:t xml:space="preserve">Slides </w:t>
            </w:r>
            <w:r w:rsidR="001933B3">
              <w:t>11</w:t>
            </w:r>
            <w:r>
              <w:t xml:space="preserve"> </w:t>
            </w:r>
            <w:r w:rsidR="00111AAE">
              <w:t>–</w:t>
            </w:r>
            <w:r>
              <w:t xml:space="preserve"> </w:t>
            </w:r>
            <w:r w:rsidR="001933B3">
              <w:t>17</w:t>
            </w:r>
            <w:r w:rsidR="00111AAE">
              <w:t xml:space="preserve"> </w:t>
            </w:r>
          </w:p>
        </w:tc>
      </w:tr>
      <w:tr w:rsidR="00756586" w:rsidRPr="00DB482A" w14:paraId="005B2C4C" w14:textId="77777777" w:rsidTr="00D01786">
        <w:tblPrEx>
          <w:tblCellMar>
            <w:left w:w="115" w:type="dxa"/>
            <w:right w:w="115" w:type="dxa"/>
          </w:tblCellMar>
        </w:tblPrEx>
        <w:trPr>
          <w:gridAfter w:val="1"/>
          <w:wAfter w:w="7" w:type="dxa"/>
          <w:cantSplit/>
          <w:trHeight w:val="1135"/>
        </w:trPr>
        <w:tc>
          <w:tcPr>
            <w:tcW w:w="9468" w:type="dxa"/>
            <w:gridSpan w:val="2"/>
          </w:tcPr>
          <w:p w14:paraId="6AD08037" w14:textId="3B900F0E" w:rsidR="00756586" w:rsidRDefault="00756586" w:rsidP="00756586">
            <w:pPr>
              <w:pStyle w:val="ATABodyBulletLevel01"/>
              <w:keepNext/>
              <w:numPr>
                <w:ilvl w:val="0"/>
                <w:numId w:val="0"/>
              </w:numPr>
              <w:contextualSpacing/>
              <w:rPr>
                <w:b/>
                <w:u w:val="single"/>
              </w:rPr>
            </w:pPr>
            <w:r>
              <w:rPr>
                <w:b/>
                <w:u w:val="single"/>
              </w:rPr>
              <w:t xml:space="preserve">Activity 1: </w:t>
            </w:r>
            <w:r w:rsidR="00CE68BC">
              <w:rPr>
                <w:b/>
                <w:u w:val="single"/>
              </w:rPr>
              <w:t>Introduction</w:t>
            </w:r>
            <w:r>
              <w:rPr>
                <w:b/>
                <w:u w:val="single"/>
              </w:rPr>
              <w:t xml:space="preserve"> Presentation</w:t>
            </w:r>
          </w:p>
          <w:p w14:paraId="5BD3BF28" w14:textId="77777777" w:rsidR="00756586" w:rsidRDefault="00756586" w:rsidP="00756586">
            <w:pPr>
              <w:pStyle w:val="ATABody"/>
            </w:pPr>
            <w:r>
              <w:t>Using your assigned topic, prepare a 3-minute presentation that answers the following questions:</w:t>
            </w:r>
          </w:p>
          <w:p w14:paraId="65594110" w14:textId="77777777" w:rsidR="00756586" w:rsidRPr="00756586" w:rsidRDefault="00756586" w:rsidP="00756586">
            <w:pPr>
              <w:pStyle w:val="ATABodyBulletLevel01"/>
            </w:pPr>
            <w:r w:rsidRPr="00756586">
              <w:t>What is the purpose of this training?</w:t>
            </w:r>
          </w:p>
          <w:p w14:paraId="2AC91C9B" w14:textId="2C21F35B" w:rsidR="00756586" w:rsidRPr="00DB482A" w:rsidRDefault="00756586" w:rsidP="00756586">
            <w:pPr>
              <w:pStyle w:val="ATABodyBulletLevel01"/>
            </w:pPr>
            <w:r w:rsidRPr="00756586">
              <w:t>Why is this training important?</w:t>
            </w:r>
          </w:p>
        </w:tc>
      </w:tr>
      <w:tr w:rsidR="00756586" w:rsidRPr="00DB482A" w14:paraId="73A0D3FF" w14:textId="77777777" w:rsidTr="00D01786">
        <w:tblPrEx>
          <w:tblCellMar>
            <w:left w:w="115" w:type="dxa"/>
            <w:right w:w="115" w:type="dxa"/>
          </w:tblCellMar>
        </w:tblPrEx>
        <w:trPr>
          <w:gridAfter w:val="1"/>
          <w:wAfter w:w="7" w:type="dxa"/>
          <w:cantSplit/>
        </w:trPr>
        <w:tc>
          <w:tcPr>
            <w:tcW w:w="9468" w:type="dxa"/>
            <w:gridSpan w:val="2"/>
          </w:tcPr>
          <w:p w14:paraId="65426BDD" w14:textId="77777777" w:rsidR="00756586" w:rsidRDefault="00756586" w:rsidP="00756586">
            <w:pPr>
              <w:pStyle w:val="ATABodyBulletLevel01"/>
              <w:keepNext/>
              <w:numPr>
                <w:ilvl w:val="0"/>
                <w:numId w:val="0"/>
              </w:numPr>
              <w:contextualSpacing/>
              <w:rPr>
                <w:b/>
                <w:u w:val="single"/>
              </w:rPr>
            </w:pPr>
            <w:r>
              <w:rPr>
                <w:b/>
                <w:u w:val="single"/>
              </w:rPr>
              <w:t>Activity 2: Second Presentation</w:t>
            </w:r>
          </w:p>
          <w:p w14:paraId="37BD48DB" w14:textId="55DBA593" w:rsidR="00756586" w:rsidRPr="00DB482A" w:rsidRDefault="00756586" w:rsidP="00111AAE">
            <w:pPr>
              <w:pStyle w:val="ATABodyBulletLevel01"/>
              <w:keepNext/>
              <w:numPr>
                <w:ilvl w:val="0"/>
                <w:numId w:val="0"/>
              </w:numPr>
              <w:contextualSpacing/>
            </w:pPr>
            <w:r>
              <w:t xml:space="preserve">Using your assigned topic, facilitate a 5-minute training session </w:t>
            </w:r>
            <w:r w:rsidR="00111AAE">
              <w:t>to include a</w:t>
            </w:r>
            <w:r>
              <w:t>sking a discussion question.</w:t>
            </w:r>
          </w:p>
        </w:tc>
      </w:tr>
      <w:tr w:rsidR="00756586" w:rsidRPr="00DB482A" w14:paraId="3AE84388" w14:textId="77777777" w:rsidTr="00D01786">
        <w:tblPrEx>
          <w:tblCellMar>
            <w:left w:w="115" w:type="dxa"/>
            <w:right w:w="115" w:type="dxa"/>
          </w:tblCellMar>
        </w:tblPrEx>
        <w:trPr>
          <w:gridAfter w:val="1"/>
          <w:wAfter w:w="7" w:type="dxa"/>
          <w:cantSplit/>
          <w:trHeight w:val="1135"/>
        </w:trPr>
        <w:tc>
          <w:tcPr>
            <w:tcW w:w="9468" w:type="dxa"/>
            <w:gridSpan w:val="2"/>
          </w:tcPr>
          <w:p w14:paraId="55DC7BCE" w14:textId="77777777" w:rsidR="00756586" w:rsidRDefault="00756586" w:rsidP="00756586">
            <w:pPr>
              <w:pStyle w:val="ATABodyBulletLevel01"/>
              <w:keepNext/>
              <w:numPr>
                <w:ilvl w:val="0"/>
                <w:numId w:val="0"/>
              </w:numPr>
              <w:contextualSpacing/>
              <w:rPr>
                <w:b/>
                <w:u w:val="single"/>
              </w:rPr>
            </w:pPr>
            <w:r>
              <w:rPr>
                <w:b/>
                <w:u w:val="single"/>
              </w:rPr>
              <w:t>Activity 3: Practice Presentation</w:t>
            </w:r>
          </w:p>
          <w:p w14:paraId="06866E33" w14:textId="77777777" w:rsidR="00756586" w:rsidRDefault="00756586" w:rsidP="00756586">
            <w:pPr>
              <w:pStyle w:val="ATABody"/>
            </w:pPr>
            <w:r>
              <w:t>Using your assigned topic, prepare a 20-minute presentation.  The following provides a general outline for your presentation.</w:t>
            </w:r>
          </w:p>
          <w:p w14:paraId="6E3E3E44" w14:textId="77777777" w:rsidR="00756586" w:rsidRPr="00DB482A" w:rsidRDefault="00756586" w:rsidP="00756586">
            <w:pPr>
              <w:pStyle w:val="ATABody"/>
            </w:pPr>
          </w:p>
          <w:p w14:paraId="64E7A931" w14:textId="77777777" w:rsidR="00756586" w:rsidRPr="00DB482A" w:rsidRDefault="00756586" w:rsidP="00756586">
            <w:pPr>
              <w:pStyle w:val="ATABodyBulletLevel01"/>
              <w:keepNext/>
              <w:numPr>
                <w:ilvl w:val="0"/>
                <w:numId w:val="0"/>
              </w:numPr>
              <w:contextualSpacing/>
              <w:rPr>
                <w:b/>
              </w:rPr>
            </w:pPr>
            <w:r w:rsidRPr="00DB482A">
              <w:rPr>
                <w:b/>
              </w:rPr>
              <w:t>Lesson Overview and Motivation (3 minutes)</w:t>
            </w:r>
          </w:p>
          <w:p w14:paraId="2652AB9F" w14:textId="77777777" w:rsidR="00756586" w:rsidRPr="00756586" w:rsidRDefault="00756586" w:rsidP="00756586">
            <w:pPr>
              <w:pStyle w:val="ATABodyBulletLevel01"/>
            </w:pPr>
            <w:r w:rsidRPr="00756586">
              <w:t>Introduce yourself.</w:t>
            </w:r>
          </w:p>
          <w:p w14:paraId="4C8EBF0A" w14:textId="66C86B32" w:rsidR="00756586" w:rsidRPr="00756586" w:rsidRDefault="00756586" w:rsidP="00756586">
            <w:pPr>
              <w:pStyle w:val="ATABodyBulletLevel01"/>
            </w:pPr>
            <w:r w:rsidRPr="00756586">
              <w:t xml:space="preserve">Present the lesson objective: At the end of this lesson, </w:t>
            </w:r>
            <w:r w:rsidR="00111AAE">
              <w:t xml:space="preserve">the participants will be able to </w:t>
            </w:r>
            <w:r w:rsidR="00BA1A52">
              <w:t>e</w:t>
            </w:r>
            <w:r w:rsidR="00BA1A52" w:rsidRPr="00867A0C">
              <w:t xml:space="preserve">xplain the </w:t>
            </w:r>
            <w:r w:rsidR="001933B3">
              <w:t>individuals that should be included for conducting inspection</w:t>
            </w:r>
            <w:r w:rsidRPr="00756586">
              <w:t xml:space="preserve">. Note: This objective does not appear within the assigned slides. You should write this objective on chart paper or board to display. </w:t>
            </w:r>
          </w:p>
          <w:p w14:paraId="1B43B907" w14:textId="77777777" w:rsidR="00756586" w:rsidRPr="00756586" w:rsidRDefault="00756586" w:rsidP="00756586">
            <w:pPr>
              <w:pStyle w:val="ATABodyBulletLevel01"/>
            </w:pPr>
            <w:r w:rsidRPr="00756586">
              <w:t>Get the attention of the participants. Communicate why it is important to learn this information by sharing a personal experience, conducting a quick demonstration, or using another method for engaging the participants.</w:t>
            </w:r>
          </w:p>
          <w:p w14:paraId="101E0595" w14:textId="77777777" w:rsidR="00756586" w:rsidRDefault="00756586" w:rsidP="00756586">
            <w:pPr>
              <w:pStyle w:val="ATABody"/>
              <w:rPr>
                <w:b/>
              </w:rPr>
            </w:pPr>
          </w:p>
          <w:p w14:paraId="6AC8D5E8" w14:textId="77777777" w:rsidR="00756586" w:rsidRPr="00DB482A" w:rsidRDefault="00756586" w:rsidP="00756586">
            <w:pPr>
              <w:pStyle w:val="ATABody"/>
              <w:rPr>
                <w:b/>
              </w:rPr>
            </w:pPr>
            <w:r w:rsidRPr="00DB482A">
              <w:rPr>
                <w:b/>
              </w:rPr>
              <w:t>Present Main Topics and Conduct Activity (15 minutes)</w:t>
            </w:r>
          </w:p>
          <w:p w14:paraId="52705FA3" w14:textId="56080800" w:rsidR="00111AAE" w:rsidRDefault="00111AAE" w:rsidP="00111AAE">
            <w:pPr>
              <w:pStyle w:val="ATABodyBulletLevel01"/>
            </w:pPr>
            <w:r>
              <w:t xml:space="preserve">Explain </w:t>
            </w:r>
            <w:r w:rsidR="00BA1A52">
              <w:t xml:space="preserve">the </w:t>
            </w:r>
            <w:r w:rsidR="001933B3">
              <w:t>conducting inspection element</w:t>
            </w:r>
            <w:r w:rsidR="00BA1A52">
              <w:t xml:space="preserve"> of the security inspection and validation program</w:t>
            </w:r>
            <w:r>
              <w:t>.</w:t>
            </w:r>
          </w:p>
          <w:p w14:paraId="0D27C49D" w14:textId="49AE81FE" w:rsidR="001933B3" w:rsidRPr="001933B3" w:rsidRDefault="001933B3" w:rsidP="001933B3">
            <w:pPr>
              <w:pStyle w:val="ATABodyBulletLevel01"/>
            </w:pPr>
            <w:r>
              <w:t>Explain the individuals that should be involved in inspections.</w:t>
            </w:r>
          </w:p>
          <w:p w14:paraId="111411AD" w14:textId="31C54B29" w:rsidR="00111AAE" w:rsidRPr="00111AAE" w:rsidRDefault="001933B3" w:rsidP="00111AAE">
            <w:pPr>
              <w:pStyle w:val="ATABodyBulletLevel01"/>
            </w:pPr>
            <w:r>
              <w:t>Ask participants to provide examples of the individuals that should be involved in conducting inspections</w:t>
            </w:r>
            <w:r w:rsidR="00111AAE">
              <w:t>.</w:t>
            </w:r>
            <w:r>
              <w:t xml:space="preserve"> </w:t>
            </w:r>
          </w:p>
          <w:p w14:paraId="49F6D005" w14:textId="77777777" w:rsidR="00111AAE" w:rsidRDefault="00111AAE" w:rsidP="00111AAE">
            <w:pPr>
              <w:pStyle w:val="ATABodyBulletLevel01"/>
            </w:pPr>
            <w:r>
              <w:t>Add additional teaching points or clarifications.</w:t>
            </w:r>
          </w:p>
          <w:p w14:paraId="2A5E0712" w14:textId="77777777" w:rsidR="00756586" w:rsidRPr="009F596D" w:rsidRDefault="00756586" w:rsidP="00756586">
            <w:pPr>
              <w:pStyle w:val="ATABodyBulletLevel01"/>
              <w:numPr>
                <w:ilvl w:val="0"/>
                <w:numId w:val="0"/>
              </w:numPr>
              <w:ind w:left="720"/>
            </w:pPr>
          </w:p>
          <w:p w14:paraId="68485B6D" w14:textId="74420CBC" w:rsidR="00756586" w:rsidRPr="00DB482A" w:rsidRDefault="00756586" w:rsidP="00756586">
            <w:pPr>
              <w:pStyle w:val="ATABody"/>
              <w:rPr>
                <w:b/>
              </w:rPr>
            </w:pPr>
            <w:r w:rsidRPr="00DB482A">
              <w:rPr>
                <w:b/>
              </w:rPr>
              <w:t>Summarize the Key Points From Your Presentation (2 minutes)</w:t>
            </w:r>
          </w:p>
        </w:tc>
      </w:tr>
    </w:tbl>
    <w:p w14:paraId="316AA8FF" w14:textId="5B33BECC" w:rsidR="00505196" w:rsidRDefault="00505196" w:rsidP="00FD33FA">
      <w:pPr>
        <w:spacing w:line="240" w:lineRule="auto"/>
        <w:rPr>
          <w:rFonts w:ascii="Cambria" w:eastAsia="Times New Roman" w:hAnsi="Cambria"/>
          <w:sz w:val="24"/>
          <w:szCs w:val="24"/>
        </w:rPr>
      </w:pPr>
    </w:p>
    <w:p w14:paraId="432E2266" w14:textId="77777777" w:rsidR="00D01786" w:rsidRDefault="00D01786" w:rsidP="00FD33FA">
      <w:pPr>
        <w:spacing w:line="240" w:lineRule="auto"/>
        <w:rPr>
          <w:rFonts w:ascii="Cambria" w:eastAsia="Times New Roman" w:hAnsi="Cambria"/>
          <w:sz w:val="24"/>
          <w:szCs w:val="24"/>
        </w:rPr>
      </w:pPr>
    </w:p>
    <w:p w14:paraId="4C00034C" w14:textId="77777777" w:rsidR="00D01786" w:rsidRDefault="00D01786" w:rsidP="00D01786">
      <w:pPr>
        <w:pStyle w:val="ATABody"/>
        <w:jc w:val="center"/>
      </w:pPr>
    </w:p>
    <w:p w14:paraId="378B52F3" w14:textId="77777777" w:rsidR="00D01786" w:rsidRDefault="00D01786" w:rsidP="00D01786">
      <w:pPr>
        <w:pStyle w:val="ATABody"/>
        <w:jc w:val="center"/>
      </w:pPr>
    </w:p>
    <w:p w14:paraId="76FA1408" w14:textId="77777777" w:rsidR="00D01786" w:rsidRDefault="00D01786" w:rsidP="00D01786">
      <w:pPr>
        <w:pStyle w:val="ATABody"/>
        <w:jc w:val="center"/>
      </w:pPr>
    </w:p>
    <w:p w14:paraId="72DF7C5A" w14:textId="77777777" w:rsidR="00D01786" w:rsidRDefault="00D01786" w:rsidP="00D01786">
      <w:pPr>
        <w:pStyle w:val="ATABody"/>
        <w:jc w:val="center"/>
      </w:pPr>
    </w:p>
    <w:p w14:paraId="02B275DF" w14:textId="77777777" w:rsidR="00D01786" w:rsidRDefault="00D01786" w:rsidP="00D01786">
      <w:pPr>
        <w:pStyle w:val="ATABody"/>
        <w:jc w:val="center"/>
      </w:pPr>
    </w:p>
    <w:p w14:paraId="13609227" w14:textId="77777777" w:rsidR="00D01786" w:rsidRDefault="00D01786" w:rsidP="00D01786">
      <w:pPr>
        <w:pStyle w:val="ATABody"/>
        <w:jc w:val="center"/>
      </w:pPr>
    </w:p>
    <w:p w14:paraId="7AD3A71A" w14:textId="77777777" w:rsidR="00D01786" w:rsidRDefault="00D01786" w:rsidP="00D01786">
      <w:pPr>
        <w:pStyle w:val="ATABody"/>
        <w:jc w:val="center"/>
      </w:pPr>
    </w:p>
    <w:p w14:paraId="24BE857C" w14:textId="77777777" w:rsidR="00D01786" w:rsidRDefault="00D01786" w:rsidP="00D01786">
      <w:pPr>
        <w:pStyle w:val="ATABody"/>
        <w:jc w:val="center"/>
      </w:pPr>
    </w:p>
    <w:p w14:paraId="3C13B566" w14:textId="77777777" w:rsidR="00D01786" w:rsidRDefault="00D01786" w:rsidP="00D01786">
      <w:pPr>
        <w:pStyle w:val="ATABody"/>
        <w:jc w:val="center"/>
      </w:pPr>
    </w:p>
    <w:p w14:paraId="5B22CB3E" w14:textId="77777777" w:rsidR="00D01786" w:rsidRDefault="00D01786" w:rsidP="00D01786">
      <w:pPr>
        <w:pStyle w:val="ATABody"/>
        <w:jc w:val="center"/>
      </w:pPr>
    </w:p>
    <w:p w14:paraId="60DBE469" w14:textId="77777777" w:rsidR="00D01786" w:rsidRDefault="00D01786" w:rsidP="00D01786">
      <w:pPr>
        <w:pStyle w:val="ATABody"/>
        <w:jc w:val="center"/>
      </w:pPr>
    </w:p>
    <w:p w14:paraId="6ED676A5" w14:textId="77777777" w:rsidR="00D01786" w:rsidRDefault="00D01786" w:rsidP="00D01786">
      <w:pPr>
        <w:pStyle w:val="ATABody"/>
        <w:jc w:val="center"/>
      </w:pPr>
    </w:p>
    <w:p w14:paraId="3492845D" w14:textId="77777777" w:rsidR="00D01786" w:rsidRDefault="00D01786" w:rsidP="00D01786">
      <w:pPr>
        <w:pStyle w:val="ATABody"/>
        <w:jc w:val="center"/>
      </w:pPr>
    </w:p>
    <w:p w14:paraId="73ECB754" w14:textId="77777777" w:rsidR="00D01786" w:rsidRDefault="00D01786" w:rsidP="00D01786">
      <w:pPr>
        <w:pStyle w:val="ATABody"/>
        <w:jc w:val="center"/>
      </w:pPr>
    </w:p>
    <w:p w14:paraId="5B41FFA9" w14:textId="77777777" w:rsidR="00D01786" w:rsidRDefault="00D01786" w:rsidP="00D01786">
      <w:pPr>
        <w:pStyle w:val="ATABody"/>
        <w:jc w:val="center"/>
      </w:pPr>
    </w:p>
    <w:p w14:paraId="0DF9D0D6" w14:textId="77777777" w:rsidR="00D01786" w:rsidRDefault="00D01786" w:rsidP="00D01786">
      <w:pPr>
        <w:pStyle w:val="ATABody"/>
        <w:jc w:val="center"/>
      </w:pPr>
    </w:p>
    <w:p w14:paraId="43CD5E6F" w14:textId="77777777" w:rsidR="00D01786" w:rsidRDefault="00D01786" w:rsidP="00D01786">
      <w:pPr>
        <w:pStyle w:val="ATABody"/>
        <w:jc w:val="center"/>
      </w:pPr>
    </w:p>
    <w:p w14:paraId="38ACA71C" w14:textId="77777777" w:rsidR="00D01786" w:rsidRDefault="00D01786" w:rsidP="00D01786">
      <w:pPr>
        <w:pStyle w:val="ATABody"/>
        <w:jc w:val="center"/>
      </w:pPr>
    </w:p>
    <w:p w14:paraId="5293AE65" w14:textId="77777777" w:rsidR="00D01786" w:rsidRDefault="00D01786" w:rsidP="00D01786">
      <w:pPr>
        <w:pStyle w:val="ATABody"/>
        <w:jc w:val="center"/>
      </w:pPr>
    </w:p>
    <w:p w14:paraId="06962EA3" w14:textId="77777777" w:rsidR="00D01786" w:rsidRDefault="00D01786" w:rsidP="00D01786">
      <w:pPr>
        <w:pStyle w:val="ATABody"/>
        <w:jc w:val="center"/>
      </w:pPr>
    </w:p>
    <w:p w14:paraId="4A87E3CD" w14:textId="77777777" w:rsidR="00D01786" w:rsidRDefault="00D01786" w:rsidP="00D01786">
      <w:pPr>
        <w:pStyle w:val="ATABody"/>
        <w:jc w:val="center"/>
      </w:pPr>
    </w:p>
    <w:p w14:paraId="5A3B1F57" w14:textId="77777777" w:rsidR="00D01786" w:rsidRDefault="00D01786" w:rsidP="00D01786">
      <w:pPr>
        <w:pStyle w:val="ATABody"/>
        <w:jc w:val="center"/>
      </w:pPr>
      <w:r>
        <w:t>This Page Intentionally Left Blank.</w:t>
      </w:r>
    </w:p>
    <w:p w14:paraId="5BEA710E" w14:textId="77777777" w:rsidR="00D01786" w:rsidRPr="00E706A4" w:rsidRDefault="00D01786" w:rsidP="00FD33FA">
      <w:pPr>
        <w:spacing w:line="240" w:lineRule="auto"/>
        <w:rPr>
          <w:rFonts w:ascii="Cambria" w:eastAsia="Times New Roman" w:hAnsi="Cambria"/>
          <w:sz w:val="24"/>
          <w:szCs w:val="24"/>
        </w:rPr>
      </w:pPr>
    </w:p>
    <w:sectPr w:rsidR="00D01786" w:rsidRPr="00E706A4" w:rsidSect="003E14CF">
      <w:headerReference w:type="default" r:id="rId13"/>
      <w:footerReference w:type="default" r:id="rId14"/>
      <w:pgSz w:w="12240" w:h="15840"/>
      <w:pgMar w:top="1440" w:right="1440" w:bottom="1440" w:left="1440" w:header="63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2C8D65" w14:textId="77777777" w:rsidR="001931BD" w:rsidRDefault="001931BD" w:rsidP="00A87EBE">
      <w:pPr>
        <w:spacing w:line="240" w:lineRule="auto"/>
      </w:pPr>
      <w:r>
        <w:separator/>
      </w:r>
    </w:p>
  </w:endnote>
  <w:endnote w:type="continuationSeparator" w:id="0">
    <w:p w14:paraId="4E2C8D66" w14:textId="77777777" w:rsidR="001931BD" w:rsidRDefault="001931BD" w:rsidP="00A87E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C8D68" w14:textId="39B93164" w:rsidR="00DB573C" w:rsidRPr="00041E8C" w:rsidRDefault="000C7A6C" w:rsidP="006A6B37">
    <w:pPr>
      <w:pBdr>
        <w:top w:val="single" w:sz="4" w:space="1" w:color="auto"/>
      </w:pBdr>
      <w:tabs>
        <w:tab w:val="left" w:pos="0"/>
        <w:tab w:val="right" w:pos="9350"/>
      </w:tabs>
      <w:rPr>
        <w:rFonts w:ascii="Arial" w:hAnsi="Arial" w:cs="Arial"/>
        <w:sz w:val="18"/>
        <w:szCs w:val="18"/>
      </w:rPr>
    </w:pPr>
    <w:r>
      <w:rPr>
        <w:rStyle w:val="FooterChar"/>
        <w:rFonts w:eastAsia="Calibri" w:cs="Arial"/>
        <w:sz w:val="18"/>
        <w:szCs w:val="18"/>
      </w:rPr>
      <w:t>CISR</w:t>
    </w:r>
    <w:r w:rsidR="00B62945">
      <w:rPr>
        <w:rStyle w:val="FooterChar"/>
        <w:rFonts w:eastAsia="Calibri" w:cs="Arial"/>
        <w:sz w:val="18"/>
        <w:szCs w:val="18"/>
      </w:rPr>
      <w:t xml:space="preserve"> T</w:t>
    </w:r>
    <w:r w:rsidR="00DB573C">
      <w:rPr>
        <w:rStyle w:val="FooterChar"/>
        <w:rFonts w:eastAsia="Calibri" w:cs="Arial"/>
        <w:sz w:val="18"/>
        <w:szCs w:val="18"/>
      </w:rPr>
      <w:t>rain-the-Trainer v</w:t>
    </w:r>
    <w:r w:rsidR="00B62945">
      <w:rPr>
        <w:rStyle w:val="FooterChar"/>
        <w:rFonts w:eastAsia="Calibri" w:cs="Arial"/>
        <w:sz w:val="18"/>
        <w:szCs w:val="18"/>
      </w:rPr>
      <w:t>1</w:t>
    </w:r>
    <w:r w:rsidR="00DB573C" w:rsidRPr="00041E8C">
      <w:rPr>
        <w:rStyle w:val="FooterChar"/>
        <w:rFonts w:eastAsia="Calibri" w:cs="Arial"/>
        <w:sz w:val="18"/>
        <w:szCs w:val="18"/>
      </w:rPr>
      <w:t>.</w:t>
    </w:r>
    <w:r w:rsidR="00DB573C">
      <w:rPr>
        <w:rStyle w:val="FooterChar"/>
        <w:rFonts w:eastAsia="Calibri" w:cs="Arial"/>
        <w:sz w:val="18"/>
        <w:szCs w:val="18"/>
      </w:rPr>
      <w:t>0</w:t>
    </w:r>
    <w:r>
      <w:rPr>
        <w:rStyle w:val="FooterChar"/>
        <w:rFonts w:eastAsia="Calibri" w:cs="Arial"/>
        <w:sz w:val="18"/>
        <w:szCs w:val="18"/>
      </w:rPr>
      <w:t>0</w:t>
    </w:r>
    <w:r w:rsidR="00DB573C" w:rsidRPr="00041E8C">
      <w:rPr>
        <w:rStyle w:val="FooterChar"/>
        <w:rFonts w:eastAsia="Arial Unicode MS" w:cs="Arial"/>
        <w:sz w:val="18"/>
        <w:szCs w:val="18"/>
      </w:rPr>
      <w:tab/>
      <w:t xml:space="preserve">Page </w:t>
    </w:r>
    <w:r w:rsidR="00DB573C" w:rsidRPr="00041E8C">
      <w:rPr>
        <w:rStyle w:val="FooterChar"/>
        <w:rFonts w:eastAsia="Arial Unicode MS" w:cs="Arial"/>
        <w:sz w:val="18"/>
        <w:szCs w:val="18"/>
      </w:rPr>
      <w:fldChar w:fldCharType="begin"/>
    </w:r>
    <w:r w:rsidR="00DB573C" w:rsidRPr="00041E8C">
      <w:rPr>
        <w:rStyle w:val="FooterChar"/>
        <w:rFonts w:eastAsia="Arial Unicode MS" w:cs="Arial"/>
        <w:sz w:val="18"/>
        <w:szCs w:val="18"/>
      </w:rPr>
      <w:instrText xml:space="preserve"> PAGE </w:instrText>
    </w:r>
    <w:r w:rsidR="00DB573C" w:rsidRPr="00041E8C">
      <w:rPr>
        <w:rStyle w:val="FooterChar"/>
        <w:rFonts w:eastAsia="Arial Unicode MS" w:cs="Arial"/>
        <w:sz w:val="18"/>
        <w:szCs w:val="18"/>
      </w:rPr>
      <w:fldChar w:fldCharType="separate"/>
    </w:r>
    <w:r w:rsidR="00D5498E">
      <w:rPr>
        <w:rStyle w:val="FooterChar"/>
        <w:rFonts w:eastAsia="Arial Unicode MS" w:cs="Arial"/>
        <w:noProof/>
        <w:sz w:val="18"/>
        <w:szCs w:val="18"/>
      </w:rPr>
      <w:t>13</w:t>
    </w:r>
    <w:r w:rsidR="00DB573C" w:rsidRPr="00041E8C">
      <w:rPr>
        <w:rStyle w:val="FooterChar"/>
        <w:rFonts w:eastAsia="Arial Unicode MS" w:cs="Arial"/>
        <w:sz w:val="18"/>
        <w:szCs w:val="18"/>
      </w:rPr>
      <w:fldChar w:fldCharType="end"/>
    </w:r>
    <w:r w:rsidR="00DB573C">
      <w:rPr>
        <w:rStyle w:val="FooterChar"/>
        <w:rFonts w:eastAsia="Arial Unicode MS" w:cs="Arial"/>
        <w:sz w:val="18"/>
        <w:szCs w:val="18"/>
      </w:rPr>
      <w:t xml:space="preserve"> </w:t>
    </w:r>
    <w:r w:rsidR="00B62945">
      <w:rPr>
        <w:rStyle w:val="FooterChar"/>
        <w:rFonts w:eastAsia="Arial Unicode MS" w:cs="Arial"/>
        <w:sz w:val="18"/>
        <w:szCs w:val="18"/>
      </w:rPr>
      <w:t xml:space="preserve">of </w:t>
    </w:r>
    <w:r w:rsidR="00B62945">
      <w:rPr>
        <w:rStyle w:val="FooterChar"/>
        <w:rFonts w:eastAsia="Arial Unicode MS" w:cs="Arial"/>
        <w:sz w:val="18"/>
        <w:szCs w:val="18"/>
      </w:rPr>
      <w:fldChar w:fldCharType="begin"/>
    </w:r>
    <w:r w:rsidR="00B62945">
      <w:rPr>
        <w:rStyle w:val="FooterChar"/>
        <w:rFonts w:eastAsia="Arial Unicode MS" w:cs="Arial"/>
        <w:sz w:val="18"/>
        <w:szCs w:val="18"/>
      </w:rPr>
      <w:instrText xml:space="preserve"> NUMPAGES  </w:instrText>
    </w:r>
    <w:r w:rsidR="00B62945">
      <w:rPr>
        <w:rStyle w:val="FooterChar"/>
        <w:rFonts w:eastAsia="Arial Unicode MS" w:cs="Arial"/>
        <w:sz w:val="18"/>
        <w:szCs w:val="18"/>
      </w:rPr>
      <w:fldChar w:fldCharType="separate"/>
    </w:r>
    <w:r w:rsidR="00D5498E">
      <w:rPr>
        <w:rStyle w:val="FooterChar"/>
        <w:rFonts w:eastAsia="Arial Unicode MS" w:cs="Arial"/>
        <w:noProof/>
        <w:sz w:val="18"/>
        <w:szCs w:val="18"/>
      </w:rPr>
      <w:t>16</w:t>
    </w:r>
    <w:r w:rsidR="00B62945">
      <w:rPr>
        <w:rStyle w:val="FooterChar"/>
        <w:rFonts w:eastAsia="Arial Unicode MS" w:cs="Arial"/>
        <w:sz w:val="18"/>
        <w:szCs w:val="18"/>
      </w:rPr>
      <w:fldChar w:fldCharType="end"/>
    </w:r>
  </w:p>
  <w:p w14:paraId="4E2C8D69" w14:textId="77777777" w:rsidR="00DB573C" w:rsidRDefault="00DB573C" w:rsidP="006A6B37">
    <w:pPr>
      <w:tabs>
        <w:tab w:val="right" w:pos="8640"/>
      </w:tabs>
      <w:jc w:val="center"/>
      <w:rPr>
        <w:rFonts w:eastAsia="Arial Unicode MS"/>
      </w:rPr>
    </w:pPr>
    <w:r w:rsidRPr="00041E8C">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C8D63" w14:textId="77777777" w:rsidR="001931BD" w:rsidRDefault="001931BD" w:rsidP="00A87EBE">
      <w:pPr>
        <w:spacing w:line="240" w:lineRule="auto"/>
      </w:pPr>
      <w:r>
        <w:separator/>
      </w:r>
    </w:p>
  </w:footnote>
  <w:footnote w:type="continuationSeparator" w:id="0">
    <w:p w14:paraId="4E2C8D64" w14:textId="77777777" w:rsidR="001931BD" w:rsidRDefault="001931BD" w:rsidP="00A87E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C8D67" w14:textId="260CD028" w:rsidR="00DB573C" w:rsidRPr="00387900" w:rsidRDefault="00334ACE" w:rsidP="00387900">
    <w:pPr>
      <w:pStyle w:val="Header"/>
      <w:tabs>
        <w:tab w:val="clear" w:pos="4320"/>
        <w:tab w:val="clear" w:pos="8280"/>
        <w:tab w:val="right" w:pos="9350"/>
      </w:tabs>
      <w:rPr>
        <w:sz w:val="18"/>
        <w:szCs w:val="18"/>
      </w:rPr>
    </w:pPr>
    <w:r w:rsidRPr="00334ACE">
      <w:rPr>
        <w:sz w:val="18"/>
        <w:szCs w:val="18"/>
      </w:rPr>
      <w:t>Module 3: Presentation and Facilitation Skills</w:t>
    </w:r>
    <w:r w:rsidR="00DB573C" w:rsidRPr="005F2E92">
      <w:rPr>
        <w:sz w:val="18"/>
        <w:szCs w:val="18"/>
      </w:rPr>
      <w:tab/>
    </w:r>
    <w:r>
      <w:rPr>
        <w:sz w:val="18"/>
        <w:szCs w:val="18"/>
      </w:rPr>
      <w:t xml:space="preserve">Handout </w:t>
    </w:r>
    <w:r w:rsidR="00505196">
      <w:rPr>
        <w:sz w:val="18"/>
        <w:szCs w:val="18"/>
      </w:rPr>
      <w:t>3.</w:t>
    </w:r>
    <w:r w:rsidR="002B7268">
      <w:rPr>
        <w:sz w:val="18"/>
        <w:szCs w:val="18"/>
      </w:rPr>
      <w:t>1</w:t>
    </w:r>
    <w:r>
      <w:rPr>
        <w:sz w:val="18"/>
        <w:szCs w:val="18"/>
      </w:rPr>
      <w:t xml:space="preserve">: Presentation </w:t>
    </w:r>
    <w:r w:rsidR="00505196">
      <w:rPr>
        <w:sz w:val="18"/>
        <w:szCs w:val="18"/>
      </w:rPr>
      <w:t>Assignments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1312"/>
    <w:multiLevelType w:val="hybridMultilevel"/>
    <w:tmpl w:val="5068342C"/>
    <w:lvl w:ilvl="0" w:tplc="D17AB30A">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016460"/>
    <w:multiLevelType w:val="hybridMultilevel"/>
    <w:tmpl w:val="FBE06024"/>
    <w:lvl w:ilvl="0" w:tplc="EF96F78A">
      <w:start w:val="1"/>
      <w:numFmt w:val="decimal"/>
      <w:pStyle w:val="ATABodyNumLevel03"/>
      <w:lvlText w:val="%1."/>
      <w:lvlJc w:val="left"/>
      <w:pPr>
        <w:ind w:left="1800" w:hanging="360"/>
      </w:pPr>
      <w:rPr>
        <w:rFonts w:ascii="Cambria" w:hAnsi="Cambria" w:hint="default"/>
        <w:b w:val="0"/>
        <w:i w:val="0"/>
        <w:caps w:val="0"/>
        <w:strike w:val="0"/>
        <w:dstrike w:val="0"/>
        <w:vanish w:val="0"/>
        <w:color w:val="000000"/>
        <w:sz w:val="24"/>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93557D3"/>
    <w:multiLevelType w:val="hybridMultilevel"/>
    <w:tmpl w:val="F7A2AC8E"/>
    <w:lvl w:ilvl="0" w:tplc="74E4B83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037266"/>
    <w:multiLevelType w:val="hybridMultilevel"/>
    <w:tmpl w:val="2A5424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DA299C"/>
    <w:multiLevelType w:val="hybridMultilevel"/>
    <w:tmpl w:val="8E26E9FE"/>
    <w:lvl w:ilvl="0" w:tplc="5B68FD34">
      <w:start w:val="1"/>
      <w:numFmt w:val="bullet"/>
      <w:pStyle w:val="ATABodyBulletLevel0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4F166A"/>
    <w:multiLevelType w:val="multilevel"/>
    <w:tmpl w:val="C3B22C50"/>
    <w:lvl w:ilvl="0">
      <w:start w:val="1"/>
      <w:numFmt w:val="bullet"/>
      <w:pStyle w:val="ATABodyBulletLevel01"/>
      <w:lvlText w:val=""/>
      <w:lvlJc w:val="left"/>
      <w:pPr>
        <w:tabs>
          <w:tab w:val="num" w:pos="720"/>
        </w:tabs>
        <w:ind w:left="720" w:hanging="360"/>
      </w:pPr>
      <w:rPr>
        <w:rFonts w:ascii="Wingdings" w:hAnsi="Wingdings" w:hint="default"/>
        <w:color w:val="0F243E" w:themeColor="text2" w:themeShade="80"/>
        <w:sz w:val="24"/>
      </w:rPr>
    </w:lvl>
    <w:lvl w:ilvl="1">
      <w:start w:val="1"/>
      <w:numFmt w:val="bullet"/>
      <w:lvlText w:val=""/>
      <w:lvlJc w:val="left"/>
      <w:pPr>
        <w:tabs>
          <w:tab w:val="num" w:pos="1080"/>
        </w:tabs>
        <w:ind w:left="1080" w:hanging="360"/>
      </w:pPr>
      <w:rPr>
        <w:rFonts w:ascii="Wingdings" w:hAnsi="Wingdings" w:hint="default"/>
        <w:color w:val="0F243E" w:themeColor="text2" w:themeShade="80"/>
        <w:sz w:val="24"/>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0F8E77C2"/>
    <w:multiLevelType w:val="multilevel"/>
    <w:tmpl w:val="C9903A4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04E24B2"/>
    <w:multiLevelType w:val="hybridMultilevel"/>
    <w:tmpl w:val="D744D6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DA2930"/>
    <w:multiLevelType w:val="hybridMultilevel"/>
    <w:tmpl w:val="0DD88C08"/>
    <w:lvl w:ilvl="0" w:tplc="B9021B3C">
      <w:start w:val="1"/>
      <w:numFmt w:val="decimal"/>
      <w:pStyle w:val="Number81"/>
      <w:lvlText w:val="8.%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E62D08"/>
    <w:multiLevelType w:val="hybridMultilevel"/>
    <w:tmpl w:val="C84A3F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A375A51"/>
    <w:multiLevelType w:val="hybridMultilevel"/>
    <w:tmpl w:val="73EA5980"/>
    <w:lvl w:ilvl="0" w:tplc="F91649F0">
      <w:start w:val="1"/>
      <w:numFmt w:val="decimal"/>
      <w:pStyle w:val="Number71"/>
      <w:lvlText w:val="7.%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A3D5E1D"/>
    <w:multiLevelType w:val="hybridMultilevel"/>
    <w:tmpl w:val="78D85AEE"/>
    <w:lvl w:ilvl="0" w:tplc="85301E0C">
      <w:start w:val="1"/>
      <w:numFmt w:val="decimal"/>
      <w:pStyle w:val="ATABodyNumLevel02"/>
      <w:lvlText w:val="%1."/>
      <w:lvlJc w:val="left"/>
      <w:pPr>
        <w:ind w:left="1080" w:hanging="360"/>
      </w:pPr>
      <w:rPr>
        <w:rFonts w:ascii="Cambria" w:hAnsi="Cambria" w:hint="default"/>
        <w:b w:val="0"/>
        <w:i w:val="0"/>
        <w:caps w:val="0"/>
        <w:strike w:val="0"/>
        <w:dstrike w:val="0"/>
        <w:vanish w:val="0"/>
        <w:color w:val="00000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423490"/>
    <w:multiLevelType w:val="multilevel"/>
    <w:tmpl w:val="93FA6A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3AA746D"/>
    <w:multiLevelType w:val="multilevel"/>
    <w:tmpl w:val="97F878E2"/>
    <w:styleLink w:val="ATAbullet1"/>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6350B34"/>
    <w:multiLevelType w:val="hybridMultilevel"/>
    <w:tmpl w:val="9514AF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CB259FB"/>
    <w:multiLevelType w:val="hybridMultilevel"/>
    <w:tmpl w:val="00B20832"/>
    <w:lvl w:ilvl="0" w:tplc="B268E9B2">
      <w:start w:val="1"/>
      <w:numFmt w:val="decimal"/>
      <w:lvlText w:val="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D05573D"/>
    <w:multiLevelType w:val="hybridMultilevel"/>
    <w:tmpl w:val="D0D40086"/>
    <w:lvl w:ilvl="0" w:tplc="51965850">
      <w:start w:val="1"/>
      <w:numFmt w:val="lowerLetter"/>
      <w:pStyle w:val="ATABodyAnsw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223F06"/>
    <w:multiLevelType w:val="multilevel"/>
    <w:tmpl w:val="57886F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8031D14"/>
    <w:multiLevelType w:val="hybridMultilevel"/>
    <w:tmpl w:val="CE066236"/>
    <w:lvl w:ilvl="0" w:tplc="31FE2EC6">
      <w:start w:val="1"/>
      <w:numFmt w:val="decimal"/>
      <w:pStyle w:val="Number31"/>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DC60596"/>
    <w:multiLevelType w:val="multilevel"/>
    <w:tmpl w:val="DAE4EEC4"/>
    <w:lvl w:ilvl="0">
      <w:start w:val="1"/>
      <w:numFmt w:val="bullet"/>
      <w:lvlText w:val=""/>
      <w:lvlJc w:val="left"/>
      <w:pPr>
        <w:tabs>
          <w:tab w:val="num" w:pos="720"/>
        </w:tabs>
        <w:ind w:left="720" w:hanging="360"/>
      </w:pPr>
      <w:rPr>
        <w:rFonts w:ascii="Symbol" w:hAnsi="Symbol" w:hint="default"/>
        <w:color w:val="0F243E" w:themeColor="text2" w:themeShade="80"/>
        <w:sz w:val="24"/>
      </w:rPr>
    </w:lvl>
    <w:lvl w:ilvl="1">
      <w:start w:val="1"/>
      <w:numFmt w:val="bullet"/>
      <w:lvlText w:val=""/>
      <w:lvlJc w:val="left"/>
      <w:pPr>
        <w:tabs>
          <w:tab w:val="num" w:pos="1080"/>
        </w:tabs>
        <w:ind w:left="1080" w:hanging="360"/>
      </w:pPr>
      <w:rPr>
        <w:rFonts w:ascii="Wingdings" w:hAnsi="Wingdings" w:hint="default"/>
        <w:color w:val="0F243E" w:themeColor="text2" w:themeShade="80"/>
        <w:sz w:val="24"/>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46463C46"/>
    <w:multiLevelType w:val="hybridMultilevel"/>
    <w:tmpl w:val="8AC6752A"/>
    <w:lvl w:ilvl="0" w:tplc="28966C76">
      <w:start w:val="1"/>
      <w:numFmt w:val="bullet"/>
      <w:pStyle w:val="ATAFacNotebullet2"/>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7041649"/>
    <w:multiLevelType w:val="multilevel"/>
    <w:tmpl w:val="F33030B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0C55AC8"/>
    <w:multiLevelType w:val="hybridMultilevel"/>
    <w:tmpl w:val="8938C9EE"/>
    <w:lvl w:ilvl="0" w:tplc="5FC0E73A">
      <w:start w:val="1"/>
      <w:numFmt w:val="decimal"/>
      <w:pStyle w:val="Number41"/>
      <w:lvlText w:val="4.%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0E80FC7"/>
    <w:multiLevelType w:val="hybridMultilevel"/>
    <w:tmpl w:val="D9D087A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10028E5"/>
    <w:multiLevelType w:val="multilevel"/>
    <w:tmpl w:val="48A40FC0"/>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57FC172C"/>
    <w:multiLevelType w:val="multilevel"/>
    <w:tmpl w:val="317A80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5E2E5976"/>
    <w:multiLevelType w:val="hybridMultilevel"/>
    <w:tmpl w:val="2CF89AE4"/>
    <w:lvl w:ilvl="0" w:tplc="C4FA3BD2">
      <w:start w:val="1"/>
      <w:numFmt w:val="decimal"/>
      <w:pStyle w:val="Number51"/>
      <w:lvlText w:val="5.%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7B2726E"/>
    <w:multiLevelType w:val="hybridMultilevel"/>
    <w:tmpl w:val="8D986A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9CD1D09"/>
    <w:multiLevelType w:val="hybridMultilevel"/>
    <w:tmpl w:val="5080CC04"/>
    <w:lvl w:ilvl="0" w:tplc="6FE62506">
      <w:start w:val="1"/>
      <w:numFmt w:val="decimal"/>
      <w:pStyle w:val="Number21"/>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B3A5F8F"/>
    <w:multiLevelType w:val="hybridMultilevel"/>
    <w:tmpl w:val="55D05C74"/>
    <w:lvl w:ilvl="0" w:tplc="7A8A9F24">
      <w:start w:val="1"/>
      <w:numFmt w:val="bullet"/>
      <w:pStyle w:val="ATAFacNotebulle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B711850"/>
    <w:multiLevelType w:val="hybridMultilevel"/>
    <w:tmpl w:val="CAA2544E"/>
    <w:lvl w:ilvl="0" w:tplc="7ABE4CFC">
      <w:start w:val="1"/>
      <w:numFmt w:val="bullet"/>
      <w:pStyle w:val="ATASlideFacNoteLevel0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EC5718"/>
    <w:multiLevelType w:val="multilevel"/>
    <w:tmpl w:val="058E56D8"/>
    <w:lvl w:ilvl="0">
      <w:start w:val="1"/>
      <w:numFmt w:val="decimal"/>
      <w:lvlText w:val="%1."/>
      <w:lvlJc w:val="left"/>
      <w:pPr>
        <w:tabs>
          <w:tab w:val="num" w:pos="360"/>
        </w:tabs>
        <w:ind w:left="360" w:hanging="360"/>
      </w:pPr>
      <w:rPr>
        <w:rFonts w:hint="default"/>
      </w:rPr>
    </w:lvl>
    <w:lvl w:ilvl="1">
      <w:start w:val="1"/>
      <w:numFmt w:val="bullet"/>
      <w:pStyle w:val="02TableBullet"/>
      <w:lvlText w:val=""/>
      <w:lvlJc w:val="left"/>
      <w:pPr>
        <w:tabs>
          <w:tab w:val="num" w:pos="720"/>
        </w:tabs>
        <w:ind w:left="720" w:hanging="360"/>
      </w:pPr>
      <w:rPr>
        <w:rFonts w:ascii="Wingdings" w:hAnsi="Wingdings" w:hint="default"/>
        <w:color w:val="0F243E" w:themeColor="text2" w:themeShade="80"/>
        <w:sz w:val="24"/>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6D022F53"/>
    <w:multiLevelType w:val="hybridMultilevel"/>
    <w:tmpl w:val="64C68BEA"/>
    <w:lvl w:ilvl="0" w:tplc="3E12B78A">
      <w:start w:val="1"/>
      <w:numFmt w:val="decimal"/>
      <w:pStyle w:val="ATABodyNumLevel01"/>
      <w:lvlText w:val="%1."/>
      <w:lvlJc w:val="left"/>
      <w:pPr>
        <w:ind w:left="288" w:hanging="360"/>
      </w:pPr>
      <w:rPr>
        <w:rFonts w:ascii="Cambria" w:hAnsi="Cambria" w:hint="default"/>
        <w:b w:val="0"/>
        <w:i w:val="0"/>
        <w:caps w:val="0"/>
        <w:strike w:val="0"/>
        <w:dstrike w:val="0"/>
        <w:vanish w:val="0"/>
        <w:color w:val="000000"/>
        <w:sz w:val="24"/>
        <w:vertAlign w:val="baseline"/>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3">
    <w:nsid w:val="726271DB"/>
    <w:multiLevelType w:val="multilevel"/>
    <w:tmpl w:val="168EBF5C"/>
    <w:lvl w:ilvl="0">
      <w:start w:val="1"/>
      <w:numFmt w:val="decimal"/>
      <w:lvlText w:val="%1."/>
      <w:lvlJc w:val="left"/>
      <w:pPr>
        <w:tabs>
          <w:tab w:val="num" w:pos="360"/>
        </w:tabs>
        <w:ind w:left="360" w:hanging="360"/>
      </w:pPr>
      <w:rPr>
        <w:rFonts w:hint="default"/>
      </w:rPr>
    </w:lvl>
    <w:lvl w:ilvl="1">
      <w:start w:val="1"/>
      <w:numFmt w:val="bullet"/>
      <w:pStyle w:val="TableBullet"/>
      <w:lvlText w:val=""/>
      <w:lvlJc w:val="left"/>
      <w:pPr>
        <w:tabs>
          <w:tab w:val="num" w:pos="720"/>
        </w:tabs>
        <w:ind w:left="720" w:hanging="360"/>
      </w:pPr>
      <w:rPr>
        <w:rFonts w:ascii="Wingdings" w:hAnsi="Wingdings" w:hint="default"/>
        <w:color w:val="0F243E" w:themeColor="text2" w:themeShade="80"/>
        <w:sz w:val="24"/>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73A548B2"/>
    <w:multiLevelType w:val="hybridMultilevel"/>
    <w:tmpl w:val="0FFEC96C"/>
    <w:lvl w:ilvl="0" w:tplc="76F2BB70">
      <w:start w:val="1"/>
      <w:numFmt w:val="decimal"/>
      <w:lvlText w:val="%1."/>
      <w:lvlJc w:val="left"/>
      <w:pPr>
        <w:ind w:left="288" w:hanging="360"/>
      </w:pPr>
      <w:rPr>
        <w:rFonts w:ascii="Cambria" w:hAnsi="Cambria" w:hint="default"/>
        <w:b w:val="0"/>
        <w:i w:val="0"/>
        <w:caps w:val="0"/>
        <w:strike w:val="0"/>
        <w:dstrike w:val="0"/>
        <w:vanish w:val="0"/>
        <w:color w:val="000000"/>
        <w:sz w:val="24"/>
        <w:vertAlign w:val="baseline"/>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5">
    <w:nsid w:val="767D72A6"/>
    <w:multiLevelType w:val="hybridMultilevel"/>
    <w:tmpl w:val="6CDCA622"/>
    <w:lvl w:ilvl="0" w:tplc="ED9E5132">
      <w:start w:val="1"/>
      <w:numFmt w:val="bullet"/>
      <w:pStyle w:val="ATASlideFacNoteLevel01"/>
      <w:lvlText w:val=""/>
      <w:lvlJc w:val="left"/>
      <w:pPr>
        <w:ind w:left="1835"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7A735F00"/>
    <w:multiLevelType w:val="hybridMultilevel"/>
    <w:tmpl w:val="C18242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C7618E7"/>
    <w:multiLevelType w:val="multilevel"/>
    <w:tmpl w:val="E0860576"/>
    <w:lvl w:ilvl="0">
      <w:start w:val="1"/>
      <w:numFmt w:val="decimal"/>
      <w:pStyle w:val="ATAOutlineNumbered"/>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360"/>
      </w:pPr>
      <w:rPr>
        <w:rFonts w:hint="default"/>
      </w:rPr>
    </w:lvl>
  </w:abstractNum>
  <w:abstractNum w:abstractNumId="38">
    <w:nsid w:val="7FB939B0"/>
    <w:multiLevelType w:val="multilevel"/>
    <w:tmpl w:val="727218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7"/>
  </w:num>
  <w:num w:numId="2">
    <w:abstractNumId w:val="13"/>
  </w:num>
  <w:num w:numId="3">
    <w:abstractNumId w:val="29"/>
  </w:num>
  <w:num w:numId="4">
    <w:abstractNumId w:val="20"/>
  </w:num>
  <w:num w:numId="5">
    <w:abstractNumId w:val="35"/>
  </w:num>
  <w:num w:numId="6">
    <w:abstractNumId w:val="30"/>
  </w:num>
  <w:num w:numId="7">
    <w:abstractNumId w:val="4"/>
  </w:num>
  <w:num w:numId="8">
    <w:abstractNumId w:val="11"/>
  </w:num>
  <w:num w:numId="9">
    <w:abstractNumId w:val="1"/>
  </w:num>
  <w:num w:numId="10">
    <w:abstractNumId w:val="33"/>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1"/>
  </w:num>
  <w:num w:numId="15">
    <w:abstractNumId w:val="5"/>
  </w:num>
  <w:num w:numId="16">
    <w:abstractNumId w:val="38"/>
  </w:num>
  <w:num w:numId="17">
    <w:abstractNumId w:val="23"/>
  </w:num>
  <w:num w:numId="18">
    <w:abstractNumId w:val="3"/>
  </w:num>
  <w:num w:numId="19">
    <w:abstractNumId w:val="17"/>
  </w:num>
  <w:num w:numId="20">
    <w:abstractNumId w:val="2"/>
  </w:num>
  <w:num w:numId="21">
    <w:abstractNumId w:val="9"/>
  </w:num>
  <w:num w:numId="22">
    <w:abstractNumId w:val="27"/>
  </w:num>
  <w:num w:numId="23">
    <w:abstractNumId w:val="0"/>
  </w:num>
  <w:num w:numId="24">
    <w:abstractNumId w:val="0"/>
    <w:lvlOverride w:ilvl="0">
      <w:startOverride w:val="1"/>
    </w:lvlOverride>
  </w:num>
  <w:num w:numId="25">
    <w:abstractNumId w:val="28"/>
  </w:num>
  <w:num w:numId="26">
    <w:abstractNumId w:val="18"/>
  </w:num>
  <w:num w:numId="27">
    <w:abstractNumId w:val="22"/>
  </w:num>
  <w:num w:numId="28">
    <w:abstractNumId w:val="26"/>
  </w:num>
  <w:num w:numId="29">
    <w:abstractNumId w:val="15"/>
  </w:num>
  <w:num w:numId="30">
    <w:abstractNumId w:val="10"/>
  </w:num>
  <w:num w:numId="31">
    <w:abstractNumId w:val="8"/>
  </w:num>
  <w:num w:numId="32">
    <w:abstractNumId w:val="16"/>
  </w:num>
  <w:num w:numId="33">
    <w:abstractNumId w:val="7"/>
  </w:num>
  <w:num w:numId="34">
    <w:abstractNumId w:val="34"/>
    <w:lvlOverride w:ilvl="0">
      <w:startOverride w:val="1"/>
    </w:lvlOverride>
  </w:num>
  <w:num w:numId="35">
    <w:abstractNumId w:val="34"/>
    <w:lvlOverride w:ilvl="0">
      <w:startOverride w:val="1"/>
    </w:lvlOverride>
  </w:num>
  <w:num w:numId="36">
    <w:abstractNumId w:val="34"/>
    <w:lvlOverride w:ilvl="0">
      <w:startOverride w:val="1"/>
    </w:lvlOverride>
  </w:num>
  <w:num w:numId="37">
    <w:abstractNumId w:val="34"/>
    <w:lvlOverride w:ilvl="0">
      <w:startOverride w:val="1"/>
    </w:lvlOverride>
  </w:num>
  <w:num w:numId="38">
    <w:abstractNumId w:val="34"/>
    <w:lvlOverride w:ilvl="0">
      <w:startOverride w:val="1"/>
    </w:lvlOverride>
  </w:num>
  <w:num w:numId="39">
    <w:abstractNumId w:val="24"/>
  </w:num>
  <w:num w:numId="40">
    <w:abstractNumId w:val="36"/>
  </w:num>
  <w:num w:numId="41">
    <w:abstractNumId w:val="25"/>
  </w:num>
  <w:num w:numId="42">
    <w:abstractNumId w:val="32"/>
  </w:num>
  <w:num w:numId="43">
    <w:abstractNumId w:val="5"/>
  </w:num>
  <w:num w:numId="44">
    <w:abstractNumId w:val="19"/>
  </w:num>
  <w:num w:numId="45">
    <w:abstractNumId w:val="21"/>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22"/>
    <w:rsid w:val="0000036D"/>
    <w:rsid w:val="000013F5"/>
    <w:rsid w:val="00001B0C"/>
    <w:rsid w:val="0000492A"/>
    <w:rsid w:val="000051DA"/>
    <w:rsid w:val="0000697C"/>
    <w:rsid w:val="00006A69"/>
    <w:rsid w:val="00010CB1"/>
    <w:rsid w:val="00011A2E"/>
    <w:rsid w:val="000126A2"/>
    <w:rsid w:val="00013256"/>
    <w:rsid w:val="0001473E"/>
    <w:rsid w:val="00015F94"/>
    <w:rsid w:val="000162EB"/>
    <w:rsid w:val="00020461"/>
    <w:rsid w:val="0002313B"/>
    <w:rsid w:val="0002329C"/>
    <w:rsid w:val="00024E9D"/>
    <w:rsid w:val="00026BE1"/>
    <w:rsid w:val="00027E5E"/>
    <w:rsid w:val="00031B74"/>
    <w:rsid w:val="00031C0A"/>
    <w:rsid w:val="0003241C"/>
    <w:rsid w:val="00032579"/>
    <w:rsid w:val="00034531"/>
    <w:rsid w:val="000351D7"/>
    <w:rsid w:val="00036094"/>
    <w:rsid w:val="00037001"/>
    <w:rsid w:val="000419C8"/>
    <w:rsid w:val="00041E8C"/>
    <w:rsid w:val="00042080"/>
    <w:rsid w:val="0004238C"/>
    <w:rsid w:val="0004256B"/>
    <w:rsid w:val="00042D0D"/>
    <w:rsid w:val="000430BB"/>
    <w:rsid w:val="00044038"/>
    <w:rsid w:val="0004444B"/>
    <w:rsid w:val="00045E90"/>
    <w:rsid w:val="000463D3"/>
    <w:rsid w:val="00047232"/>
    <w:rsid w:val="00047BAB"/>
    <w:rsid w:val="000517D3"/>
    <w:rsid w:val="00052063"/>
    <w:rsid w:val="00055DAB"/>
    <w:rsid w:val="00060EC2"/>
    <w:rsid w:val="00061A1F"/>
    <w:rsid w:val="000639A7"/>
    <w:rsid w:val="0006645E"/>
    <w:rsid w:val="00070B76"/>
    <w:rsid w:val="00071098"/>
    <w:rsid w:val="00071F67"/>
    <w:rsid w:val="00072312"/>
    <w:rsid w:val="0007652C"/>
    <w:rsid w:val="00077AF2"/>
    <w:rsid w:val="00077D38"/>
    <w:rsid w:val="000816A8"/>
    <w:rsid w:val="00082BC9"/>
    <w:rsid w:val="00083C93"/>
    <w:rsid w:val="000843D9"/>
    <w:rsid w:val="00084A67"/>
    <w:rsid w:val="00085348"/>
    <w:rsid w:val="00085686"/>
    <w:rsid w:val="0009003D"/>
    <w:rsid w:val="000901AD"/>
    <w:rsid w:val="00092306"/>
    <w:rsid w:val="00093210"/>
    <w:rsid w:val="00094202"/>
    <w:rsid w:val="00095115"/>
    <w:rsid w:val="00095786"/>
    <w:rsid w:val="00097631"/>
    <w:rsid w:val="000979F7"/>
    <w:rsid w:val="000A0A53"/>
    <w:rsid w:val="000A25A1"/>
    <w:rsid w:val="000A3442"/>
    <w:rsid w:val="000A349F"/>
    <w:rsid w:val="000A4D2E"/>
    <w:rsid w:val="000A564C"/>
    <w:rsid w:val="000A5C93"/>
    <w:rsid w:val="000A6F7E"/>
    <w:rsid w:val="000B1DA2"/>
    <w:rsid w:val="000B2F78"/>
    <w:rsid w:val="000B4384"/>
    <w:rsid w:val="000B4696"/>
    <w:rsid w:val="000B52F0"/>
    <w:rsid w:val="000B5CC6"/>
    <w:rsid w:val="000B6B13"/>
    <w:rsid w:val="000C00AB"/>
    <w:rsid w:val="000C19D1"/>
    <w:rsid w:val="000C230D"/>
    <w:rsid w:val="000C3A4E"/>
    <w:rsid w:val="000C57F1"/>
    <w:rsid w:val="000C6406"/>
    <w:rsid w:val="000C6785"/>
    <w:rsid w:val="000C6C57"/>
    <w:rsid w:val="000C77D8"/>
    <w:rsid w:val="000C794B"/>
    <w:rsid w:val="000C7A6C"/>
    <w:rsid w:val="000C7D34"/>
    <w:rsid w:val="000C7E6D"/>
    <w:rsid w:val="000D0922"/>
    <w:rsid w:val="000D5697"/>
    <w:rsid w:val="000D6BFC"/>
    <w:rsid w:val="000D6D55"/>
    <w:rsid w:val="000D7C00"/>
    <w:rsid w:val="000E3ABB"/>
    <w:rsid w:val="000E4797"/>
    <w:rsid w:val="000E79F8"/>
    <w:rsid w:val="000E7A79"/>
    <w:rsid w:val="000E7BC7"/>
    <w:rsid w:val="000F0277"/>
    <w:rsid w:val="000F0803"/>
    <w:rsid w:val="000F1CD9"/>
    <w:rsid w:val="000F3993"/>
    <w:rsid w:val="000F3E0F"/>
    <w:rsid w:val="000F4F1E"/>
    <w:rsid w:val="000F5A3E"/>
    <w:rsid w:val="000F5AC0"/>
    <w:rsid w:val="000F61CC"/>
    <w:rsid w:val="00100487"/>
    <w:rsid w:val="00102179"/>
    <w:rsid w:val="00103963"/>
    <w:rsid w:val="00105A42"/>
    <w:rsid w:val="001061F7"/>
    <w:rsid w:val="00106262"/>
    <w:rsid w:val="001067AA"/>
    <w:rsid w:val="001073A7"/>
    <w:rsid w:val="00111AAE"/>
    <w:rsid w:val="00111EF0"/>
    <w:rsid w:val="00112185"/>
    <w:rsid w:val="001122A4"/>
    <w:rsid w:val="0011435E"/>
    <w:rsid w:val="00114526"/>
    <w:rsid w:val="001174B7"/>
    <w:rsid w:val="0011786D"/>
    <w:rsid w:val="00121614"/>
    <w:rsid w:val="00122F1B"/>
    <w:rsid w:val="00123A7D"/>
    <w:rsid w:val="00124114"/>
    <w:rsid w:val="00125E74"/>
    <w:rsid w:val="00126660"/>
    <w:rsid w:val="001306DA"/>
    <w:rsid w:val="001316A6"/>
    <w:rsid w:val="0013182E"/>
    <w:rsid w:val="00132517"/>
    <w:rsid w:val="0013442F"/>
    <w:rsid w:val="001353C1"/>
    <w:rsid w:val="001353E5"/>
    <w:rsid w:val="0013663A"/>
    <w:rsid w:val="00136CB3"/>
    <w:rsid w:val="00137094"/>
    <w:rsid w:val="001411FA"/>
    <w:rsid w:val="00142B5A"/>
    <w:rsid w:val="001435AE"/>
    <w:rsid w:val="00145D01"/>
    <w:rsid w:val="00146ACC"/>
    <w:rsid w:val="00146FD3"/>
    <w:rsid w:val="0015181B"/>
    <w:rsid w:val="0015212C"/>
    <w:rsid w:val="00154FF3"/>
    <w:rsid w:val="00156CBC"/>
    <w:rsid w:val="001570DD"/>
    <w:rsid w:val="00157851"/>
    <w:rsid w:val="00162302"/>
    <w:rsid w:val="0016339A"/>
    <w:rsid w:val="00163549"/>
    <w:rsid w:val="0016437B"/>
    <w:rsid w:val="001727C6"/>
    <w:rsid w:val="00174218"/>
    <w:rsid w:val="001758FC"/>
    <w:rsid w:val="00176536"/>
    <w:rsid w:val="00177A91"/>
    <w:rsid w:val="00180882"/>
    <w:rsid w:val="00180A49"/>
    <w:rsid w:val="0018159A"/>
    <w:rsid w:val="001816F3"/>
    <w:rsid w:val="00181F85"/>
    <w:rsid w:val="0018212E"/>
    <w:rsid w:val="001823D1"/>
    <w:rsid w:val="00182EAA"/>
    <w:rsid w:val="00186DDA"/>
    <w:rsid w:val="00191149"/>
    <w:rsid w:val="00191511"/>
    <w:rsid w:val="0019244C"/>
    <w:rsid w:val="001931BD"/>
    <w:rsid w:val="001933B3"/>
    <w:rsid w:val="001943E6"/>
    <w:rsid w:val="0019569B"/>
    <w:rsid w:val="001962B8"/>
    <w:rsid w:val="001973E1"/>
    <w:rsid w:val="001976F2"/>
    <w:rsid w:val="00197932"/>
    <w:rsid w:val="00197CC4"/>
    <w:rsid w:val="001A0B9D"/>
    <w:rsid w:val="001A1F71"/>
    <w:rsid w:val="001A33C8"/>
    <w:rsid w:val="001A38BE"/>
    <w:rsid w:val="001A502C"/>
    <w:rsid w:val="001A5B1B"/>
    <w:rsid w:val="001B0E01"/>
    <w:rsid w:val="001B175B"/>
    <w:rsid w:val="001B1B26"/>
    <w:rsid w:val="001B29BA"/>
    <w:rsid w:val="001B406C"/>
    <w:rsid w:val="001B4126"/>
    <w:rsid w:val="001B5B12"/>
    <w:rsid w:val="001B5BFE"/>
    <w:rsid w:val="001B6BDA"/>
    <w:rsid w:val="001B78F1"/>
    <w:rsid w:val="001C1520"/>
    <w:rsid w:val="001C2813"/>
    <w:rsid w:val="001C42FB"/>
    <w:rsid w:val="001C47B8"/>
    <w:rsid w:val="001C47C1"/>
    <w:rsid w:val="001C5905"/>
    <w:rsid w:val="001C5938"/>
    <w:rsid w:val="001C7F25"/>
    <w:rsid w:val="001D066B"/>
    <w:rsid w:val="001D25BF"/>
    <w:rsid w:val="001D4650"/>
    <w:rsid w:val="001D474F"/>
    <w:rsid w:val="001D7E84"/>
    <w:rsid w:val="001E0693"/>
    <w:rsid w:val="001E1440"/>
    <w:rsid w:val="001E3C85"/>
    <w:rsid w:val="001E469D"/>
    <w:rsid w:val="001E5758"/>
    <w:rsid w:val="001E633F"/>
    <w:rsid w:val="001E7579"/>
    <w:rsid w:val="001F0358"/>
    <w:rsid w:val="001F151A"/>
    <w:rsid w:val="001F1CAE"/>
    <w:rsid w:val="001F427E"/>
    <w:rsid w:val="001F546F"/>
    <w:rsid w:val="001F56E2"/>
    <w:rsid w:val="001F7ED7"/>
    <w:rsid w:val="002001E7"/>
    <w:rsid w:val="00200452"/>
    <w:rsid w:val="00205EEE"/>
    <w:rsid w:val="00206255"/>
    <w:rsid w:val="002130ED"/>
    <w:rsid w:val="00215FB2"/>
    <w:rsid w:val="0021613C"/>
    <w:rsid w:val="00217091"/>
    <w:rsid w:val="00217E29"/>
    <w:rsid w:val="00217F38"/>
    <w:rsid w:val="002207D3"/>
    <w:rsid w:val="0022108F"/>
    <w:rsid w:val="002210D7"/>
    <w:rsid w:val="00222D04"/>
    <w:rsid w:val="00222D12"/>
    <w:rsid w:val="002234D4"/>
    <w:rsid w:val="00224394"/>
    <w:rsid w:val="002248E7"/>
    <w:rsid w:val="00226973"/>
    <w:rsid w:val="0022774B"/>
    <w:rsid w:val="00227BDD"/>
    <w:rsid w:val="00230B0A"/>
    <w:rsid w:val="002319FC"/>
    <w:rsid w:val="00233135"/>
    <w:rsid w:val="00233423"/>
    <w:rsid w:val="002334F3"/>
    <w:rsid w:val="00234138"/>
    <w:rsid w:val="00234E9C"/>
    <w:rsid w:val="0023612C"/>
    <w:rsid w:val="002369CF"/>
    <w:rsid w:val="002371D5"/>
    <w:rsid w:val="00242E08"/>
    <w:rsid w:val="0024341F"/>
    <w:rsid w:val="002437AC"/>
    <w:rsid w:val="002442F0"/>
    <w:rsid w:val="002444A5"/>
    <w:rsid w:val="00244D05"/>
    <w:rsid w:val="0024532E"/>
    <w:rsid w:val="00245726"/>
    <w:rsid w:val="002461F4"/>
    <w:rsid w:val="00246817"/>
    <w:rsid w:val="00246FB9"/>
    <w:rsid w:val="002505A3"/>
    <w:rsid w:val="00250B7E"/>
    <w:rsid w:val="002514BC"/>
    <w:rsid w:val="002523C1"/>
    <w:rsid w:val="002527BD"/>
    <w:rsid w:val="002527E8"/>
    <w:rsid w:val="002565BC"/>
    <w:rsid w:val="00256B06"/>
    <w:rsid w:val="002571AC"/>
    <w:rsid w:val="00260165"/>
    <w:rsid w:val="00260F58"/>
    <w:rsid w:val="002613D9"/>
    <w:rsid w:val="00261DBF"/>
    <w:rsid w:val="00263DCE"/>
    <w:rsid w:val="00263E8F"/>
    <w:rsid w:val="00263E96"/>
    <w:rsid w:val="00266182"/>
    <w:rsid w:val="00267395"/>
    <w:rsid w:val="002700DC"/>
    <w:rsid w:val="00270B15"/>
    <w:rsid w:val="0027299E"/>
    <w:rsid w:val="00272DC9"/>
    <w:rsid w:val="0027466F"/>
    <w:rsid w:val="00277B5C"/>
    <w:rsid w:val="00277D81"/>
    <w:rsid w:val="002801F3"/>
    <w:rsid w:val="002854BB"/>
    <w:rsid w:val="002860D7"/>
    <w:rsid w:val="0028693A"/>
    <w:rsid w:val="00287CF9"/>
    <w:rsid w:val="00290E07"/>
    <w:rsid w:val="00291385"/>
    <w:rsid w:val="00291B2C"/>
    <w:rsid w:val="002928E3"/>
    <w:rsid w:val="0029344A"/>
    <w:rsid w:val="002A0394"/>
    <w:rsid w:val="002A0DD0"/>
    <w:rsid w:val="002A1FC4"/>
    <w:rsid w:val="002A2379"/>
    <w:rsid w:val="002A2E27"/>
    <w:rsid w:val="002A3DC5"/>
    <w:rsid w:val="002A4D82"/>
    <w:rsid w:val="002A706E"/>
    <w:rsid w:val="002A76DC"/>
    <w:rsid w:val="002B19CC"/>
    <w:rsid w:val="002B1AB4"/>
    <w:rsid w:val="002B2652"/>
    <w:rsid w:val="002B4B51"/>
    <w:rsid w:val="002B4DD1"/>
    <w:rsid w:val="002B7268"/>
    <w:rsid w:val="002B7390"/>
    <w:rsid w:val="002C118B"/>
    <w:rsid w:val="002C215E"/>
    <w:rsid w:val="002C29BD"/>
    <w:rsid w:val="002C32D0"/>
    <w:rsid w:val="002C3794"/>
    <w:rsid w:val="002C4B81"/>
    <w:rsid w:val="002C4DCB"/>
    <w:rsid w:val="002D2C3D"/>
    <w:rsid w:val="002D5283"/>
    <w:rsid w:val="002D6745"/>
    <w:rsid w:val="002D67CB"/>
    <w:rsid w:val="002E13D3"/>
    <w:rsid w:val="002E1655"/>
    <w:rsid w:val="002E17D1"/>
    <w:rsid w:val="002E1F2C"/>
    <w:rsid w:val="002E3910"/>
    <w:rsid w:val="002E4A17"/>
    <w:rsid w:val="002E4B08"/>
    <w:rsid w:val="002E4DE6"/>
    <w:rsid w:val="002E4FE9"/>
    <w:rsid w:val="002E5C6E"/>
    <w:rsid w:val="002E6620"/>
    <w:rsid w:val="002E6B8C"/>
    <w:rsid w:val="002F1BF2"/>
    <w:rsid w:val="002F3D5F"/>
    <w:rsid w:val="002F617C"/>
    <w:rsid w:val="002F6BAF"/>
    <w:rsid w:val="00300C3C"/>
    <w:rsid w:val="0030255F"/>
    <w:rsid w:val="00303576"/>
    <w:rsid w:val="003042FD"/>
    <w:rsid w:val="00304868"/>
    <w:rsid w:val="003056B0"/>
    <w:rsid w:val="003100D3"/>
    <w:rsid w:val="00312076"/>
    <w:rsid w:val="00313004"/>
    <w:rsid w:val="00313294"/>
    <w:rsid w:val="00314CB9"/>
    <w:rsid w:val="00315AA1"/>
    <w:rsid w:val="00316646"/>
    <w:rsid w:val="003168F9"/>
    <w:rsid w:val="00321AAB"/>
    <w:rsid w:val="00321D54"/>
    <w:rsid w:val="00327062"/>
    <w:rsid w:val="003270A2"/>
    <w:rsid w:val="0032796A"/>
    <w:rsid w:val="003323A8"/>
    <w:rsid w:val="00332522"/>
    <w:rsid w:val="00332660"/>
    <w:rsid w:val="0033307A"/>
    <w:rsid w:val="00333CFD"/>
    <w:rsid w:val="00334678"/>
    <w:rsid w:val="003346AF"/>
    <w:rsid w:val="0033484B"/>
    <w:rsid w:val="00334ACE"/>
    <w:rsid w:val="0033544E"/>
    <w:rsid w:val="003369DA"/>
    <w:rsid w:val="00337462"/>
    <w:rsid w:val="00341040"/>
    <w:rsid w:val="00341283"/>
    <w:rsid w:val="00341306"/>
    <w:rsid w:val="00342890"/>
    <w:rsid w:val="003434B3"/>
    <w:rsid w:val="00343BE0"/>
    <w:rsid w:val="00345634"/>
    <w:rsid w:val="003463FC"/>
    <w:rsid w:val="003469A5"/>
    <w:rsid w:val="00347BFB"/>
    <w:rsid w:val="003503AC"/>
    <w:rsid w:val="003504F0"/>
    <w:rsid w:val="00350706"/>
    <w:rsid w:val="00351C03"/>
    <w:rsid w:val="00357549"/>
    <w:rsid w:val="003610F9"/>
    <w:rsid w:val="00362D5D"/>
    <w:rsid w:val="003631B8"/>
    <w:rsid w:val="0036506E"/>
    <w:rsid w:val="0036623F"/>
    <w:rsid w:val="00370BF0"/>
    <w:rsid w:val="00371265"/>
    <w:rsid w:val="00372D7F"/>
    <w:rsid w:val="003750E6"/>
    <w:rsid w:val="0038040F"/>
    <w:rsid w:val="0038042D"/>
    <w:rsid w:val="003806F0"/>
    <w:rsid w:val="003823CE"/>
    <w:rsid w:val="0038331C"/>
    <w:rsid w:val="00384FA6"/>
    <w:rsid w:val="0038535A"/>
    <w:rsid w:val="00386373"/>
    <w:rsid w:val="00386829"/>
    <w:rsid w:val="00386964"/>
    <w:rsid w:val="00386ADE"/>
    <w:rsid w:val="00386D16"/>
    <w:rsid w:val="00387264"/>
    <w:rsid w:val="00387900"/>
    <w:rsid w:val="003879FA"/>
    <w:rsid w:val="0039291E"/>
    <w:rsid w:val="00393044"/>
    <w:rsid w:val="003947D0"/>
    <w:rsid w:val="00396B1C"/>
    <w:rsid w:val="00396F73"/>
    <w:rsid w:val="00397A08"/>
    <w:rsid w:val="00397BF4"/>
    <w:rsid w:val="003A101B"/>
    <w:rsid w:val="003A3018"/>
    <w:rsid w:val="003A4472"/>
    <w:rsid w:val="003A44FE"/>
    <w:rsid w:val="003A4A33"/>
    <w:rsid w:val="003A6392"/>
    <w:rsid w:val="003A6974"/>
    <w:rsid w:val="003A6E6B"/>
    <w:rsid w:val="003A7244"/>
    <w:rsid w:val="003B056C"/>
    <w:rsid w:val="003B3189"/>
    <w:rsid w:val="003B346F"/>
    <w:rsid w:val="003B43E0"/>
    <w:rsid w:val="003B5E40"/>
    <w:rsid w:val="003B6E04"/>
    <w:rsid w:val="003B7C75"/>
    <w:rsid w:val="003C06BA"/>
    <w:rsid w:val="003C114D"/>
    <w:rsid w:val="003C2C95"/>
    <w:rsid w:val="003C2DC8"/>
    <w:rsid w:val="003C3FE1"/>
    <w:rsid w:val="003C4030"/>
    <w:rsid w:val="003C40BC"/>
    <w:rsid w:val="003C66B7"/>
    <w:rsid w:val="003C7C11"/>
    <w:rsid w:val="003D1BC7"/>
    <w:rsid w:val="003D1F2E"/>
    <w:rsid w:val="003D3D66"/>
    <w:rsid w:val="003D5B3A"/>
    <w:rsid w:val="003D7719"/>
    <w:rsid w:val="003E01CA"/>
    <w:rsid w:val="003E06B9"/>
    <w:rsid w:val="003E0E34"/>
    <w:rsid w:val="003E14CF"/>
    <w:rsid w:val="003E1ADC"/>
    <w:rsid w:val="003E2B3C"/>
    <w:rsid w:val="003E304E"/>
    <w:rsid w:val="003E350C"/>
    <w:rsid w:val="003E3A8C"/>
    <w:rsid w:val="003E4646"/>
    <w:rsid w:val="003E64F4"/>
    <w:rsid w:val="003E7BF8"/>
    <w:rsid w:val="003F198C"/>
    <w:rsid w:val="003F3CE8"/>
    <w:rsid w:val="003F4798"/>
    <w:rsid w:val="003F4FDD"/>
    <w:rsid w:val="003F5264"/>
    <w:rsid w:val="003F52FF"/>
    <w:rsid w:val="003F533A"/>
    <w:rsid w:val="003F5642"/>
    <w:rsid w:val="003F5B0C"/>
    <w:rsid w:val="003F606C"/>
    <w:rsid w:val="003F7C2A"/>
    <w:rsid w:val="00400E55"/>
    <w:rsid w:val="00401FB2"/>
    <w:rsid w:val="00403072"/>
    <w:rsid w:val="004030D5"/>
    <w:rsid w:val="0041011F"/>
    <w:rsid w:val="00413297"/>
    <w:rsid w:val="0041468E"/>
    <w:rsid w:val="0041550A"/>
    <w:rsid w:val="004177F7"/>
    <w:rsid w:val="004216F7"/>
    <w:rsid w:val="004218F2"/>
    <w:rsid w:val="00421DA9"/>
    <w:rsid w:val="0042297C"/>
    <w:rsid w:val="00424093"/>
    <w:rsid w:val="00425F9E"/>
    <w:rsid w:val="00426186"/>
    <w:rsid w:val="00432E79"/>
    <w:rsid w:val="004343F1"/>
    <w:rsid w:val="0043488C"/>
    <w:rsid w:val="00434E22"/>
    <w:rsid w:val="004354D3"/>
    <w:rsid w:val="00435AEF"/>
    <w:rsid w:val="004365D6"/>
    <w:rsid w:val="00442F67"/>
    <w:rsid w:val="00444CD3"/>
    <w:rsid w:val="00450BE0"/>
    <w:rsid w:val="00451012"/>
    <w:rsid w:val="0045160C"/>
    <w:rsid w:val="00452C5E"/>
    <w:rsid w:val="004567B2"/>
    <w:rsid w:val="004567D7"/>
    <w:rsid w:val="00457C1D"/>
    <w:rsid w:val="00460268"/>
    <w:rsid w:val="004612F5"/>
    <w:rsid w:val="0046195F"/>
    <w:rsid w:val="00464508"/>
    <w:rsid w:val="00465BF6"/>
    <w:rsid w:val="00466EFB"/>
    <w:rsid w:val="0046721A"/>
    <w:rsid w:val="00467939"/>
    <w:rsid w:val="004710D7"/>
    <w:rsid w:val="00472FCF"/>
    <w:rsid w:val="00473698"/>
    <w:rsid w:val="004745DE"/>
    <w:rsid w:val="00475123"/>
    <w:rsid w:val="00475392"/>
    <w:rsid w:val="00475C47"/>
    <w:rsid w:val="00476469"/>
    <w:rsid w:val="004765D5"/>
    <w:rsid w:val="00477C93"/>
    <w:rsid w:val="00480CBC"/>
    <w:rsid w:val="00480E27"/>
    <w:rsid w:val="00481914"/>
    <w:rsid w:val="00481A5A"/>
    <w:rsid w:val="004839FA"/>
    <w:rsid w:val="00484DC9"/>
    <w:rsid w:val="00485664"/>
    <w:rsid w:val="00487433"/>
    <w:rsid w:val="00487957"/>
    <w:rsid w:val="00491C5C"/>
    <w:rsid w:val="004925F2"/>
    <w:rsid w:val="00492BB4"/>
    <w:rsid w:val="00492C5D"/>
    <w:rsid w:val="00494B90"/>
    <w:rsid w:val="00494F19"/>
    <w:rsid w:val="00496506"/>
    <w:rsid w:val="00497F73"/>
    <w:rsid w:val="004A1211"/>
    <w:rsid w:val="004A255C"/>
    <w:rsid w:val="004A28A5"/>
    <w:rsid w:val="004A3973"/>
    <w:rsid w:val="004A4CE6"/>
    <w:rsid w:val="004A6220"/>
    <w:rsid w:val="004B0A51"/>
    <w:rsid w:val="004B0B31"/>
    <w:rsid w:val="004B0D0E"/>
    <w:rsid w:val="004B1E4C"/>
    <w:rsid w:val="004B27D9"/>
    <w:rsid w:val="004B55A8"/>
    <w:rsid w:val="004B5A8A"/>
    <w:rsid w:val="004B6030"/>
    <w:rsid w:val="004C058E"/>
    <w:rsid w:val="004C1291"/>
    <w:rsid w:val="004C1B9E"/>
    <w:rsid w:val="004C2AFB"/>
    <w:rsid w:val="004C389C"/>
    <w:rsid w:val="004C560E"/>
    <w:rsid w:val="004C61FD"/>
    <w:rsid w:val="004C66D4"/>
    <w:rsid w:val="004C69F2"/>
    <w:rsid w:val="004C71E3"/>
    <w:rsid w:val="004D0A54"/>
    <w:rsid w:val="004D12BE"/>
    <w:rsid w:val="004D1A13"/>
    <w:rsid w:val="004D1AB8"/>
    <w:rsid w:val="004D23B3"/>
    <w:rsid w:val="004D275E"/>
    <w:rsid w:val="004D3D63"/>
    <w:rsid w:val="004D3FFA"/>
    <w:rsid w:val="004D4A0B"/>
    <w:rsid w:val="004D69B3"/>
    <w:rsid w:val="004D6EEC"/>
    <w:rsid w:val="004D6FD3"/>
    <w:rsid w:val="004E0EA2"/>
    <w:rsid w:val="004E56DA"/>
    <w:rsid w:val="004E697A"/>
    <w:rsid w:val="004E6FE5"/>
    <w:rsid w:val="004E73C4"/>
    <w:rsid w:val="004F158B"/>
    <w:rsid w:val="004F2D70"/>
    <w:rsid w:val="004F2D72"/>
    <w:rsid w:val="004F3995"/>
    <w:rsid w:val="004F3F35"/>
    <w:rsid w:val="004F4EF4"/>
    <w:rsid w:val="0050150D"/>
    <w:rsid w:val="00501B37"/>
    <w:rsid w:val="00502E60"/>
    <w:rsid w:val="0050319C"/>
    <w:rsid w:val="005036DD"/>
    <w:rsid w:val="0050481C"/>
    <w:rsid w:val="00505196"/>
    <w:rsid w:val="005062E1"/>
    <w:rsid w:val="00506314"/>
    <w:rsid w:val="00510283"/>
    <w:rsid w:val="00510F02"/>
    <w:rsid w:val="00513B7B"/>
    <w:rsid w:val="00514072"/>
    <w:rsid w:val="00514216"/>
    <w:rsid w:val="005144D4"/>
    <w:rsid w:val="00514765"/>
    <w:rsid w:val="0051533A"/>
    <w:rsid w:val="00515ACB"/>
    <w:rsid w:val="005161EF"/>
    <w:rsid w:val="00517E22"/>
    <w:rsid w:val="005217F1"/>
    <w:rsid w:val="00522915"/>
    <w:rsid w:val="00525052"/>
    <w:rsid w:val="00525671"/>
    <w:rsid w:val="00525B33"/>
    <w:rsid w:val="0052621A"/>
    <w:rsid w:val="00526C90"/>
    <w:rsid w:val="00532BF9"/>
    <w:rsid w:val="00532F3B"/>
    <w:rsid w:val="0053668D"/>
    <w:rsid w:val="00537C69"/>
    <w:rsid w:val="00541379"/>
    <w:rsid w:val="0054374C"/>
    <w:rsid w:val="00543A67"/>
    <w:rsid w:val="005478DC"/>
    <w:rsid w:val="00551988"/>
    <w:rsid w:val="00551EF7"/>
    <w:rsid w:val="00552366"/>
    <w:rsid w:val="005533EE"/>
    <w:rsid w:val="00553AE4"/>
    <w:rsid w:val="00561A9B"/>
    <w:rsid w:val="005625AF"/>
    <w:rsid w:val="005636F7"/>
    <w:rsid w:val="0056568A"/>
    <w:rsid w:val="00567A24"/>
    <w:rsid w:val="00567CAC"/>
    <w:rsid w:val="005708BA"/>
    <w:rsid w:val="00571B32"/>
    <w:rsid w:val="00571D95"/>
    <w:rsid w:val="00573A46"/>
    <w:rsid w:val="00573A7C"/>
    <w:rsid w:val="00575936"/>
    <w:rsid w:val="00575E1D"/>
    <w:rsid w:val="00576967"/>
    <w:rsid w:val="0057725B"/>
    <w:rsid w:val="00577ABE"/>
    <w:rsid w:val="0058060A"/>
    <w:rsid w:val="0058070D"/>
    <w:rsid w:val="00580FA7"/>
    <w:rsid w:val="00581324"/>
    <w:rsid w:val="005813EF"/>
    <w:rsid w:val="005819D9"/>
    <w:rsid w:val="00581EA5"/>
    <w:rsid w:val="005826D0"/>
    <w:rsid w:val="00583FCF"/>
    <w:rsid w:val="0058776D"/>
    <w:rsid w:val="005913D7"/>
    <w:rsid w:val="005925F6"/>
    <w:rsid w:val="00593AB1"/>
    <w:rsid w:val="00594A7F"/>
    <w:rsid w:val="00595404"/>
    <w:rsid w:val="00596001"/>
    <w:rsid w:val="005972C1"/>
    <w:rsid w:val="005A05E1"/>
    <w:rsid w:val="005A1FF8"/>
    <w:rsid w:val="005A2BFF"/>
    <w:rsid w:val="005A4A6A"/>
    <w:rsid w:val="005A6062"/>
    <w:rsid w:val="005A6080"/>
    <w:rsid w:val="005A6FEC"/>
    <w:rsid w:val="005B0728"/>
    <w:rsid w:val="005B07D6"/>
    <w:rsid w:val="005B0BE2"/>
    <w:rsid w:val="005B13FF"/>
    <w:rsid w:val="005B17D2"/>
    <w:rsid w:val="005B4380"/>
    <w:rsid w:val="005B4676"/>
    <w:rsid w:val="005B53C0"/>
    <w:rsid w:val="005B58F7"/>
    <w:rsid w:val="005B710A"/>
    <w:rsid w:val="005B7E3A"/>
    <w:rsid w:val="005C1BF7"/>
    <w:rsid w:val="005C1D99"/>
    <w:rsid w:val="005C208D"/>
    <w:rsid w:val="005C2351"/>
    <w:rsid w:val="005C4BDC"/>
    <w:rsid w:val="005C51F4"/>
    <w:rsid w:val="005C5D89"/>
    <w:rsid w:val="005C6956"/>
    <w:rsid w:val="005C7CB6"/>
    <w:rsid w:val="005D0CE4"/>
    <w:rsid w:val="005D4203"/>
    <w:rsid w:val="005D4234"/>
    <w:rsid w:val="005D46FA"/>
    <w:rsid w:val="005D5205"/>
    <w:rsid w:val="005D6E25"/>
    <w:rsid w:val="005D72FB"/>
    <w:rsid w:val="005E0178"/>
    <w:rsid w:val="005E0951"/>
    <w:rsid w:val="005E09BC"/>
    <w:rsid w:val="005E18D1"/>
    <w:rsid w:val="005E2827"/>
    <w:rsid w:val="005E352F"/>
    <w:rsid w:val="005E3E85"/>
    <w:rsid w:val="005E54C1"/>
    <w:rsid w:val="005E54C2"/>
    <w:rsid w:val="005E6063"/>
    <w:rsid w:val="005E73B4"/>
    <w:rsid w:val="005F08F8"/>
    <w:rsid w:val="005F1CD0"/>
    <w:rsid w:val="005F2E92"/>
    <w:rsid w:val="005F3BF2"/>
    <w:rsid w:val="005F633E"/>
    <w:rsid w:val="0060139B"/>
    <w:rsid w:val="00601855"/>
    <w:rsid w:val="00603A22"/>
    <w:rsid w:val="006049FE"/>
    <w:rsid w:val="00604CDE"/>
    <w:rsid w:val="0060731D"/>
    <w:rsid w:val="006074B4"/>
    <w:rsid w:val="00611765"/>
    <w:rsid w:val="00612434"/>
    <w:rsid w:val="00613140"/>
    <w:rsid w:val="006142E4"/>
    <w:rsid w:val="00614F9A"/>
    <w:rsid w:val="00616A2A"/>
    <w:rsid w:val="00617ED0"/>
    <w:rsid w:val="00620402"/>
    <w:rsid w:val="006207B0"/>
    <w:rsid w:val="00620C39"/>
    <w:rsid w:val="0062199F"/>
    <w:rsid w:val="00621AF7"/>
    <w:rsid w:val="00621DA1"/>
    <w:rsid w:val="006227A1"/>
    <w:rsid w:val="0062315F"/>
    <w:rsid w:val="00625121"/>
    <w:rsid w:val="006251D0"/>
    <w:rsid w:val="00625612"/>
    <w:rsid w:val="00626B42"/>
    <w:rsid w:val="00627473"/>
    <w:rsid w:val="00627B9A"/>
    <w:rsid w:val="006320A4"/>
    <w:rsid w:val="0063587C"/>
    <w:rsid w:val="00637A5F"/>
    <w:rsid w:val="00641AF6"/>
    <w:rsid w:val="00641D4D"/>
    <w:rsid w:val="00641DDD"/>
    <w:rsid w:val="0064443A"/>
    <w:rsid w:val="00644A4C"/>
    <w:rsid w:val="006476E7"/>
    <w:rsid w:val="00653BD8"/>
    <w:rsid w:val="00656D0D"/>
    <w:rsid w:val="006623BA"/>
    <w:rsid w:val="006634F2"/>
    <w:rsid w:val="00663BF7"/>
    <w:rsid w:val="00666C64"/>
    <w:rsid w:val="0067022C"/>
    <w:rsid w:val="0067043A"/>
    <w:rsid w:val="00671EED"/>
    <w:rsid w:val="00672112"/>
    <w:rsid w:val="0067465D"/>
    <w:rsid w:val="00675764"/>
    <w:rsid w:val="006769FD"/>
    <w:rsid w:val="00676DFA"/>
    <w:rsid w:val="006777FE"/>
    <w:rsid w:val="006804EE"/>
    <w:rsid w:val="00680C1E"/>
    <w:rsid w:val="006819B2"/>
    <w:rsid w:val="00681CB3"/>
    <w:rsid w:val="006829FD"/>
    <w:rsid w:val="006840BF"/>
    <w:rsid w:val="006851F5"/>
    <w:rsid w:val="006859E3"/>
    <w:rsid w:val="00686540"/>
    <w:rsid w:val="006868A8"/>
    <w:rsid w:val="00686E4F"/>
    <w:rsid w:val="006947A6"/>
    <w:rsid w:val="006966DE"/>
    <w:rsid w:val="006969D0"/>
    <w:rsid w:val="006A574D"/>
    <w:rsid w:val="006A5C01"/>
    <w:rsid w:val="006A61E7"/>
    <w:rsid w:val="006A6B37"/>
    <w:rsid w:val="006A736E"/>
    <w:rsid w:val="006A77A1"/>
    <w:rsid w:val="006A7C73"/>
    <w:rsid w:val="006B2F1A"/>
    <w:rsid w:val="006B30C2"/>
    <w:rsid w:val="006B310E"/>
    <w:rsid w:val="006B449C"/>
    <w:rsid w:val="006B4683"/>
    <w:rsid w:val="006B5FA7"/>
    <w:rsid w:val="006B6C36"/>
    <w:rsid w:val="006B7D52"/>
    <w:rsid w:val="006C0922"/>
    <w:rsid w:val="006C1866"/>
    <w:rsid w:val="006C2040"/>
    <w:rsid w:val="006C21C3"/>
    <w:rsid w:val="006C2C74"/>
    <w:rsid w:val="006C4A87"/>
    <w:rsid w:val="006C5822"/>
    <w:rsid w:val="006C5AE4"/>
    <w:rsid w:val="006C5F17"/>
    <w:rsid w:val="006C7568"/>
    <w:rsid w:val="006D02B2"/>
    <w:rsid w:val="006D0652"/>
    <w:rsid w:val="006D0B52"/>
    <w:rsid w:val="006D0C77"/>
    <w:rsid w:val="006D2083"/>
    <w:rsid w:val="006D4660"/>
    <w:rsid w:val="006D4E5A"/>
    <w:rsid w:val="006D59AC"/>
    <w:rsid w:val="006D7050"/>
    <w:rsid w:val="006E1714"/>
    <w:rsid w:val="006E679D"/>
    <w:rsid w:val="006E68AE"/>
    <w:rsid w:val="006E7A33"/>
    <w:rsid w:val="006E7A7B"/>
    <w:rsid w:val="006F14E2"/>
    <w:rsid w:val="006F24C2"/>
    <w:rsid w:val="006F26C0"/>
    <w:rsid w:val="006F3358"/>
    <w:rsid w:val="006F4B1D"/>
    <w:rsid w:val="006F54D5"/>
    <w:rsid w:val="006F6814"/>
    <w:rsid w:val="006F6CBB"/>
    <w:rsid w:val="0070041A"/>
    <w:rsid w:val="00700E75"/>
    <w:rsid w:val="00702EAC"/>
    <w:rsid w:val="007038C8"/>
    <w:rsid w:val="007044EF"/>
    <w:rsid w:val="007055B8"/>
    <w:rsid w:val="0070594D"/>
    <w:rsid w:val="007068AE"/>
    <w:rsid w:val="00707E73"/>
    <w:rsid w:val="00707EDD"/>
    <w:rsid w:val="0071009B"/>
    <w:rsid w:val="00710252"/>
    <w:rsid w:val="00711609"/>
    <w:rsid w:val="00712787"/>
    <w:rsid w:val="00712E78"/>
    <w:rsid w:val="007130C9"/>
    <w:rsid w:val="0071437B"/>
    <w:rsid w:val="00715AA3"/>
    <w:rsid w:val="00716292"/>
    <w:rsid w:val="00721100"/>
    <w:rsid w:val="00721E14"/>
    <w:rsid w:val="00730C2D"/>
    <w:rsid w:val="00731A97"/>
    <w:rsid w:val="00733C0A"/>
    <w:rsid w:val="00734284"/>
    <w:rsid w:val="00735735"/>
    <w:rsid w:val="0073603A"/>
    <w:rsid w:val="007410A9"/>
    <w:rsid w:val="00744E90"/>
    <w:rsid w:val="007463FD"/>
    <w:rsid w:val="0074789A"/>
    <w:rsid w:val="00747B36"/>
    <w:rsid w:val="00750541"/>
    <w:rsid w:val="007511AD"/>
    <w:rsid w:val="00753C12"/>
    <w:rsid w:val="00754303"/>
    <w:rsid w:val="00754AB0"/>
    <w:rsid w:val="007558D4"/>
    <w:rsid w:val="00756586"/>
    <w:rsid w:val="007568BF"/>
    <w:rsid w:val="00757C44"/>
    <w:rsid w:val="00760121"/>
    <w:rsid w:val="007615C5"/>
    <w:rsid w:val="00761E7E"/>
    <w:rsid w:val="00763A74"/>
    <w:rsid w:val="00763D76"/>
    <w:rsid w:val="007651E6"/>
    <w:rsid w:val="00766571"/>
    <w:rsid w:val="00767E4E"/>
    <w:rsid w:val="007725AF"/>
    <w:rsid w:val="007764FD"/>
    <w:rsid w:val="00777993"/>
    <w:rsid w:val="00780DE5"/>
    <w:rsid w:val="00780F8D"/>
    <w:rsid w:val="00781727"/>
    <w:rsid w:val="00782C86"/>
    <w:rsid w:val="00785E09"/>
    <w:rsid w:val="007912B2"/>
    <w:rsid w:val="00791580"/>
    <w:rsid w:val="00793D84"/>
    <w:rsid w:val="007A1232"/>
    <w:rsid w:val="007A4738"/>
    <w:rsid w:val="007A5D9A"/>
    <w:rsid w:val="007A620E"/>
    <w:rsid w:val="007A646B"/>
    <w:rsid w:val="007A7589"/>
    <w:rsid w:val="007A7F33"/>
    <w:rsid w:val="007B11EE"/>
    <w:rsid w:val="007B15BC"/>
    <w:rsid w:val="007B2A0F"/>
    <w:rsid w:val="007B37FE"/>
    <w:rsid w:val="007B460D"/>
    <w:rsid w:val="007B643E"/>
    <w:rsid w:val="007B676D"/>
    <w:rsid w:val="007B6F13"/>
    <w:rsid w:val="007B79DC"/>
    <w:rsid w:val="007C1E15"/>
    <w:rsid w:val="007C2149"/>
    <w:rsid w:val="007C4140"/>
    <w:rsid w:val="007C6583"/>
    <w:rsid w:val="007C7933"/>
    <w:rsid w:val="007D0CBD"/>
    <w:rsid w:val="007D48F3"/>
    <w:rsid w:val="007D4ABE"/>
    <w:rsid w:val="007D674B"/>
    <w:rsid w:val="007E2D93"/>
    <w:rsid w:val="007E2EA7"/>
    <w:rsid w:val="007E5654"/>
    <w:rsid w:val="007E721F"/>
    <w:rsid w:val="007F004E"/>
    <w:rsid w:val="007F076B"/>
    <w:rsid w:val="007F0D12"/>
    <w:rsid w:val="007F2E6C"/>
    <w:rsid w:val="007F45D3"/>
    <w:rsid w:val="007F4E02"/>
    <w:rsid w:val="007F7852"/>
    <w:rsid w:val="00804D66"/>
    <w:rsid w:val="008050A4"/>
    <w:rsid w:val="00810A5B"/>
    <w:rsid w:val="00811C41"/>
    <w:rsid w:val="0081437A"/>
    <w:rsid w:val="00817343"/>
    <w:rsid w:val="0082022B"/>
    <w:rsid w:val="00820740"/>
    <w:rsid w:val="008223C5"/>
    <w:rsid w:val="0082337E"/>
    <w:rsid w:val="00823A10"/>
    <w:rsid w:val="00823AA7"/>
    <w:rsid w:val="00824E1C"/>
    <w:rsid w:val="00825134"/>
    <w:rsid w:val="008271AE"/>
    <w:rsid w:val="00830761"/>
    <w:rsid w:val="00832646"/>
    <w:rsid w:val="00833A55"/>
    <w:rsid w:val="008346FD"/>
    <w:rsid w:val="00836DAD"/>
    <w:rsid w:val="00837586"/>
    <w:rsid w:val="00837C7A"/>
    <w:rsid w:val="0084075B"/>
    <w:rsid w:val="008408E7"/>
    <w:rsid w:val="00844CBC"/>
    <w:rsid w:val="00844F78"/>
    <w:rsid w:val="00847AED"/>
    <w:rsid w:val="008501E4"/>
    <w:rsid w:val="008506B8"/>
    <w:rsid w:val="0085537B"/>
    <w:rsid w:val="008561AE"/>
    <w:rsid w:val="00861F1F"/>
    <w:rsid w:val="00864995"/>
    <w:rsid w:val="008663A7"/>
    <w:rsid w:val="00866F44"/>
    <w:rsid w:val="00870846"/>
    <w:rsid w:val="008710BE"/>
    <w:rsid w:val="00872548"/>
    <w:rsid w:val="00872ADB"/>
    <w:rsid w:val="00874A7A"/>
    <w:rsid w:val="008773B7"/>
    <w:rsid w:val="00880BD1"/>
    <w:rsid w:val="008815E2"/>
    <w:rsid w:val="00883330"/>
    <w:rsid w:val="008841E0"/>
    <w:rsid w:val="008855C6"/>
    <w:rsid w:val="00891C88"/>
    <w:rsid w:val="00894B74"/>
    <w:rsid w:val="00894B8A"/>
    <w:rsid w:val="00895428"/>
    <w:rsid w:val="0089543C"/>
    <w:rsid w:val="00897B2C"/>
    <w:rsid w:val="008A33F6"/>
    <w:rsid w:val="008A371D"/>
    <w:rsid w:val="008A61EB"/>
    <w:rsid w:val="008A6486"/>
    <w:rsid w:val="008A77E8"/>
    <w:rsid w:val="008B0C8B"/>
    <w:rsid w:val="008B47B1"/>
    <w:rsid w:val="008B4B0C"/>
    <w:rsid w:val="008B50A0"/>
    <w:rsid w:val="008B5B74"/>
    <w:rsid w:val="008C03E8"/>
    <w:rsid w:val="008C23C3"/>
    <w:rsid w:val="008C5FD6"/>
    <w:rsid w:val="008C697E"/>
    <w:rsid w:val="008C7311"/>
    <w:rsid w:val="008C7ADC"/>
    <w:rsid w:val="008D0343"/>
    <w:rsid w:val="008D0F93"/>
    <w:rsid w:val="008D23B5"/>
    <w:rsid w:val="008D314A"/>
    <w:rsid w:val="008D4B47"/>
    <w:rsid w:val="008D4C9C"/>
    <w:rsid w:val="008E17EB"/>
    <w:rsid w:val="008E638E"/>
    <w:rsid w:val="008E6A81"/>
    <w:rsid w:val="008F2DF0"/>
    <w:rsid w:val="009028B0"/>
    <w:rsid w:val="00902A6D"/>
    <w:rsid w:val="00905C00"/>
    <w:rsid w:val="00906EA1"/>
    <w:rsid w:val="009102FF"/>
    <w:rsid w:val="00910E49"/>
    <w:rsid w:val="00913AB6"/>
    <w:rsid w:val="0091447C"/>
    <w:rsid w:val="00915263"/>
    <w:rsid w:val="00915721"/>
    <w:rsid w:val="00916E2F"/>
    <w:rsid w:val="0092089F"/>
    <w:rsid w:val="009214C2"/>
    <w:rsid w:val="00922FA8"/>
    <w:rsid w:val="00924CB2"/>
    <w:rsid w:val="00925FC1"/>
    <w:rsid w:val="00927691"/>
    <w:rsid w:val="00933DA6"/>
    <w:rsid w:val="0093442F"/>
    <w:rsid w:val="00934487"/>
    <w:rsid w:val="00934F74"/>
    <w:rsid w:val="00935FF1"/>
    <w:rsid w:val="009362BB"/>
    <w:rsid w:val="0093718F"/>
    <w:rsid w:val="00941C99"/>
    <w:rsid w:val="00942AE6"/>
    <w:rsid w:val="0094469C"/>
    <w:rsid w:val="009469A9"/>
    <w:rsid w:val="009476AC"/>
    <w:rsid w:val="00951358"/>
    <w:rsid w:val="00952A4F"/>
    <w:rsid w:val="009552F1"/>
    <w:rsid w:val="00955593"/>
    <w:rsid w:val="00957D6F"/>
    <w:rsid w:val="00961279"/>
    <w:rsid w:val="009613A4"/>
    <w:rsid w:val="00963E34"/>
    <w:rsid w:val="00964119"/>
    <w:rsid w:val="0096421D"/>
    <w:rsid w:val="00964C5D"/>
    <w:rsid w:val="00967226"/>
    <w:rsid w:val="00970123"/>
    <w:rsid w:val="009722E4"/>
    <w:rsid w:val="0097255C"/>
    <w:rsid w:val="00973693"/>
    <w:rsid w:val="00974807"/>
    <w:rsid w:val="009771A6"/>
    <w:rsid w:val="009802E8"/>
    <w:rsid w:val="009824C2"/>
    <w:rsid w:val="00983A29"/>
    <w:rsid w:val="009846B0"/>
    <w:rsid w:val="0098581F"/>
    <w:rsid w:val="00985BF0"/>
    <w:rsid w:val="00986195"/>
    <w:rsid w:val="009869A3"/>
    <w:rsid w:val="00990710"/>
    <w:rsid w:val="00991759"/>
    <w:rsid w:val="00991A2F"/>
    <w:rsid w:val="00992A43"/>
    <w:rsid w:val="00993528"/>
    <w:rsid w:val="009935D3"/>
    <w:rsid w:val="00993EEE"/>
    <w:rsid w:val="00997F22"/>
    <w:rsid w:val="009A0E6F"/>
    <w:rsid w:val="009A18E3"/>
    <w:rsid w:val="009A18FF"/>
    <w:rsid w:val="009A3C38"/>
    <w:rsid w:val="009A3C3A"/>
    <w:rsid w:val="009A5138"/>
    <w:rsid w:val="009A7598"/>
    <w:rsid w:val="009A78FD"/>
    <w:rsid w:val="009B03AA"/>
    <w:rsid w:val="009B09EF"/>
    <w:rsid w:val="009B0C13"/>
    <w:rsid w:val="009B0E76"/>
    <w:rsid w:val="009B12C6"/>
    <w:rsid w:val="009B19A7"/>
    <w:rsid w:val="009B2589"/>
    <w:rsid w:val="009B309B"/>
    <w:rsid w:val="009B5574"/>
    <w:rsid w:val="009B5CCE"/>
    <w:rsid w:val="009B5D09"/>
    <w:rsid w:val="009B6AED"/>
    <w:rsid w:val="009B6BC8"/>
    <w:rsid w:val="009C14AE"/>
    <w:rsid w:val="009C1C13"/>
    <w:rsid w:val="009C25AD"/>
    <w:rsid w:val="009C2878"/>
    <w:rsid w:val="009C30E7"/>
    <w:rsid w:val="009C5AE3"/>
    <w:rsid w:val="009C695C"/>
    <w:rsid w:val="009D1374"/>
    <w:rsid w:val="009D2A60"/>
    <w:rsid w:val="009D3D99"/>
    <w:rsid w:val="009D4964"/>
    <w:rsid w:val="009D4BD7"/>
    <w:rsid w:val="009E2E82"/>
    <w:rsid w:val="009E2FDE"/>
    <w:rsid w:val="009E32AB"/>
    <w:rsid w:val="009E38C2"/>
    <w:rsid w:val="009E57EB"/>
    <w:rsid w:val="009E5EC6"/>
    <w:rsid w:val="009E6C14"/>
    <w:rsid w:val="009E78B0"/>
    <w:rsid w:val="009F2B8A"/>
    <w:rsid w:val="009F596D"/>
    <w:rsid w:val="009F6D8A"/>
    <w:rsid w:val="009F796A"/>
    <w:rsid w:val="00A01095"/>
    <w:rsid w:val="00A02624"/>
    <w:rsid w:val="00A05531"/>
    <w:rsid w:val="00A07095"/>
    <w:rsid w:val="00A077B1"/>
    <w:rsid w:val="00A121A5"/>
    <w:rsid w:val="00A20149"/>
    <w:rsid w:val="00A21FFE"/>
    <w:rsid w:val="00A22445"/>
    <w:rsid w:val="00A26F29"/>
    <w:rsid w:val="00A2733F"/>
    <w:rsid w:val="00A317D6"/>
    <w:rsid w:val="00A31AD9"/>
    <w:rsid w:val="00A3255F"/>
    <w:rsid w:val="00A3351A"/>
    <w:rsid w:val="00A33EE4"/>
    <w:rsid w:val="00A37B7F"/>
    <w:rsid w:val="00A420C6"/>
    <w:rsid w:val="00A422FA"/>
    <w:rsid w:val="00A4314B"/>
    <w:rsid w:val="00A43DE6"/>
    <w:rsid w:val="00A47C42"/>
    <w:rsid w:val="00A52CBB"/>
    <w:rsid w:val="00A5320C"/>
    <w:rsid w:val="00A53882"/>
    <w:rsid w:val="00A53B20"/>
    <w:rsid w:val="00A53CEB"/>
    <w:rsid w:val="00A53E8C"/>
    <w:rsid w:val="00A5563C"/>
    <w:rsid w:val="00A56D19"/>
    <w:rsid w:val="00A613C9"/>
    <w:rsid w:val="00A6193D"/>
    <w:rsid w:val="00A64461"/>
    <w:rsid w:val="00A64CA6"/>
    <w:rsid w:val="00A64F1C"/>
    <w:rsid w:val="00A65E3D"/>
    <w:rsid w:val="00A6713F"/>
    <w:rsid w:val="00A673AE"/>
    <w:rsid w:val="00A678B5"/>
    <w:rsid w:val="00A67D5F"/>
    <w:rsid w:val="00A7001E"/>
    <w:rsid w:val="00A70201"/>
    <w:rsid w:val="00A7104D"/>
    <w:rsid w:val="00A73B54"/>
    <w:rsid w:val="00A74E63"/>
    <w:rsid w:val="00A7591F"/>
    <w:rsid w:val="00A76119"/>
    <w:rsid w:val="00A76445"/>
    <w:rsid w:val="00A7679F"/>
    <w:rsid w:val="00A76A73"/>
    <w:rsid w:val="00A77F9B"/>
    <w:rsid w:val="00A810AF"/>
    <w:rsid w:val="00A82243"/>
    <w:rsid w:val="00A8554C"/>
    <w:rsid w:val="00A85AC1"/>
    <w:rsid w:val="00A87EBE"/>
    <w:rsid w:val="00A9047A"/>
    <w:rsid w:val="00A9050E"/>
    <w:rsid w:val="00A909C6"/>
    <w:rsid w:val="00A9162F"/>
    <w:rsid w:val="00A91A00"/>
    <w:rsid w:val="00A95ACD"/>
    <w:rsid w:val="00A96E37"/>
    <w:rsid w:val="00A97B52"/>
    <w:rsid w:val="00A97BBE"/>
    <w:rsid w:val="00AA16BB"/>
    <w:rsid w:val="00AA41BF"/>
    <w:rsid w:val="00AA4330"/>
    <w:rsid w:val="00AA45DC"/>
    <w:rsid w:val="00AA479E"/>
    <w:rsid w:val="00AA5FB7"/>
    <w:rsid w:val="00AA7D8B"/>
    <w:rsid w:val="00AB08E2"/>
    <w:rsid w:val="00AB0AA6"/>
    <w:rsid w:val="00AB0D05"/>
    <w:rsid w:val="00AB2DE3"/>
    <w:rsid w:val="00AB370F"/>
    <w:rsid w:val="00AB3887"/>
    <w:rsid w:val="00AB4046"/>
    <w:rsid w:val="00AB48FD"/>
    <w:rsid w:val="00AB50CE"/>
    <w:rsid w:val="00AB745E"/>
    <w:rsid w:val="00AC0D8F"/>
    <w:rsid w:val="00AC1171"/>
    <w:rsid w:val="00AC1792"/>
    <w:rsid w:val="00AC244A"/>
    <w:rsid w:val="00AC2D1B"/>
    <w:rsid w:val="00AC303A"/>
    <w:rsid w:val="00AC3666"/>
    <w:rsid w:val="00AC5448"/>
    <w:rsid w:val="00AC5AA5"/>
    <w:rsid w:val="00AC6547"/>
    <w:rsid w:val="00AD1F04"/>
    <w:rsid w:val="00AD5130"/>
    <w:rsid w:val="00AD543E"/>
    <w:rsid w:val="00AE040E"/>
    <w:rsid w:val="00AE12FB"/>
    <w:rsid w:val="00AE193A"/>
    <w:rsid w:val="00AE1BAB"/>
    <w:rsid w:val="00AE28C8"/>
    <w:rsid w:val="00AE597A"/>
    <w:rsid w:val="00AF3DBB"/>
    <w:rsid w:val="00AF488F"/>
    <w:rsid w:val="00AF6347"/>
    <w:rsid w:val="00AF67EB"/>
    <w:rsid w:val="00AF68FB"/>
    <w:rsid w:val="00AF7AFD"/>
    <w:rsid w:val="00B016A3"/>
    <w:rsid w:val="00B01B4A"/>
    <w:rsid w:val="00B04FB3"/>
    <w:rsid w:val="00B05A26"/>
    <w:rsid w:val="00B113CD"/>
    <w:rsid w:val="00B1223C"/>
    <w:rsid w:val="00B1388B"/>
    <w:rsid w:val="00B14260"/>
    <w:rsid w:val="00B14A11"/>
    <w:rsid w:val="00B15089"/>
    <w:rsid w:val="00B15B7B"/>
    <w:rsid w:val="00B16099"/>
    <w:rsid w:val="00B17233"/>
    <w:rsid w:val="00B203DC"/>
    <w:rsid w:val="00B25A05"/>
    <w:rsid w:val="00B26BD9"/>
    <w:rsid w:val="00B3044A"/>
    <w:rsid w:val="00B30A99"/>
    <w:rsid w:val="00B3395B"/>
    <w:rsid w:val="00B339B5"/>
    <w:rsid w:val="00B35523"/>
    <w:rsid w:val="00B355E9"/>
    <w:rsid w:val="00B3623A"/>
    <w:rsid w:val="00B43016"/>
    <w:rsid w:val="00B43020"/>
    <w:rsid w:val="00B4321F"/>
    <w:rsid w:val="00B45019"/>
    <w:rsid w:val="00B46384"/>
    <w:rsid w:val="00B463ED"/>
    <w:rsid w:val="00B46402"/>
    <w:rsid w:val="00B46918"/>
    <w:rsid w:val="00B476B7"/>
    <w:rsid w:val="00B5005F"/>
    <w:rsid w:val="00B51036"/>
    <w:rsid w:val="00B51531"/>
    <w:rsid w:val="00B53601"/>
    <w:rsid w:val="00B55DEA"/>
    <w:rsid w:val="00B57D5D"/>
    <w:rsid w:val="00B62583"/>
    <w:rsid w:val="00B62778"/>
    <w:rsid w:val="00B62945"/>
    <w:rsid w:val="00B62C65"/>
    <w:rsid w:val="00B6529C"/>
    <w:rsid w:val="00B67F07"/>
    <w:rsid w:val="00B71C16"/>
    <w:rsid w:val="00B71EAB"/>
    <w:rsid w:val="00B72254"/>
    <w:rsid w:val="00B759E8"/>
    <w:rsid w:val="00B802C9"/>
    <w:rsid w:val="00B83680"/>
    <w:rsid w:val="00B84C4E"/>
    <w:rsid w:val="00B86B82"/>
    <w:rsid w:val="00B876F4"/>
    <w:rsid w:val="00B87C69"/>
    <w:rsid w:val="00B915B3"/>
    <w:rsid w:val="00B93915"/>
    <w:rsid w:val="00B93A65"/>
    <w:rsid w:val="00B955AF"/>
    <w:rsid w:val="00B9675E"/>
    <w:rsid w:val="00B96D82"/>
    <w:rsid w:val="00B970AE"/>
    <w:rsid w:val="00B97A81"/>
    <w:rsid w:val="00BA12F3"/>
    <w:rsid w:val="00BA1A52"/>
    <w:rsid w:val="00BA2BA8"/>
    <w:rsid w:val="00BA571C"/>
    <w:rsid w:val="00BA617B"/>
    <w:rsid w:val="00BA710D"/>
    <w:rsid w:val="00BB211A"/>
    <w:rsid w:val="00BB5136"/>
    <w:rsid w:val="00BC0313"/>
    <w:rsid w:val="00BC066E"/>
    <w:rsid w:val="00BC1E6F"/>
    <w:rsid w:val="00BC2468"/>
    <w:rsid w:val="00BC4865"/>
    <w:rsid w:val="00BC613E"/>
    <w:rsid w:val="00BC707B"/>
    <w:rsid w:val="00BC7771"/>
    <w:rsid w:val="00BD0885"/>
    <w:rsid w:val="00BD1746"/>
    <w:rsid w:val="00BD23B6"/>
    <w:rsid w:val="00BD4239"/>
    <w:rsid w:val="00BE1272"/>
    <w:rsid w:val="00BE2AC6"/>
    <w:rsid w:val="00BE35B2"/>
    <w:rsid w:val="00BE5612"/>
    <w:rsid w:val="00BE64A1"/>
    <w:rsid w:val="00BE73EC"/>
    <w:rsid w:val="00BF1083"/>
    <w:rsid w:val="00BF2AC6"/>
    <w:rsid w:val="00BF2D37"/>
    <w:rsid w:val="00BF3DF8"/>
    <w:rsid w:val="00BF42A8"/>
    <w:rsid w:val="00BF4F4A"/>
    <w:rsid w:val="00BF51DB"/>
    <w:rsid w:val="00BF607E"/>
    <w:rsid w:val="00BF636C"/>
    <w:rsid w:val="00C004B4"/>
    <w:rsid w:val="00C00E70"/>
    <w:rsid w:val="00C01931"/>
    <w:rsid w:val="00C024A4"/>
    <w:rsid w:val="00C04402"/>
    <w:rsid w:val="00C04997"/>
    <w:rsid w:val="00C05D54"/>
    <w:rsid w:val="00C07226"/>
    <w:rsid w:val="00C07B85"/>
    <w:rsid w:val="00C10BF6"/>
    <w:rsid w:val="00C11B31"/>
    <w:rsid w:val="00C14D3B"/>
    <w:rsid w:val="00C17C55"/>
    <w:rsid w:val="00C20E50"/>
    <w:rsid w:val="00C23038"/>
    <w:rsid w:val="00C24459"/>
    <w:rsid w:val="00C2500B"/>
    <w:rsid w:val="00C251FF"/>
    <w:rsid w:val="00C2581A"/>
    <w:rsid w:val="00C269D0"/>
    <w:rsid w:val="00C279C7"/>
    <w:rsid w:val="00C309E1"/>
    <w:rsid w:val="00C31650"/>
    <w:rsid w:val="00C31FEF"/>
    <w:rsid w:val="00C32CFA"/>
    <w:rsid w:val="00C32F79"/>
    <w:rsid w:val="00C342AB"/>
    <w:rsid w:val="00C372AD"/>
    <w:rsid w:val="00C40DB5"/>
    <w:rsid w:val="00C43171"/>
    <w:rsid w:val="00C44900"/>
    <w:rsid w:val="00C51E1B"/>
    <w:rsid w:val="00C54979"/>
    <w:rsid w:val="00C554FA"/>
    <w:rsid w:val="00C55B8E"/>
    <w:rsid w:val="00C56807"/>
    <w:rsid w:val="00C57DE0"/>
    <w:rsid w:val="00C61BD9"/>
    <w:rsid w:val="00C628C0"/>
    <w:rsid w:val="00C6295B"/>
    <w:rsid w:val="00C62A2B"/>
    <w:rsid w:val="00C64230"/>
    <w:rsid w:val="00C642E6"/>
    <w:rsid w:val="00C6549D"/>
    <w:rsid w:val="00C65BC0"/>
    <w:rsid w:val="00C66652"/>
    <w:rsid w:val="00C6701C"/>
    <w:rsid w:val="00C6717F"/>
    <w:rsid w:val="00C6732E"/>
    <w:rsid w:val="00C677E9"/>
    <w:rsid w:val="00C7390C"/>
    <w:rsid w:val="00C746ED"/>
    <w:rsid w:val="00C76740"/>
    <w:rsid w:val="00C76F84"/>
    <w:rsid w:val="00C7782E"/>
    <w:rsid w:val="00C8069A"/>
    <w:rsid w:val="00C81506"/>
    <w:rsid w:val="00C8178C"/>
    <w:rsid w:val="00C82DEF"/>
    <w:rsid w:val="00C8374A"/>
    <w:rsid w:val="00C84543"/>
    <w:rsid w:val="00C85CA9"/>
    <w:rsid w:val="00C86E01"/>
    <w:rsid w:val="00C87028"/>
    <w:rsid w:val="00C87341"/>
    <w:rsid w:val="00C928E4"/>
    <w:rsid w:val="00C92B98"/>
    <w:rsid w:val="00C94040"/>
    <w:rsid w:val="00C957A9"/>
    <w:rsid w:val="00C96BF0"/>
    <w:rsid w:val="00C97D65"/>
    <w:rsid w:val="00CA08C3"/>
    <w:rsid w:val="00CA0A27"/>
    <w:rsid w:val="00CA0A7A"/>
    <w:rsid w:val="00CA0F18"/>
    <w:rsid w:val="00CA128C"/>
    <w:rsid w:val="00CA14EE"/>
    <w:rsid w:val="00CA1C1C"/>
    <w:rsid w:val="00CA5275"/>
    <w:rsid w:val="00CA5976"/>
    <w:rsid w:val="00CA5D45"/>
    <w:rsid w:val="00CA7154"/>
    <w:rsid w:val="00CA7775"/>
    <w:rsid w:val="00CB237A"/>
    <w:rsid w:val="00CB2747"/>
    <w:rsid w:val="00CB4A31"/>
    <w:rsid w:val="00CB5760"/>
    <w:rsid w:val="00CB649F"/>
    <w:rsid w:val="00CB7C6C"/>
    <w:rsid w:val="00CC154B"/>
    <w:rsid w:val="00CC3278"/>
    <w:rsid w:val="00CD7031"/>
    <w:rsid w:val="00CD7476"/>
    <w:rsid w:val="00CD78AB"/>
    <w:rsid w:val="00CE00CB"/>
    <w:rsid w:val="00CE15EC"/>
    <w:rsid w:val="00CE5D2E"/>
    <w:rsid w:val="00CE68BC"/>
    <w:rsid w:val="00CE6C6B"/>
    <w:rsid w:val="00CE740F"/>
    <w:rsid w:val="00CF0195"/>
    <w:rsid w:val="00CF0833"/>
    <w:rsid w:val="00CF2314"/>
    <w:rsid w:val="00CF49C8"/>
    <w:rsid w:val="00CF49DA"/>
    <w:rsid w:val="00CF6A12"/>
    <w:rsid w:val="00CF7804"/>
    <w:rsid w:val="00CF7A74"/>
    <w:rsid w:val="00D015B1"/>
    <w:rsid w:val="00D01786"/>
    <w:rsid w:val="00D02349"/>
    <w:rsid w:val="00D02AA7"/>
    <w:rsid w:val="00D02EE9"/>
    <w:rsid w:val="00D0381F"/>
    <w:rsid w:val="00D05CA7"/>
    <w:rsid w:val="00D077CF"/>
    <w:rsid w:val="00D10654"/>
    <w:rsid w:val="00D1086F"/>
    <w:rsid w:val="00D10DB7"/>
    <w:rsid w:val="00D13429"/>
    <w:rsid w:val="00D147B7"/>
    <w:rsid w:val="00D15404"/>
    <w:rsid w:val="00D16DD4"/>
    <w:rsid w:val="00D225C9"/>
    <w:rsid w:val="00D258C1"/>
    <w:rsid w:val="00D27B49"/>
    <w:rsid w:val="00D313C7"/>
    <w:rsid w:val="00D3198B"/>
    <w:rsid w:val="00D32EA4"/>
    <w:rsid w:val="00D3403C"/>
    <w:rsid w:val="00D35C3C"/>
    <w:rsid w:val="00D3649E"/>
    <w:rsid w:val="00D370D1"/>
    <w:rsid w:val="00D414C4"/>
    <w:rsid w:val="00D425E9"/>
    <w:rsid w:val="00D42BD5"/>
    <w:rsid w:val="00D42DDD"/>
    <w:rsid w:val="00D44A41"/>
    <w:rsid w:val="00D45148"/>
    <w:rsid w:val="00D454C8"/>
    <w:rsid w:val="00D4779D"/>
    <w:rsid w:val="00D517DC"/>
    <w:rsid w:val="00D51B1A"/>
    <w:rsid w:val="00D522D6"/>
    <w:rsid w:val="00D52C96"/>
    <w:rsid w:val="00D53042"/>
    <w:rsid w:val="00D5498E"/>
    <w:rsid w:val="00D552ED"/>
    <w:rsid w:val="00D55D76"/>
    <w:rsid w:val="00D61003"/>
    <w:rsid w:val="00D6119E"/>
    <w:rsid w:val="00D62D6A"/>
    <w:rsid w:val="00D62E7D"/>
    <w:rsid w:val="00D63358"/>
    <w:rsid w:val="00D668AC"/>
    <w:rsid w:val="00D73525"/>
    <w:rsid w:val="00D74313"/>
    <w:rsid w:val="00D74AD2"/>
    <w:rsid w:val="00D74D42"/>
    <w:rsid w:val="00D76423"/>
    <w:rsid w:val="00D77AB9"/>
    <w:rsid w:val="00D80766"/>
    <w:rsid w:val="00D8427F"/>
    <w:rsid w:val="00D86AF9"/>
    <w:rsid w:val="00D92A5B"/>
    <w:rsid w:val="00D92DE8"/>
    <w:rsid w:val="00D9367C"/>
    <w:rsid w:val="00D93944"/>
    <w:rsid w:val="00D93AB3"/>
    <w:rsid w:val="00D955B2"/>
    <w:rsid w:val="00D95998"/>
    <w:rsid w:val="00D968FF"/>
    <w:rsid w:val="00D97064"/>
    <w:rsid w:val="00D97E8E"/>
    <w:rsid w:val="00DA4D1D"/>
    <w:rsid w:val="00DA4E4D"/>
    <w:rsid w:val="00DA585F"/>
    <w:rsid w:val="00DA7CD7"/>
    <w:rsid w:val="00DB1488"/>
    <w:rsid w:val="00DB1609"/>
    <w:rsid w:val="00DB27CD"/>
    <w:rsid w:val="00DB482A"/>
    <w:rsid w:val="00DB5470"/>
    <w:rsid w:val="00DB573C"/>
    <w:rsid w:val="00DB6BFF"/>
    <w:rsid w:val="00DB756A"/>
    <w:rsid w:val="00DC09D8"/>
    <w:rsid w:val="00DC32FF"/>
    <w:rsid w:val="00DC39C7"/>
    <w:rsid w:val="00DC5F34"/>
    <w:rsid w:val="00DC7A73"/>
    <w:rsid w:val="00DD2900"/>
    <w:rsid w:val="00DD3BDC"/>
    <w:rsid w:val="00DD5A35"/>
    <w:rsid w:val="00DD5CE7"/>
    <w:rsid w:val="00DD6CFF"/>
    <w:rsid w:val="00DE0A10"/>
    <w:rsid w:val="00DE1592"/>
    <w:rsid w:val="00DE1F45"/>
    <w:rsid w:val="00DE3566"/>
    <w:rsid w:val="00DE4120"/>
    <w:rsid w:val="00DE44AD"/>
    <w:rsid w:val="00DE4B11"/>
    <w:rsid w:val="00DF1B58"/>
    <w:rsid w:val="00DF2895"/>
    <w:rsid w:val="00DF28E2"/>
    <w:rsid w:val="00DF3047"/>
    <w:rsid w:val="00DF359C"/>
    <w:rsid w:val="00DF42BB"/>
    <w:rsid w:val="00DF4F4E"/>
    <w:rsid w:val="00DF5130"/>
    <w:rsid w:val="00DF6C37"/>
    <w:rsid w:val="00DF6E18"/>
    <w:rsid w:val="00DF78AF"/>
    <w:rsid w:val="00E0127C"/>
    <w:rsid w:val="00E01625"/>
    <w:rsid w:val="00E0323F"/>
    <w:rsid w:val="00E0796E"/>
    <w:rsid w:val="00E10131"/>
    <w:rsid w:val="00E1014E"/>
    <w:rsid w:val="00E1128A"/>
    <w:rsid w:val="00E1169B"/>
    <w:rsid w:val="00E1314C"/>
    <w:rsid w:val="00E13BD7"/>
    <w:rsid w:val="00E13F2B"/>
    <w:rsid w:val="00E16B4B"/>
    <w:rsid w:val="00E2251A"/>
    <w:rsid w:val="00E22ECE"/>
    <w:rsid w:val="00E24477"/>
    <w:rsid w:val="00E263DB"/>
    <w:rsid w:val="00E264B8"/>
    <w:rsid w:val="00E26861"/>
    <w:rsid w:val="00E27152"/>
    <w:rsid w:val="00E27205"/>
    <w:rsid w:val="00E272C8"/>
    <w:rsid w:val="00E31503"/>
    <w:rsid w:val="00E33C01"/>
    <w:rsid w:val="00E354DA"/>
    <w:rsid w:val="00E3655C"/>
    <w:rsid w:val="00E409EE"/>
    <w:rsid w:val="00E41E7A"/>
    <w:rsid w:val="00E4202F"/>
    <w:rsid w:val="00E4211A"/>
    <w:rsid w:val="00E42571"/>
    <w:rsid w:val="00E43250"/>
    <w:rsid w:val="00E43825"/>
    <w:rsid w:val="00E465B4"/>
    <w:rsid w:val="00E47577"/>
    <w:rsid w:val="00E4785B"/>
    <w:rsid w:val="00E47DD9"/>
    <w:rsid w:val="00E5059F"/>
    <w:rsid w:val="00E52808"/>
    <w:rsid w:val="00E540F4"/>
    <w:rsid w:val="00E54163"/>
    <w:rsid w:val="00E56DBB"/>
    <w:rsid w:val="00E6062C"/>
    <w:rsid w:val="00E60F8F"/>
    <w:rsid w:val="00E61B7C"/>
    <w:rsid w:val="00E62AEE"/>
    <w:rsid w:val="00E62EA3"/>
    <w:rsid w:val="00E643D8"/>
    <w:rsid w:val="00E652A0"/>
    <w:rsid w:val="00E65F4C"/>
    <w:rsid w:val="00E66810"/>
    <w:rsid w:val="00E71369"/>
    <w:rsid w:val="00E73493"/>
    <w:rsid w:val="00E73A56"/>
    <w:rsid w:val="00E749E4"/>
    <w:rsid w:val="00E77569"/>
    <w:rsid w:val="00E8025B"/>
    <w:rsid w:val="00E8082C"/>
    <w:rsid w:val="00E80954"/>
    <w:rsid w:val="00E8470C"/>
    <w:rsid w:val="00E8512C"/>
    <w:rsid w:val="00E854E4"/>
    <w:rsid w:val="00E85FF0"/>
    <w:rsid w:val="00E861A4"/>
    <w:rsid w:val="00E9093A"/>
    <w:rsid w:val="00E909D0"/>
    <w:rsid w:val="00E92692"/>
    <w:rsid w:val="00E933D4"/>
    <w:rsid w:val="00E93599"/>
    <w:rsid w:val="00E952A0"/>
    <w:rsid w:val="00E96AEF"/>
    <w:rsid w:val="00E97396"/>
    <w:rsid w:val="00EA4A67"/>
    <w:rsid w:val="00EA5630"/>
    <w:rsid w:val="00EB06CA"/>
    <w:rsid w:val="00EB0CCF"/>
    <w:rsid w:val="00EB1C9E"/>
    <w:rsid w:val="00EB1F5B"/>
    <w:rsid w:val="00EB5670"/>
    <w:rsid w:val="00EB6150"/>
    <w:rsid w:val="00EC1276"/>
    <w:rsid w:val="00EC3461"/>
    <w:rsid w:val="00EC39E8"/>
    <w:rsid w:val="00EC4569"/>
    <w:rsid w:val="00EC4BA2"/>
    <w:rsid w:val="00EC5231"/>
    <w:rsid w:val="00EC6A95"/>
    <w:rsid w:val="00ED0E68"/>
    <w:rsid w:val="00ED1E95"/>
    <w:rsid w:val="00ED2D8D"/>
    <w:rsid w:val="00ED3D32"/>
    <w:rsid w:val="00ED5B58"/>
    <w:rsid w:val="00ED64BD"/>
    <w:rsid w:val="00ED6557"/>
    <w:rsid w:val="00ED6A3D"/>
    <w:rsid w:val="00ED71BF"/>
    <w:rsid w:val="00EE0657"/>
    <w:rsid w:val="00EE1A7E"/>
    <w:rsid w:val="00EE4B94"/>
    <w:rsid w:val="00EE4D82"/>
    <w:rsid w:val="00EE5C53"/>
    <w:rsid w:val="00EE67AB"/>
    <w:rsid w:val="00EE69D1"/>
    <w:rsid w:val="00EF084C"/>
    <w:rsid w:val="00EF24B3"/>
    <w:rsid w:val="00EF3B41"/>
    <w:rsid w:val="00EF42FA"/>
    <w:rsid w:val="00EF43DC"/>
    <w:rsid w:val="00EF48CB"/>
    <w:rsid w:val="00EF4C9F"/>
    <w:rsid w:val="00EF58DF"/>
    <w:rsid w:val="00EF5F7C"/>
    <w:rsid w:val="00EF6F0F"/>
    <w:rsid w:val="00EF7116"/>
    <w:rsid w:val="00F012FD"/>
    <w:rsid w:val="00F02C91"/>
    <w:rsid w:val="00F03F13"/>
    <w:rsid w:val="00F04540"/>
    <w:rsid w:val="00F05C89"/>
    <w:rsid w:val="00F06B1C"/>
    <w:rsid w:val="00F07A77"/>
    <w:rsid w:val="00F07D24"/>
    <w:rsid w:val="00F12547"/>
    <w:rsid w:val="00F13088"/>
    <w:rsid w:val="00F14A79"/>
    <w:rsid w:val="00F14EB4"/>
    <w:rsid w:val="00F17A72"/>
    <w:rsid w:val="00F17AB2"/>
    <w:rsid w:val="00F17DAE"/>
    <w:rsid w:val="00F21131"/>
    <w:rsid w:val="00F22742"/>
    <w:rsid w:val="00F22D05"/>
    <w:rsid w:val="00F238D6"/>
    <w:rsid w:val="00F24DB2"/>
    <w:rsid w:val="00F24E78"/>
    <w:rsid w:val="00F25809"/>
    <w:rsid w:val="00F25F11"/>
    <w:rsid w:val="00F27370"/>
    <w:rsid w:val="00F35058"/>
    <w:rsid w:val="00F36633"/>
    <w:rsid w:val="00F42513"/>
    <w:rsid w:val="00F42AAA"/>
    <w:rsid w:val="00F42FF2"/>
    <w:rsid w:val="00F4373B"/>
    <w:rsid w:val="00F4498F"/>
    <w:rsid w:val="00F45F20"/>
    <w:rsid w:val="00F51ECC"/>
    <w:rsid w:val="00F53A1B"/>
    <w:rsid w:val="00F5402D"/>
    <w:rsid w:val="00F54FEE"/>
    <w:rsid w:val="00F62E01"/>
    <w:rsid w:val="00F62E2E"/>
    <w:rsid w:val="00F62FB1"/>
    <w:rsid w:val="00F63B35"/>
    <w:rsid w:val="00F66E7F"/>
    <w:rsid w:val="00F67716"/>
    <w:rsid w:val="00F67863"/>
    <w:rsid w:val="00F71D13"/>
    <w:rsid w:val="00F74BE7"/>
    <w:rsid w:val="00F759BB"/>
    <w:rsid w:val="00F75A71"/>
    <w:rsid w:val="00F760B7"/>
    <w:rsid w:val="00F769B5"/>
    <w:rsid w:val="00F76C98"/>
    <w:rsid w:val="00F77121"/>
    <w:rsid w:val="00F80BE5"/>
    <w:rsid w:val="00F8113F"/>
    <w:rsid w:val="00F81CA1"/>
    <w:rsid w:val="00F82371"/>
    <w:rsid w:val="00F84961"/>
    <w:rsid w:val="00F850F5"/>
    <w:rsid w:val="00F86C86"/>
    <w:rsid w:val="00F86EBA"/>
    <w:rsid w:val="00F90155"/>
    <w:rsid w:val="00F90827"/>
    <w:rsid w:val="00F95D75"/>
    <w:rsid w:val="00F97BBD"/>
    <w:rsid w:val="00FA11F7"/>
    <w:rsid w:val="00FA15A0"/>
    <w:rsid w:val="00FA229C"/>
    <w:rsid w:val="00FA2E63"/>
    <w:rsid w:val="00FA3CC3"/>
    <w:rsid w:val="00FA4376"/>
    <w:rsid w:val="00FA4A41"/>
    <w:rsid w:val="00FA6113"/>
    <w:rsid w:val="00FA734F"/>
    <w:rsid w:val="00FA7C50"/>
    <w:rsid w:val="00FB0DFB"/>
    <w:rsid w:val="00FB164B"/>
    <w:rsid w:val="00FB17F5"/>
    <w:rsid w:val="00FB1FF8"/>
    <w:rsid w:val="00FB321C"/>
    <w:rsid w:val="00FB38A9"/>
    <w:rsid w:val="00FB4B16"/>
    <w:rsid w:val="00FB5872"/>
    <w:rsid w:val="00FB5B17"/>
    <w:rsid w:val="00FB6344"/>
    <w:rsid w:val="00FB7E24"/>
    <w:rsid w:val="00FC05D9"/>
    <w:rsid w:val="00FC0954"/>
    <w:rsid w:val="00FC2288"/>
    <w:rsid w:val="00FC296E"/>
    <w:rsid w:val="00FC3207"/>
    <w:rsid w:val="00FC41D3"/>
    <w:rsid w:val="00FC4E72"/>
    <w:rsid w:val="00FC5900"/>
    <w:rsid w:val="00FC5A34"/>
    <w:rsid w:val="00FC5D1E"/>
    <w:rsid w:val="00FC6CCB"/>
    <w:rsid w:val="00FD0016"/>
    <w:rsid w:val="00FD0135"/>
    <w:rsid w:val="00FD0363"/>
    <w:rsid w:val="00FD0E3D"/>
    <w:rsid w:val="00FD15CF"/>
    <w:rsid w:val="00FD17AB"/>
    <w:rsid w:val="00FD2409"/>
    <w:rsid w:val="00FD27EB"/>
    <w:rsid w:val="00FD2A0C"/>
    <w:rsid w:val="00FD33FA"/>
    <w:rsid w:val="00FD3B3A"/>
    <w:rsid w:val="00FD55EB"/>
    <w:rsid w:val="00FD5BAE"/>
    <w:rsid w:val="00FD6C19"/>
    <w:rsid w:val="00FD74DF"/>
    <w:rsid w:val="00FE161F"/>
    <w:rsid w:val="00FE22FB"/>
    <w:rsid w:val="00FE3016"/>
    <w:rsid w:val="00FE51C3"/>
    <w:rsid w:val="00FF0AAA"/>
    <w:rsid w:val="00FF0C51"/>
    <w:rsid w:val="00FF0CF0"/>
    <w:rsid w:val="00FF1F92"/>
    <w:rsid w:val="00FF219E"/>
    <w:rsid w:val="00FF4577"/>
    <w:rsid w:val="00FF527B"/>
    <w:rsid w:val="00FF7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E2C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4" w:unhideWhenUsed="0"/>
    <w:lsdException w:name="heading 2" w:uiPriority="34"/>
    <w:lsdException w:name="heading 3" w:uiPriority="34"/>
    <w:lsdException w:name="heading 4" w:uiPriority="34" w:unhideWhenUsed="0" w:qFormat="1"/>
    <w:lsdException w:name="heading 5" w:uiPriority="34" w:qFormat="1"/>
    <w:lsdException w:name="heading 6" w:uiPriority="34" w:qFormat="1"/>
    <w:lsdException w:name="heading 7" w:uiPriority="34" w:qFormat="1"/>
    <w:lsdException w:name="heading 8" w:uiPriority="34" w:qFormat="1"/>
    <w:lsdException w:name="heading 9" w:uiPriority="34"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0" w:qFormat="1"/>
    <w:lsdException w:name="table of figures" w:uiPriority="0"/>
    <w:lsdException w:name="page number" w:uiPriority="0"/>
    <w:lsdException w:name="toa heading" w:uiPriority="0"/>
    <w:lsdException w:name="Title" w:semiHidden="0" w:uiPriority="10" w:unhideWhenUsed="0"/>
    <w:lsdException w:name="Default Paragraph Font" w:uiPriority="1"/>
    <w:lsdException w:name="Body Text" w:uiPriority="0"/>
    <w:lsdException w:name="Subtitle" w:uiPriority="11" w:unhideWhenUsed="0"/>
    <w:lsdException w:name="Body Text 3" w:uiPriority="0"/>
    <w:lsdException w:name="Strong" w:uiPriority="22" w:unhideWhenUsed="0"/>
    <w:lsdException w:name="Emphasis" w:uiPriority="20" w:unhideWhenUsed="0"/>
    <w:lsdException w:name="annotation subject" w:uiPriority="34"/>
    <w:lsdException w:name="Balloon Text" w:uiPriority="0"/>
    <w:lsdException w:name="Table Grid" w:semiHidden="0" w:uiPriority="0"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lsdException w:name="Bibliography" w:uiPriority="37"/>
    <w:lsdException w:name="TOC Heading" w:uiPriority="39" w:qFormat="1"/>
  </w:latentStyles>
  <w:style w:type="paragraph" w:default="1" w:styleId="Normal">
    <w:name w:val="Normal"/>
    <w:semiHidden/>
    <w:qFormat/>
    <w:rsid w:val="001A33C8"/>
    <w:pPr>
      <w:spacing w:line="276" w:lineRule="auto"/>
    </w:pPr>
    <w:rPr>
      <w:sz w:val="22"/>
      <w:szCs w:val="22"/>
    </w:rPr>
  </w:style>
  <w:style w:type="paragraph" w:styleId="Heading1">
    <w:name w:val="heading 1"/>
    <w:basedOn w:val="Normal"/>
    <w:next w:val="Normal"/>
    <w:link w:val="Heading1Char"/>
    <w:uiPriority w:val="34"/>
    <w:semiHidden/>
    <w:rsid w:val="003100D3"/>
    <w:pPr>
      <w:keepNext/>
      <w:spacing w:before="240" w:after="60"/>
      <w:outlineLvl w:val="0"/>
    </w:pPr>
    <w:rPr>
      <w:rFonts w:ascii="Cambria" w:eastAsia="Times New Roman" w:hAnsi="Cambria"/>
      <w:b/>
      <w:bCs/>
      <w:kern w:val="32"/>
      <w:sz w:val="32"/>
      <w:szCs w:val="32"/>
    </w:rPr>
  </w:style>
  <w:style w:type="paragraph" w:styleId="Heading2">
    <w:name w:val="heading 2"/>
    <w:aliases w:val="First-Level Heading,Appendix,Heading 2 sec head,Section WC,Part title"/>
    <w:basedOn w:val="Normal"/>
    <w:next w:val="Normal"/>
    <w:link w:val="Heading2Char"/>
    <w:uiPriority w:val="34"/>
    <w:semiHidden/>
    <w:rsid w:val="003100D3"/>
    <w:pPr>
      <w:keepNext/>
      <w:spacing w:before="240" w:after="60"/>
      <w:outlineLvl w:val="1"/>
    </w:pPr>
    <w:rPr>
      <w:rFonts w:ascii="Cambria" w:eastAsia="Times New Roman" w:hAnsi="Cambria"/>
      <w:b/>
      <w:bCs/>
      <w:i/>
      <w:iCs/>
      <w:sz w:val="28"/>
      <w:szCs w:val="28"/>
    </w:rPr>
  </w:style>
  <w:style w:type="paragraph" w:styleId="Heading3">
    <w:name w:val="heading 3"/>
    <w:aliases w:val="Second-Level Heading"/>
    <w:basedOn w:val="Normal"/>
    <w:next w:val="Normal"/>
    <w:link w:val="Heading3Char"/>
    <w:uiPriority w:val="34"/>
    <w:semiHidden/>
    <w:rsid w:val="00C82DEF"/>
    <w:pPr>
      <w:keepNext/>
      <w:spacing w:before="240" w:after="60" w:line="240" w:lineRule="auto"/>
      <w:outlineLvl w:val="2"/>
    </w:pPr>
    <w:rPr>
      <w:rFonts w:ascii="Arial" w:eastAsia="Times New Roman" w:hAnsi="Arial" w:cs="Arial"/>
      <w:b/>
      <w:bCs/>
      <w:sz w:val="26"/>
      <w:szCs w:val="26"/>
    </w:rPr>
  </w:style>
  <w:style w:type="paragraph" w:styleId="Heading4">
    <w:name w:val="heading 4"/>
    <w:next w:val="Normal"/>
    <w:link w:val="Heading4Char"/>
    <w:uiPriority w:val="34"/>
    <w:semiHidden/>
    <w:rsid w:val="00E263DB"/>
    <w:pPr>
      <w:keepNext/>
      <w:ind w:left="864" w:hanging="144"/>
      <w:outlineLvl w:val="3"/>
    </w:pPr>
    <w:rPr>
      <w:rFonts w:ascii="Cambria" w:eastAsia="Times New Roman" w:hAnsi="Cambria"/>
      <w:b/>
      <w:bCs/>
      <w:sz w:val="24"/>
      <w:szCs w:val="24"/>
    </w:rPr>
  </w:style>
  <w:style w:type="paragraph" w:styleId="Heading5">
    <w:name w:val="heading 5"/>
    <w:basedOn w:val="Normal"/>
    <w:next w:val="Normal"/>
    <w:link w:val="Heading5Char"/>
    <w:uiPriority w:val="34"/>
    <w:semiHidden/>
    <w:rsid w:val="00E263DB"/>
    <w:pPr>
      <w:keepNext/>
      <w:spacing w:after="120" w:line="240" w:lineRule="auto"/>
      <w:ind w:left="1008" w:hanging="432"/>
      <w:outlineLvl w:val="4"/>
    </w:pPr>
    <w:rPr>
      <w:rFonts w:ascii="Cambria" w:eastAsia="Times New Roman" w:hAnsi="Cambria"/>
      <w:b/>
      <w:bCs/>
      <w:szCs w:val="24"/>
    </w:rPr>
  </w:style>
  <w:style w:type="paragraph" w:styleId="Heading6">
    <w:name w:val="heading 6"/>
    <w:aliases w:val="Main Head"/>
    <w:basedOn w:val="Normal"/>
    <w:next w:val="Normal"/>
    <w:link w:val="Heading6Char"/>
    <w:uiPriority w:val="34"/>
    <w:semiHidden/>
    <w:rsid w:val="00E263DB"/>
    <w:pPr>
      <w:keepNext/>
      <w:spacing w:line="240" w:lineRule="auto"/>
      <w:ind w:left="1152" w:hanging="432"/>
      <w:jc w:val="both"/>
      <w:outlineLvl w:val="5"/>
    </w:pPr>
    <w:rPr>
      <w:rFonts w:ascii="Cambria" w:eastAsia="Arial Unicode MS" w:hAnsi="Cambria"/>
      <w:b/>
      <w:i/>
      <w:color w:val="FF0000"/>
      <w:sz w:val="24"/>
      <w:szCs w:val="20"/>
    </w:rPr>
  </w:style>
  <w:style w:type="paragraph" w:styleId="Heading7">
    <w:name w:val="heading 7"/>
    <w:basedOn w:val="Normal"/>
    <w:next w:val="Normal"/>
    <w:link w:val="Heading7Char"/>
    <w:uiPriority w:val="34"/>
    <w:semiHidden/>
    <w:rsid w:val="00E263DB"/>
    <w:pPr>
      <w:keepNext/>
      <w:tabs>
        <w:tab w:val="left" w:pos="2700"/>
        <w:tab w:val="left" w:pos="5040"/>
      </w:tabs>
      <w:spacing w:before="360" w:after="320" w:line="240" w:lineRule="auto"/>
      <w:ind w:left="1296" w:hanging="288"/>
      <w:jc w:val="both"/>
      <w:outlineLvl w:val="6"/>
    </w:pPr>
    <w:rPr>
      <w:rFonts w:ascii="Cambria" w:eastAsia="Times New Roman" w:hAnsi="Cambria"/>
      <w:b/>
      <w:bCs/>
      <w:sz w:val="24"/>
      <w:szCs w:val="24"/>
    </w:rPr>
  </w:style>
  <w:style w:type="paragraph" w:styleId="Heading8">
    <w:name w:val="heading 8"/>
    <w:basedOn w:val="Normal"/>
    <w:next w:val="Normal"/>
    <w:link w:val="Heading8Char"/>
    <w:uiPriority w:val="34"/>
    <w:semiHidden/>
    <w:rsid w:val="00E263DB"/>
    <w:pPr>
      <w:keepNext/>
      <w:spacing w:after="120" w:line="240" w:lineRule="auto"/>
      <w:ind w:left="1440" w:hanging="432"/>
      <w:outlineLvl w:val="7"/>
    </w:pPr>
    <w:rPr>
      <w:rFonts w:ascii="Cambria" w:eastAsia="Times New Roman" w:hAnsi="Cambria"/>
      <w:i/>
      <w:iCs/>
      <w:szCs w:val="24"/>
    </w:rPr>
  </w:style>
  <w:style w:type="paragraph" w:styleId="Heading9">
    <w:name w:val="heading 9"/>
    <w:basedOn w:val="Normal"/>
    <w:next w:val="Normal"/>
    <w:link w:val="Heading9Char"/>
    <w:uiPriority w:val="34"/>
    <w:semiHidden/>
    <w:rsid w:val="00E263DB"/>
    <w:pPr>
      <w:keepNext/>
      <w:tabs>
        <w:tab w:val="left" w:pos="3960"/>
      </w:tabs>
      <w:spacing w:before="240" w:line="240" w:lineRule="auto"/>
      <w:ind w:left="1584" w:hanging="144"/>
      <w:jc w:val="both"/>
      <w:outlineLvl w:val="8"/>
    </w:pPr>
    <w:rPr>
      <w:rFonts w:ascii="Cambria" w:eastAsia="Times New Roman" w:hAnsi="Cambria"/>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847AED"/>
    <w:rPr>
      <w:rFonts w:ascii="Cambria" w:eastAsia="Times New Roman" w:hAnsi="Cambria"/>
      <w:b/>
      <w:bCs/>
      <w:kern w:val="32"/>
      <w:sz w:val="32"/>
      <w:szCs w:val="32"/>
    </w:rPr>
  </w:style>
  <w:style w:type="paragraph" w:styleId="TOCHeading">
    <w:name w:val="TOC Heading"/>
    <w:basedOn w:val="Heading1"/>
    <w:next w:val="Normal"/>
    <w:uiPriority w:val="39"/>
    <w:semiHidden/>
    <w:qFormat/>
    <w:rsid w:val="003100D3"/>
    <w:pPr>
      <w:keepLines/>
      <w:spacing w:before="480" w:after="0"/>
      <w:outlineLvl w:val="9"/>
    </w:pPr>
    <w:rPr>
      <w:color w:val="365F91"/>
      <w:kern w:val="0"/>
      <w:sz w:val="28"/>
      <w:szCs w:val="28"/>
    </w:rPr>
  </w:style>
  <w:style w:type="character" w:customStyle="1" w:styleId="Heading2Char">
    <w:name w:val="Heading 2 Char"/>
    <w:aliases w:val="First-Level Heading Char,Appendix Char,Heading 2 sec head Char,Section WC Char,Part title Char"/>
    <w:link w:val="Heading2"/>
    <w:semiHidden/>
    <w:rsid w:val="00847AED"/>
    <w:rPr>
      <w:rFonts w:ascii="Cambria" w:eastAsia="Times New Roman" w:hAnsi="Cambria"/>
      <w:b/>
      <w:bCs/>
      <w:i/>
      <w:iCs/>
      <w:sz w:val="28"/>
      <w:szCs w:val="28"/>
    </w:rPr>
  </w:style>
  <w:style w:type="paragraph" w:styleId="Title">
    <w:name w:val="Title"/>
    <w:basedOn w:val="Normal"/>
    <w:next w:val="Normal"/>
    <w:link w:val="TitleChar"/>
    <w:uiPriority w:val="10"/>
    <w:semiHidden/>
    <w:rsid w:val="003100D3"/>
    <w:pPr>
      <w:spacing w:before="240" w:after="60"/>
      <w:outlineLvl w:val="0"/>
    </w:pPr>
    <w:rPr>
      <w:rFonts w:ascii="Cambria" w:eastAsia="Times New Roman" w:hAnsi="Cambria"/>
      <w:b/>
      <w:bCs/>
      <w:kern w:val="28"/>
      <w:sz w:val="32"/>
      <w:szCs w:val="32"/>
    </w:rPr>
  </w:style>
  <w:style w:type="character" w:customStyle="1" w:styleId="TitleChar">
    <w:name w:val="Title Char"/>
    <w:link w:val="Title"/>
    <w:uiPriority w:val="10"/>
    <w:semiHidden/>
    <w:rsid w:val="00847AED"/>
    <w:rPr>
      <w:rFonts w:ascii="Cambria" w:eastAsia="Times New Roman" w:hAnsi="Cambria"/>
      <w:b/>
      <w:bCs/>
      <w:kern w:val="28"/>
      <w:sz w:val="32"/>
      <w:szCs w:val="32"/>
    </w:rPr>
  </w:style>
  <w:style w:type="character" w:customStyle="1" w:styleId="Heading3Char">
    <w:name w:val="Heading 3 Char"/>
    <w:aliases w:val="Second-Level Heading Char"/>
    <w:link w:val="Heading3"/>
    <w:semiHidden/>
    <w:rsid w:val="00847AED"/>
    <w:rPr>
      <w:rFonts w:ascii="Arial" w:eastAsia="Times New Roman" w:hAnsi="Arial" w:cs="Arial"/>
      <w:b/>
      <w:bCs/>
      <w:sz w:val="26"/>
      <w:szCs w:val="26"/>
    </w:rPr>
  </w:style>
  <w:style w:type="numbering" w:customStyle="1" w:styleId="NoList1">
    <w:name w:val="No List1"/>
    <w:next w:val="NoList"/>
    <w:uiPriority w:val="99"/>
    <w:semiHidden/>
    <w:rsid w:val="00C82DEF"/>
  </w:style>
  <w:style w:type="character" w:styleId="PageNumber">
    <w:name w:val="page number"/>
    <w:basedOn w:val="DefaultParagraphFont"/>
    <w:semiHidden/>
    <w:rsid w:val="00C82DEF"/>
  </w:style>
  <w:style w:type="paragraph" w:styleId="TableofFigures">
    <w:name w:val="table of figures"/>
    <w:basedOn w:val="Normal"/>
    <w:next w:val="Normal"/>
    <w:semiHidden/>
    <w:rsid w:val="00C82DEF"/>
    <w:pPr>
      <w:spacing w:line="240" w:lineRule="auto"/>
      <w:ind w:left="480" w:hanging="480"/>
    </w:pPr>
    <w:rPr>
      <w:rFonts w:ascii="Times New Roman" w:eastAsia="Times New Roman" w:hAnsi="Times New Roman"/>
      <w:sz w:val="24"/>
      <w:szCs w:val="24"/>
    </w:rPr>
  </w:style>
  <w:style w:type="paragraph" w:styleId="TOAHeading">
    <w:name w:val="toa heading"/>
    <w:basedOn w:val="Normal"/>
    <w:next w:val="Normal"/>
    <w:semiHidden/>
    <w:rsid w:val="00C82DEF"/>
    <w:pPr>
      <w:spacing w:before="120" w:line="240" w:lineRule="auto"/>
    </w:pPr>
    <w:rPr>
      <w:rFonts w:ascii="Arial" w:eastAsia="Times New Roman" w:hAnsi="Arial" w:cs="Arial"/>
      <w:b/>
      <w:bCs/>
      <w:sz w:val="24"/>
      <w:szCs w:val="24"/>
    </w:rPr>
  </w:style>
  <w:style w:type="paragraph" w:styleId="Caption">
    <w:name w:val="caption"/>
    <w:basedOn w:val="Normal"/>
    <w:next w:val="Normal"/>
    <w:semiHidden/>
    <w:unhideWhenUsed/>
    <w:qFormat/>
    <w:rsid w:val="00C82DEF"/>
    <w:pPr>
      <w:spacing w:before="120" w:after="120" w:line="240" w:lineRule="auto"/>
    </w:pPr>
    <w:rPr>
      <w:rFonts w:ascii="Times New Roman" w:eastAsia="Times New Roman" w:hAnsi="Times New Roman"/>
      <w:b/>
      <w:bCs/>
      <w:sz w:val="20"/>
      <w:szCs w:val="20"/>
    </w:rPr>
  </w:style>
  <w:style w:type="paragraph" w:styleId="Header">
    <w:name w:val="header"/>
    <w:aliases w:val="ATA Header,Italic quote"/>
    <w:basedOn w:val="ATABody"/>
    <w:link w:val="HeaderChar"/>
    <w:semiHidden/>
    <w:qFormat/>
    <w:rsid w:val="00EC3461"/>
    <w:pPr>
      <w:pBdr>
        <w:bottom w:val="single" w:sz="2" w:space="1" w:color="365F91"/>
      </w:pBdr>
      <w:tabs>
        <w:tab w:val="center" w:pos="4320"/>
        <w:tab w:val="right" w:pos="8280"/>
      </w:tabs>
    </w:pPr>
    <w:rPr>
      <w:rFonts w:ascii="Arial" w:hAnsi="Arial"/>
      <w:sz w:val="22"/>
    </w:rPr>
  </w:style>
  <w:style w:type="character" w:customStyle="1" w:styleId="HeaderChar">
    <w:name w:val="Header Char"/>
    <w:aliases w:val="ATA Header Char,Italic quote Char"/>
    <w:link w:val="Header"/>
    <w:semiHidden/>
    <w:rsid w:val="00847AED"/>
    <w:rPr>
      <w:rFonts w:ascii="Arial" w:eastAsia="Times New Roman" w:hAnsi="Arial"/>
      <w:sz w:val="22"/>
      <w:szCs w:val="24"/>
    </w:rPr>
  </w:style>
  <w:style w:type="paragraph" w:styleId="Footer">
    <w:name w:val="footer"/>
    <w:aliases w:val="ATA Footer"/>
    <w:basedOn w:val="ATABody"/>
    <w:link w:val="FooterChar"/>
    <w:qFormat/>
    <w:rsid w:val="00C82DEF"/>
    <w:pPr>
      <w:tabs>
        <w:tab w:val="center" w:pos="4320"/>
        <w:tab w:val="right" w:pos="8280"/>
      </w:tabs>
    </w:pPr>
    <w:rPr>
      <w:rFonts w:ascii="Arial" w:hAnsi="Arial"/>
      <w:sz w:val="20"/>
    </w:rPr>
  </w:style>
  <w:style w:type="character" w:customStyle="1" w:styleId="FooterChar">
    <w:name w:val="Footer Char"/>
    <w:aliases w:val="ATA Footer Char"/>
    <w:link w:val="Footer"/>
    <w:rsid w:val="00847AED"/>
    <w:rPr>
      <w:rFonts w:ascii="Arial" w:eastAsia="Times New Roman" w:hAnsi="Arial"/>
      <w:szCs w:val="24"/>
    </w:rPr>
  </w:style>
  <w:style w:type="table" w:styleId="TableGrid">
    <w:name w:val="Table Grid"/>
    <w:basedOn w:val="TableNormal"/>
    <w:rsid w:val="00C82D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Heading1">
    <w:name w:val="ATA Heading 1"/>
    <w:basedOn w:val="ATABody"/>
    <w:next w:val="ATABody"/>
    <w:link w:val="ATAHeading1Char"/>
    <w:rsid w:val="00B87C69"/>
    <w:pPr>
      <w:keepNext/>
      <w:pBdr>
        <w:bottom w:val="single" w:sz="4" w:space="1" w:color="auto"/>
      </w:pBdr>
      <w:outlineLvl w:val="0"/>
    </w:pPr>
    <w:rPr>
      <w:b/>
      <w:sz w:val="22"/>
      <w:szCs w:val="22"/>
    </w:rPr>
  </w:style>
  <w:style w:type="paragraph" w:customStyle="1" w:styleId="ATAHeading2">
    <w:name w:val="ATA Heading 2"/>
    <w:basedOn w:val="ATAHeading1"/>
    <w:next w:val="ATABody"/>
    <w:rsid w:val="00B87C69"/>
    <w:pPr>
      <w:pBdr>
        <w:bottom w:val="none" w:sz="0" w:space="0" w:color="auto"/>
      </w:pBdr>
    </w:pPr>
  </w:style>
  <w:style w:type="paragraph" w:customStyle="1" w:styleId="ATAHeading3">
    <w:name w:val="ATA Heading 3"/>
    <w:basedOn w:val="ATABody"/>
    <w:next w:val="ATABody"/>
    <w:rsid w:val="00C82DEF"/>
    <w:pPr>
      <w:keepNext/>
      <w:spacing w:before="240"/>
    </w:pPr>
    <w:rPr>
      <w:u w:val="single"/>
    </w:rPr>
  </w:style>
  <w:style w:type="paragraph" w:customStyle="1" w:styleId="ATAFigure">
    <w:name w:val="ATA Figure"/>
    <w:basedOn w:val="Caption"/>
    <w:next w:val="ATABody"/>
    <w:rsid w:val="00C82DEF"/>
  </w:style>
  <w:style w:type="character" w:styleId="CommentReference">
    <w:name w:val="annotation reference"/>
    <w:uiPriority w:val="99"/>
    <w:semiHidden/>
    <w:rsid w:val="00C82DEF"/>
    <w:rPr>
      <w:sz w:val="16"/>
      <w:szCs w:val="16"/>
    </w:rPr>
  </w:style>
  <w:style w:type="paragraph" w:styleId="CommentText">
    <w:name w:val="annotation text"/>
    <w:basedOn w:val="Normal"/>
    <w:link w:val="CommentTextChar"/>
    <w:uiPriority w:val="99"/>
    <w:semiHidden/>
    <w:rsid w:val="00C82DEF"/>
    <w:pPr>
      <w:spacing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rsid w:val="00C82DEF"/>
    <w:rPr>
      <w:rFonts w:ascii="Times New Roman" w:eastAsia="Times New Roman" w:hAnsi="Times New Roman"/>
    </w:rPr>
  </w:style>
  <w:style w:type="paragraph" w:styleId="CommentSubject">
    <w:name w:val="annotation subject"/>
    <w:basedOn w:val="CommentText"/>
    <w:next w:val="CommentText"/>
    <w:link w:val="CommentSubjectChar"/>
    <w:uiPriority w:val="34"/>
    <w:semiHidden/>
    <w:rsid w:val="00C82DEF"/>
    <w:rPr>
      <w:b/>
      <w:bCs/>
    </w:rPr>
  </w:style>
  <w:style w:type="character" w:customStyle="1" w:styleId="CommentSubjectChar">
    <w:name w:val="Comment Subject Char"/>
    <w:link w:val="CommentSubject"/>
    <w:uiPriority w:val="34"/>
    <w:semiHidden/>
    <w:rsid w:val="00C82DEF"/>
    <w:rPr>
      <w:rFonts w:ascii="Times New Roman" w:eastAsia="Times New Roman" w:hAnsi="Times New Roman"/>
      <w:b/>
      <w:bCs/>
    </w:rPr>
  </w:style>
  <w:style w:type="paragraph" w:styleId="BalloonText">
    <w:name w:val="Balloon Text"/>
    <w:basedOn w:val="Normal"/>
    <w:link w:val="BalloonTextChar"/>
    <w:semiHidden/>
    <w:rsid w:val="00C82DEF"/>
    <w:pPr>
      <w:spacing w:line="240" w:lineRule="auto"/>
    </w:pPr>
    <w:rPr>
      <w:rFonts w:ascii="Tahoma" w:eastAsia="Times New Roman" w:hAnsi="Tahoma" w:cs="Tahoma"/>
      <w:sz w:val="16"/>
      <w:szCs w:val="16"/>
    </w:rPr>
  </w:style>
  <w:style w:type="character" w:customStyle="1" w:styleId="BalloonTextChar">
    <w:name w:val="Balloon Text Char"/>
    <w:link w:val="BalloonText"/>
    <w:semiHidden/>
    <w:rsid w:val="00C82DEF"/>
    <w:rPr>
      <w:rFonts w:ascii="Tahoma" w:eastAsia="Times New Roman" w:hAnsi="Tahoma" w:cs="Tahoma"/>
      <w:sz w:val="16"/>
      <w:szCs w:val="16"/>
    </w:rPr>
  </w:style>
  <w:style w:type="paragraph" w:customStyle="1" w:styleId="ATAFacNote">
    <w:name w:val="ATA Fac Note"/>
    <w:basedOn w:val="ATABody"/>
    <w:rsid w:val="00C82DEF"/>
    <w:rPr>
      <w:b/>
    </w:rPr>
  </w:style>
  <w:style w:type="paragraph" w:customStyle="1" w:styleId="ATAFacNotebullet1">
    <w:name w:val="ATA Fac Note bullet 1"/>
    <w:basedOn w:val="ATAFacNote"/>
    <w:link w:val="ATAFacNotebullet1Char"/>
    <w:qFormat/>
    <w:rsid w:val="00C82DEF"/>
    <w:pPr>
      <w:numPr>
        <w:numId w:val="3"/>
      </w:numPr>
    </w:pPr>
    <w:rPr>
      <w:bCs/>
    </w:rPr>
  </w:style>
  <w:style w:type="paragraph" w:customStyle="1" w:styleId="ATAFacNotebullet2">
    <w:name w:val="ATA Fac Note bullet 2"/>
    <w:basedOn w:val="ATAFacNotebullet1"/>
    <w:rsid w:val="00C82DEF"/>
    <w:pPr>
      <w:numPr>
        <w:numId w:val="4"/>
      </w:numPr>
      <w:tabs>
        <w:tab w:val="clear" w:pos="1440"/>
        <w:tab w:val="num" w:pos="360"/>
      </w:tabs>
      <w:ind w:left="720"/>
    </w:pPr>
    <w:rPr>
      <w:bCs w:val="0"/>
    </w:rPr>
  </w:style>
  <w:style w:type="paragraph" w:customStyle="1" w:styleId="ATAOutlineNumbered">
    <w:name w:val="ATA Outline Numbered"/>
    <w:basedOn w:val="ATABody"/>
    <w:rsid w:val="00C82DEF"/>
    <w:pPr>
      <w:numPr>
        <w:numId w:val="1"/>
      </w:numPr>
      <w:tabs>
        <w:tab w:val="clear" w:pos="720"/>
        <w:tab w:val="num" w:pos="360"/>
      </w:tabs>
      <w:ind w:left="0" w:firstLine="0"/>
    </w:pPr>
  </w:style>
  <w:style w:type="numbering" w:customStyle="1" w:styleId="ATAbullet1">
    <w:name w:val="ATA bullet 1"/>
    <w:basedOn w:val="NoList"/>
    <w:rsid w:val="00C82DEF"/>
    <w:pPr>
      <w:numPr>
        <w:numId w:val="2"/>
      </w:numPr>
    </w:pPr>
  </w:style>
  <w:style w:type="paragraph" w:customStyle="1" w:styleId="ATABody">
    <w:name w:val="ATA Body"/>
    <w:link w:val="ATABodyChar"/>
    <w:qFormat/>
    <w:rsid w:val="0003241C"/>
    <w:rPr>
      <w:rFonts w:ascii="Cambria" w:eastAsia="Times New Roman" w:hAnsi="Cambria"/>
      <w:sz w:val="24"/>
      <w:szCs w:val="24"/>
    </w:rPr>
  </w:style>
  <w:style w:type="paragraph" w:customStyle="1" w:styleId="ATAHeading4">
    <w:name w:val="ATA Heading 4"/>
    <w:basedOn w:val="ATAHeading3"/>
    <w:next w:val="ATABody"/>
    <w:rsid w:val="00C82DEF"/>
    <w:rPr>
      <w:i/>
      <w:u w:val="none"/>
    </w:rPr>
  </w:style>
  <w:style w:type="paragraph" w:styleId="TOC1">
    <w:name w:val="toc 1"/>
    <w:basedOn w:val="Normal"/>
    <w:next w:val="Normal"/>
    <w:autoRedefine/>
    <w:uiPriority w:val="39"/>
    <w:qFormat/>
    <w:rsid w:val="006851F5"/>
    <w:pPr>
      <w:tabs>
        <w:tab w:val="right" w:leader="dot" w:pos="9350"/>
        <w:tab w:val="right" w:leader="dot" w:pos="12980"/>
      </w:tabs>
      <w:spacing w:line="240" w:lineRule="auto"/>
      <w:ind w:right="10"/>
    </w:pPr>
    <w:rPr>
      <w:rFonts w:ascii="Cambria" w:eastAsia="Times New Roman" w:hAnsi="Cambria"/>
      <w:sz w:val="24"/>
      <w:szCs w:val="24"/>
    </w:rPr>
  </w:style>
  <w:style w:type="paragraph" w:styleId="TOC2">
    <w:name w:val="toc 2"/>
    <w:basedOn w:val="Normal"/>
    <w:next w:val="Normal"/>
    <w:autoRedefine/>
    <w:uiPriority w:val="39"/>
    <w:qFormat/>
    <w:rsid w:val="006C5AE4"/>
    <w:pPr>
      <w:tabs>
        <w:tab w:val="right" w:leader="dot" w:pos="9350"/>
        <w:tab w:val="right" w:pos="12960"/>
      </w:tabs>
      <w:spacing w:line="240" w:lineRule="auto"/>
      <w:ind w:left="245"/>
    </w:pPr>
    <w:rPr>
      <w:rFonts w:ascii="Cambria" w:eastAsia="Times New Roman" w:hAnsi="Cambria"/>
      <w:sz w:val="24"/>
      <w:szCs w:val="24"/>
    </w:rPr>
  </w:style>
  <w:style w:type="character" w:styleId="Hyperlink">
    <w:name w:val="Hyperlink"/>
    <w:uiPriority w:val="99"/>
    <w:rsid w:val="00C82DEF"/>
    <w:rPr>
      <w:color w:val="0000FF"/>
      <w:u w:val="single"/>
    </w:rPr>
  </w:style>
  <w:style w:type="paragraph" w:styleId="BodyText">
    <w:name w:val="Body Text"/>
    <w:basedOn w:val="Normal"/>
    <w:link w:val="BodyTextChar"/>
    <w:semiHidden/>
    <w:unhideWhenUsed/>
    <w:rsid w:val="00C82DEF"/>
    <w:pPr>
      <w:tabs>
        <w:tab w:val="left" w:pos="360"/>
      </w:tabs>
      <w:spacing w:line="240" w:lineRule="auto"/>
      <w:jc w:val="both"/>
    </w:pPr>
    <w:rPr>
      <w:rFonts w:ascii="Times New Roman" w:eastAsia="Times New Roman" w:hAnsi="Times New Roman"/>
      <w:sz w:val="24"/>
      <w:szCs w:val="20"/>
    </w:rPr>
  </w:style>
  <w:style w:type="character" w:customStyle="1" w:styleId="BodyTextChar">
    <w:name w:val="Body Text Char"/>
    <w:link w:val="BodyText"/>
    <w:semiHidden/>
    <w:rsid w:val="00847AED"/>
    <w:rPr>
      <w:rFonts w:ascii="Times New Roman" w:eastAsia="Times New Roman" w:hAnsi="Times New Roman"/>
      <w:sz w:val="24"/>
    </w:rPr>
  </w:style>
  <w:style w:type="character" w:customStyle="1" w:styleId="ATABodyChar">
    <w:name w:val="ATA Body Char"/>
    <w:link w:val="ATABody"/>
    <w:rsid w:val="0003241C"/>
    <w:rPr>
      <w:rFonts w:ascii="Cambria" w:eastAsia="Times New Roman" w:hAnsi="Cambria"/>
      <w:sz w:val="24"/>
      <w:szCs w:val="24"/>
    </w:rPr>
  </w:style>
  <w:style w:type="paragraph" w:styleId="TOC3">
    <w:name w:val="toc 3"/>
    <w:basedOn w:val="Normal"/>
    <w:next w:val="Normal"/>
    <w:autoRedefine/>
    <w:uiPriority w:val="39"/>
    <w:qFormat/>
    <w:rsid w:val="00C82DEF"/>
    <w:pPr>
      <w:spacing w:line="240" w:lineRule="auto"/>
      <w:ind w:left="480"/>
    </w:pPr>
    <w:rPr>
      <w:rFonts w:ascii="Times New Roman" w:eastAsia="Times New Roman" w:hAnsi="Times New Roman"/>
      <w:sz w:val="24"/>
      <w:szCs w:val="24"/>
    </w:rPr>
  </w:style>
  <w:style w:type="paragraph" w:styleId="TOC4">
    <w:name w:val="toc 4"/>
    <w:basedOn w:val="Normal"/>
    <w:next w:val="Normal"/>
    <w:autoRedefine/>
    <w:uiPriority w:val="39"/>
    <w:semiHidden/>
    <w:rsid w:val="00C82DEF"/>
    <w:pPr>
      <w:spacing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semiHidden/>
    <w:rsid w:val="00C82DEF"/>
    <w:pPr>
      <w:spacing w:after="100"/>
      <w:ind w:left="880"/>
    </w:pPr>
    <w:rPr>
      <w:rFonts w:eastAsia="Times New Roman"/>
    </w:rPr>
  </w:style>
  <w:style w:type="paragraph" w:styleId="TOC6">
    <w:name w:val="toc 6"/>
    <w:basedOn w:val="Normal"/>
    <w:next w:val="Normal"/>
    <w:autoRedefine/>
    <w:uiPriority w:val="39"/>
    <w:semiHidden/>
    <w:rsid w:val="00C82DEF"/>
    <w:pPr>
      <w:spacing w:after="100"/>
      <w:ind w:left="1100"/>
    </w:pPr>
    <w:rPr>
      <w:rFonts w:eastAsia="Times New Roman"/>
    </w:rPr>
  </w:style>
  <w:style w:type="paragraph" w:styleId="TOC7">
    <w:name w:val="toc 7"/>
    <w:basedOn w:val="Normal"/>
    <w:next w:val="Normal"/>
    <w:autoRedefine/>
    <w:uiPriority w:val="39"/>
    <w:semiHidden/>
    <w:rsid w:val="00C82DEF"/>
    <w:pPr>
      <w:spacing w:after="100"/>
      <w:ind w:left="1320"/>
    </w:pPr>
    <w:rPr>
      <w:rFonts w:eastAsia="Times New Roman"/>
    </w:rPr>
  </w:style>
  <w:style w:type="paragraph" w:styleId="TOC8">
    <w:name w:val="toc 8"/>
    <w:basedOn w:val="Normal"/>
    <w:next w:val="Normal"/>
    <w:autoRedefine/>
    <w:uiPriority w:val="39"/>
    <w:semiHidden/>
    <w:rsid w:val="00C82DEF"/>
    <w:pPr>
      <w:spacing w:after="100"/>
      <w:ind w:left="1540"/>
    </w:pPr>
    <w:rPr>
      <w:rFonts w:eastAsia="Times New Roman"/>
    </w:rPr>
  </w:style>
  <w:style w:type="paragraph" w:styleId="TOC9">
    <w:name w:val="toc 9"/>
    <w:basedOn w:val="Normal"/>
    <w:next w:val="Normal"/>
    <w:autoRedefine/>
    <w:uiPriority w:val="39"/>
    <w:semiHidden/>
    <w:rsid w:val="00C82DEF"/>
    <w:pPr>
      <w:spacing w:after="100"/>
      <w:ind w:left="1760"/>
    </w:pPr>
    <w:rPr>
      <w:rFonts w:eastAsia="Times New Roman"/>
    </w:rPr>
  </w:style>
  <w:style w:type="paragraph" w:customStyle="1" w:styleId="TableHeading">
    <w:name w:val="Table Heading"/>
    <w:basedOn w:val="Normal"/>
    <w:semiHidden/>
    <w:rsid w:val="00C82DEF"/>
    <w:pPr>
      <w:spacing w:line="240" w:lineRule="auto"/>
      <w:jc w:val="center"/>
    </w:pPr>
    <w:rPr>
      <w:rFonts w:ascii="Times New Roman" w:eastAsia="Times New Roman" w:hAnsi="Times New Roman"/>
      <w:szCs w:val="20"/>
    </w:rPr>
  </w:style>
  <w:style w:type="paragraph" w:styleId="Revision">
    <w:name w:val="Revision"/>
    <w:hidden/>
    <w:uiPriority w:val="99"/>
    <w:semiHidden/>
    <w:rsid w:val="00C82DEF"/>
    <w:rPr>
      <w:rFonts w:ascii="Times New Roman" w:eastAsia="Times New Roman" w:hAnsi="Times New Roman"/>
      <w:sz w:val="24"/>
      <w:szCs w:val="24"/>
    </w:rPr>
  </w:style>
  <w:style w:type="character" w:customStyle="1" w:styleId="ATAFacNotebullet1Char">
    <w:name w:val="ATA Fac Note bullet 1 Char"/>
    <w:link w:val="ATAFacNotebullet1"/>
    <w:locked/>
    <w:rsid w:val="00847AED"/>
    <w:rPr>
      <w:rFonts w:ascii="Cambria" w:eastAsia="Times New Roman" w:hAnsi="Cambria"/>
      <w:b/>
      <w:bCs/>
      <w:sz w:val="24"/>
      <w:szCs w:val="24"/>
    </w:rPr>
  </w:style>
  <w:style w:type="paragraph" w:styleId="NormalWeb">
    <w:name w:val="Normal (Web)"/>
    <w:basedOn w:val="Normal"/>
    <w:uiPriority w:val="99"/>
    <w:semiHidden/>
    <w:rsid w:val="00C82DEF"/>
    <w:pPr>
      <w:spacing w:before="100" w:beforeAutospacing="1" w:after="100" w:afterAutospacing="1" w:line="240" w:lineRule="auto"/>
      <w:jc w:val="both"/>
    </w:pPr>
    <w:rPr>
      <w:rFonts w:ascii="Times New Roman" w:eastAsia="Times New Roman" w:hAnsi="Times New Roman"/>
      <w:color w:val="000000"/>
      <w:sz w:val="24"/>
      <w:szCs w:val="24"/>
    </w:rPr>
  </w:style>
  <w:style w:type="paragraph" w:customStyle="1" w:styleId="StyleJustified">
    <w:name w:val="Style Justified"/>
    <w:basedOn w:val="Normal"/>
    <w:autoRedefine/>
    <w:uiPriority w:val="99"/>
    <w:semiHidden/>
    <w:rsid w:val="00571B32"/>
    <w:pPr>
      <w:tabs>
        <w:tab w:val="left" w:pos="1104"/>
      </w:tabs>
      <w:spacing w:before="120" w:after="120" w:line="240" w:lineRule="auto"/>
      <w:ind w:left="1080" w:hanging="720"/>
    </w:pPr>
    <w:rPr>
      <w:rFonts w:ascii="Times New Roman" w:eastAsia="Times New Roman" w:hAnsi="Times New Roman"/>
      <w:sz w:val="24"/>
      <w:szCs w:val="20"/>
    </w:rPr>
  </w:style>
  <w:style w:type="paragraph" w:customStyle="1" w:styleId="ATAHeadingLevel1">
    <w:name w:val="ATA Heading Level 1"/>
    <w:next w:val="ATABody"/>
    <w:link w:val="ATAHeadingLevel1Char"/>
    <w:qFormat/>
    <w:rsid w:val="00B04FB3"/>
    <w:pPr>
      <w:keepNext/>
      <w:spacing w:before="240" w:after="240"/>
      <w:outlineLvl w:val="0"/>
    </w:pPr>
    <w:rPr>
      <w:rFonts w:ascii="Cambria" w:eastAsia="Times New Roman" w:hAnsi="Cambria"/>
      <w:b/>
      <w:sz w:val="24"/>
      <w:szCs w:val="24"/>
    </w:rPr>
  </w:style>
  <w:style w:type="character" w:customStyle="1" w:styleId="ATAHeading1Char">
    <w:name w:val="ATA Heading 1 Char"/>
    <w:link w:val="ATAHeading1"/>
    <w:locked/>
    <w:rsid w:val="00B87C69"/>
    <w:rPr>
      <w:rFonts w:ascii="Cambria" w:eastAsia="Times New Roman" w:hAnsi="Cambria"/>
      <w:b/>
      <w:sz w:val="22"/>
      <w:szCs w:val="22"/>
    </w:rPr>
  </w:style>
  <w:style w:type="character" w:styleId="FollowedHyperlink">
    <w:name w:val="FollowedHyperlink"/>
    <w:uiPriority w:val="99"/>
    <w:semiHidden/>
    <w:unhideWhenUsed/>
    <w:rsid w:val="00753C12"/>
    <w:rPr>
      <w:color w:val="800080"/>
      <w:u w:val="single"/>
    </w:rPr>
  </w:style>
  <w:style w:type="character" w:styleId="PlaceholderText">
    <w:name w:val="Placeholder Text"/>
    <w:uiPriority w:val="99"/>
    <w:semiHidden/>
    <w:rsid w:val="00EC3461"/>
    <w:rPr>
      <w:color w:val="808080"/>
    </w:rPr>
  </w:style>
  <w:style w:type="paragraph" w:customStyle="1" w:styleId="ATAModuleTitle">
    <w:name w:val="ATA Module Title"/>
    <w:link w:val="ATAModuleTitleChar"/>
    <w:qFormat/>
    <w:rsid w:val="004C66D4"/>
    <w:pPr>
      <w:shd w:val="clear" w:color="auto" w:fill="262626"/>
      <w:jc w:val="center"/>
    </w:pPr>
    <w:rPr>
      <w:rFonts w:ascii="Cambria" w:eastAsia="Times New Roman" w:hAnsi="Cambria"/>
      <w:b/>
      <w:caps/>
      <w:sz w:val="24"/>
      <w:szCs w:val="24"/>
    </w:rPr>
  </w:style>
  <w:style w:type="character" w:customStyle="1" w:styleId="ATAModuleTitleChar">
    <w:name w:val="ATA Module Title Char"/>
    <w:link w:val="ATAModuleTitle"/>
    <w:rsid w:val="00847AED"/>
    <w:rPr>
      <w:rFonts w:ascii="Cambria" w:eastAsia="Times New Roman" w:hAnsi="Cambria"/>
      <w:b/>
      <w:caps/>
      <w:sz w:val="24"/>
      <w:szCs w:val="24"/>
      <w:shd w:val="clear" w:color="auto" w:fill="262626"/>
    </w:rPr>
  </w:style>
  <w:style w:type="character" w:customStyle="1" w:styleId="ATAHeadingLevel1Char">
    <w:name w:val="ATA Heading Level 1 Char"/>
    <w:link w:val="ATAHeadingLevel1"/>
    <w:rsid w:val="00847AED"/>
    <w:rPr>
      <w:rFonts w:ascii="Cambria" w:eastAsia="Times New Roman" w:hAnsi="Cambria"/>
      <w:b/>
      <w:sz w:val="24"/>
      <w:szCs w:val="24"/>
    </w:rPr>
  </w:style>
  <w:style w:type="paragraph" w:customStyle="1" w:styleId="ATASlideFacNoteHeading">
    <w:name w:val="ATA Slide/Fac Note Heading"/>
    <w:next w:val="ATASlideFacNoteLevel01"/>
    <w:link w:val="ATASlideFacNoteHeadingChar"/>
    <w:qFormat/>
    <w:rsid w:val="00B04FB3"/>
    <w:pPr>
      <w:spacing w:before="80"/>
      <w:ind w:left="72"/>
    </w:pPr>
    <w:rPr>
      <w:rFonts w:ascii="Cambria" w:eastAsia="Times New Roman" w:hAnsi="Cambria"/>
      <w:b/>
      <w:sz w:val="24"/>
      <w:szCs w:val="24"/>
    </w:rPr>
  </w:style>
  <w:style w:type="character" w:customStyle="1" w:styleId="ATASlideFacNoteHeadingChar">
    <w:name w:val="ATA Slide/Fac Note Heading Char"/>
    <w:link w:val="ATASlideFacNoteHeading"/>
    <w:locked/>
    <w:rsid w:val="00847AED"/>
    <w:rPr>
      <w:rFonts w:ascii="Cambria" w:eastAsia="Times New Roman" w:hAnsi="Cambria"/>
      <w:b/>
      <w:sz w:val="24"/>
      <w:szCs w:val="24"/>
    </w:rPr>
  </w:style>
  <w:style w:type="paragraph" w:customStyle="1" w:styleId="ATASlideFacNoteLevel02">
    <w:name w:val="ATA Slide/Fac Note Level 02"/>
    <w:basedOn w:val="ATASlideFacNoteLevel01"/>
    <w:next w:val="ATASlideFacNoteLevel03"/>
    <w:link w:val="ATASlideFacNoteLevel02Char"/>
    <w:uiPriority w:val="3"/>
    <w:qFormat/>
    <w:rsid w:val="00EF48CB"/>
    <w:rPr>
      <w:sz w:val="22"/>
      <w:szCs w:val="22"/>
    </w:rPr>
  </w:style>
  <w:style w:type="paragraph" w:customStyle="1" w:styleId="ATAHeadingLevel2">
    <w:name w:val="ATA Heading Level 2"/>
    <w:basedOn w:val="ATAHeadingLevel1"/>
    <w:next w:val="ATABody"/>
    <w:link w:val="ATAHeadingLevel2Char"/>
    <w:qFormat/>
    <w:rsid w:val="00B04FB3"/>
    <w:pPr>
      <w:spacing w:after="120"/>
      <w:outlineLvl w:val="1"/>
    </w:pPr>
    <w:rPr>
      <w:u w:val="single"/>
    </w:rPr>
  </w:style>
  <w:style w:type="paragraph" w:customStyle="1" w:styleId="ATAHeadingLevel3">
    <w:name w:val="ATA Heading Level 3"/>
    <w:next w:val="ATABody"/>
    <w:link w:val="ATAHeadingLevel3Char"/>
    <w:qFormat/>
    <w:rsid w:val="00B04FB3"/>
    <w:pPr>
      <w:keepNext/>
      <w:spacing w:before="240" w:after="60"/>
    </w:pPr>
    <w:rPr>
      <w:rFonts w:ascii="Cambria" w:eastAsia="Times New Roman" w:hAnsi="Cambria"/>
      <w:sz w:val="24"/>
      <w:szCs w:val="24"/>
      <w:u w:val="single"/>
    </w:rPr>
  </w:style>
  <w:style w:type="character" w:customStyle="1" w:styleId="ATABodyBulletLevel02Char">
    <w:name w:val="ATA Body Bullet Level 02 Char"/>
    <w:basedOn w:val="ATABodyChar"/>
    <w:link w:val="ATABodyBulletLevel02"/>
    <w:uiPriority w:val="2"/>
    <w:rsid w:val="001A33C8"/>
    <w:rPr>
      <w:rFonts w:ascii="Cambria" w:eastAsia="Times New Roman" w:hAnsi="Cambria"/>
      <w:sz w:val="24"/>
      <w:szCs w:val="24"/>
    </w:rPr>
  </w:style>
  <w:style w:type="character" w:customStyle="1" w:styleId="ATASlideFacNoteLevel02Char">
    <w:name w:val="ATA Slide/Fac Note Level 02 Char"/>
    <w:basedOn w:val="ATASlideFacNoteLevel01Char"/>
    <w:link w:val="ATASlideFacNoteLevel02"/>
    <w:uiPriority w:val="3"/>
    <w:rsid w:val="00EF48CB"/>
    <w:rPr>
      <w:rFonts w:ascii="Cambria" w:eastAsia="Times New Roman" w:hAnsi="Cambria"/>
      <w:color w:val="000000"/>
      <w:sz w:val="22"/>
      <w:szCs w:val="22"/>
    </w:rPr>
  </w:style>
  <w:style w:type="paragraph" w:customStyle="1" w:styleId="ATABodyBulletLevel02">
    <w:name w:val="ATA Body Bullet Level 02"/>
    <w:basedOn w:val="ATABody"/>
    <w:next w:val="ATABodyBulletLevel01"/>
    <w:link w:val="ATABodyBulletLevel02Char"/>
    <w:uiPriority w:val="2"/>
    <w:qFormat/>
    <w:rsid w:val="001A33C8"/>
  </w:style>
  <w:style w:type="paragraph" w:customStyle="1" w:styleId="ATADirections">
    <w:name w:val="ATA Directions"/>
    <w:basedOn w:val="ATABody"/>
    <w:link w:val="ATADirectionsChar"/>
    <w:unhideWhenUsed/>
    <w:rsid w:val="00B04FB3"/>
    <w:rPr>
      <w:rFonts w:ascii="Helvetica" w:hAnsi="Helvetica"/>
      <w:b/>
      <w:i/>
      <w:color w:val="943634"/>
      <w:sz w:val="19"/>
    </w:rPr>
  </w:style>
  <w:style w:type="paragraph" w:customStyle="1" w:styleId="ATAHeadingLevel4">
    <w:name w:val="ATA Heading Level 4"/>
    <w:next w:val="ATABody"/>
    <w:link w:val="ATAHeadingLevel4Char"/>
    <w:qFormat/>
    <w:rsid w:val="00B04FB3"/>
    <w:pPr>
      <w:keepNext/>
      <w:spacing w:before="240"/>
    </w:pPr>
    <w:rPr>
      <w:rFonts w:ascii="Cambria" w:eastAsia="Times New Roman" w:hAnsi="Cambria"/>
      <w:sz w:val="24"/>
      <w:szCs w:val="24"/>
    </w:rPr>
  </w:style>
  <w:style w:type="paragraph" w:customStyle="1" w:styleId="ATASlideFacNoteLevel03">
    <w:name w:val="ATA Slide/Fac Note Level 03"/>
    <w:basedOn w:val="ATASlideFacNoteLevel01"/>
    <w:link w:val="ATASlideFacNoteLevel03Char"/>
    <w:uiPriority w:val="3"/>
    <w:qFormat/>
    <w:rsid w:val="00B04FB3"/>
    <w:pPr>
      <w:numPr>
        <w:numId w:val="6"/>
      </w:numPr>
      <w:ind w:left="936" w:hanging="288"/>
      <w:outlineLvl w:val="2"/>
    </w:pPr>
  </w:style>
  <w:style w:type="paragraph" w:customStyle="1" w:styleId="ATASlideFacNoteLevel01">
    <w:name w:val="ATA Slide/Fac Note Level 01"/>
    <w:link w:val="ATASlideFacNoteLevel01Char"/>
    <w:qFormat/>
    <w:rsid w:val="00B04FB3"/>
    <w:pPr>
      <w:numPr>
        <w:numId w:val="5"/>
      </w:numPr>
    </w:pPr>
    <w:rPr>
      <w:rFonts w:ascii="Cambria" w:eastAsia="Times New Roman" w:hAnsi="Cambria"/>
      <w:color w:val="000000"/>
      <w:sz w:val="24"/>
      <w:szCs w:val="24"/>
    </w:rPr>
  </w:style>
  <w:style w:type="character" w:customStyle="1" w:styleId="ATAHeadingLevel2Char">
    <w:name w:val="ATA Heading Level 2 Char"/>
    <w:link w:val="ATAHeadingLevel2"/>
    <w:rsid w:val="00847AED"/>
    <w:rPr>
      <w:rFonts w:ascii="Cambria" w:eastAsia="Times New Roman" w:hAnsi="Cambria"/>
      <w:b/>
      <w:sz w:val="24"/>
      <w:szCs w:val="24"/>
      <w:u w:val="single"/>
    </w:rPr>
  </w:style>
  <w:style w:type="character" w:customStyle="1" w:styleId="ATAHeadingLevel4Char">
    <w:name w:val="ATA Heading Level 4 Char"/>
    <w:link w:val="ATAHeadingLevel4"/>
    <w:rsid w:val="00847AED"/>
    <w:rPr>
      <w:rFonts w:ascii="Cambria" w:eastAsia="Times New Roman" w:hAnsi="Cambria"/>
      <w:sz w:val="24"/>
      <w:szCs w:val="24"/>
    </w:rPr>
  </w:style>
  <w:style w:type="character" w:customStyle="1" w:styleId="ATASlideFacNoteLevel01Char">
    <w:name w:val="ATA Slide/Fac Note Level 01 Char"/>
    <w:link w:val="ATASlideFacNoteLevel01"/>
    <w:rsid w:val="00847AED"/>
    <w:rPr>
      <w:rFonts w:ascii="Cambria" w:eastAsia="Times New Roman" w:hAnsi="Cambria"/>
      <w:color w:val="000000"/>
      <w:sz w:val="24"/>
      <w:szCs w:val="24"/>
    </w:rPr>
  </w:style>
  <w:style w:type="paragraph" w:customStyle="1" w:styleId="ATABodyBulletLevel01">
    <w:name w:val="ATA Body Bullet Level 01"/>
    <w:basedOn w:val="ATABody"/>
    <w:next w:val="ATABody"/>
    <w:link w:val="ATABodyBulletLevel01Char"/>
    <w:qFormat/>
    <w:rsid w:val="0022774B"/>
    <w:pPr>
      <w:numPr>
        <w:numId w:val="15"/>
      </w:numPr>
    </w:pPr>
  </w:style>
  <w:style w:type="character" w:customStyle="1" w:styleId="ATABodyBulletLevel01Char">
    <w:name w:val="ATA Body Bullet Level 01 Char"/>
    <w:basedOn w:val="ATABodyChar"/>
    <w:link w:val="ATABodyBulletLevel01"/>
    <w:rsid w:val="0022774B"/>
    <w:rPr>
      <w:rFonts w:ascii="Cambria" w:eastAsia="Times New Roman" w:hAnsi="Cambria"/>
      <w:sz w:val="24"/>
      <w:szCs w:val="24"/>
    </w:rPr>
  </w:style>
  <w:style w:type="character" w:customStyle="1" w:styleId="ATADirectionsChar">
    <w:name w:val="ATA Directions Char"/>
    <w:link w:val="ATADirections"/>
    <w:rsid w:val="00847AED"/>
    <w:rPr>
      <w:rFonts w:ascii="Helvetica" w:eastAsia="Times New Roman" w:hAnsi="Helvetica"/>
      <w:b/>
      <w:i/>
      <w:color w:val="943634"/>
      <w:sz w:val="19"/>
      <w:szCs w:val="24"/>
    </w:rPr>
  </w:style>
  <w:style w:type="character" w:customStyle="1" w:styleId="ATASlideFacNoteLevel03Char">
    <w:name w:val="ATA Slide/Fac Note Level 03 Char"/>
    <w:link w:val="ATASlideFacNoteLevel03"/>
    <w:uiPriority w:val="3"/>
    <w:rsid w:val="00847AED"/>
    <w:rPr>
      <w:rFonts w:ascii="Cambria" w:eastAsia="Times New Roman" w:hAnsi="Cambria"/>
      <w:color w:val="000000"/>
      <w:sz w:val="24"/>
      <w:szCs w:val="24"/>
    </w:rPr>
  </w:style>
  <w:style w:type="character" w:customStyle="1" w:styleId="ATAHeadingLevel3Char">
    <w:name w:val="ATA Heading Level 3 Char"/>
    <w:link w:val="ATAHeadingLevel3"/>
    <w:rsid w:val="00847AED"/>
    <w:rPr>
      <w:rFonts w:ascii="Cambria" w:eastAsia="Times New Roman" w:hAnsi="Cambria"/>
      <w:sz w:val="24"/>
      <w:szCs w:val="24"/>
      <w:u w:val="single"/>
    </w:rPr>
  </w:style>
  <w:style w:type="paragraph" w:customStyle="1" w:styleId="ATABodyNumLevel01">
    <w:name w:val="ATA Body Num Level 01"/>
    <w:link w:val="ATABodyNumLevel01Char"/>
    <w:qFormat/>
    <w:rsid w:val="006B2F1A"/>
    <w:pPr>
      <w:numPr>
        <w:numId w:val="42"/>
      </w:numPr>
      <w:spacing w:before="60"/>
      <w:ind w:left="360"/>
      <w:contextualSpacing/>
    </w:pPr>
    <w:rPr>
      <w:rFonts w:ascii="Cambria" w:eastAsia="Times New Roman" w:hAnsi="Cambria"/>
      <w:sz w:val="24"/>
      <w:szCs w:val="24"/>
    </w:rPr>
  </w:style>
  <w:style w:type="character" w:customStyle="1" w:styleId="ATABodyNumLevel01Char">
    <w:name w:val="ATA Body Num Level 01 Char"/>
    <w:link w:val="ATABodyNumLevel01"/>
    <w:rsid w:val="006B2F1A"/>
    <w:rPr>
      <w:rFonts w:ascii="Cambria" w:eastAsia="Times New Roman" w:hAnsi="Cambria"/>
      <w:sz w:val="24"/>
      <w:szCs w:val="24"/>
    </w:rPr>
  </w:style>
  <w:style w:type="paragraph" w:customStyle="1" w:styleId="ATABodyBulletLevel03">
    <w:name w:val="ATA Body Bullet Level 03"/>
    <w:basedOn w:val="ATABodyBulletLevel02"/>
    <w:next w:val="ATABody"/>
    <w:link w:val="ATABodyBulletLevel03Char"/>
    <w:uiPriority w:val="34"/>
    <w:rsid w:val="00186DDA"/>
    <w:pPr>
      <w:numPr>
        <w:numId w:val="7"/>
      </w:numPr>
    </w:pPr>
  </w:style>
  <w:style w:type="paragraph" w:customStyle="1" w:styleId="ATABodyNumLevel02">
    <w:name w:val="ATA Body Num Level 02"/>
    <w:next w:val="ATABody"/>
    <w:link w:val="ATABodyNumLevel02Char"/>
    <w:rsid w:val="00B04FB3"/>
    <w:pPr>
      <w:numPr>
        <w:numId w:val="8"/>
      </w:numPr>
      <w:ind w:left="792"/>
    </w:pPr>
    <w:rPr>
      <w:rFonts w:ascii="Cambria" w:eastAsia="Times New Roman" w:hAnsi="Cambria"/>
      <w:sz w:val="24"/>
      <w:szCs w:val="24"/>
    </w:rPr>
  </w:style>
  <w:style w:type="character" w:customStyle="1" w:styleId="ATABodyBulletLevel03Char">
    <w:name w:val="ATA Body Bullet Level 03 Char"/>
    <w:basedOn w:val="ATABodyBulletLevel02Char"/>
    <w:link w:val="ATABodyBulletLevel03"/>
    <w:uiPriority w:val="34"/>
    <w:rsid w:val="00186DDA"/>
    <w:rPr>
      <w:rFonts w:ascii="Cambria" w:eastAsia="Times New Roman" w:hAnsi="Cambria"/>
      <w:sz w:val="24"/>
      <w:szCs w:val="24"/>
    </w:rPr>
  </w:style>
  <w:style w:type="paragraph" w:customStyle="1" w:styleId="ATABodyNumLevel03">
    <w:name w:val="ATA Body Num Level 03"/>
    <w:link w:val="ATABodyNumLevel03Char"/>
    <w:rsid w:val="00B04FB3"/>
    <w:pPr>
      <w:numPr>
        <w:numId w:val="9"/>
      </w:numPr>
      <w:ind w:left="1080" w:hanging="288"/>
    </w:pPr>
    <w:rPr>
      <w:rFonts w:ascii="Cambria" w:eastAsia="Times New Roman" w:hAnsi="Cambria"/>
      <w:sz w:val="24"/>
      <w:szCs w:val="24"/>
    </w:rPr>
  </w:style>
  <w:style w:type="character" w:customStyle="1" w:styleId="ATABodyNumLevel02Char">
    <w:name w:val="ATA Body Num Level 02 Char"/>
    <w:basedOn w:val="ATABodyNumLevel01Char"/>
    <w:link w:val="ATABodyNumLevel02"/>
    <w:rsid w:val="00847AED"/>
    <w:rPr>
      <w:rFonts w:ascii="Cambria" w:eastAsia="Times New Roman" w:hAnsi="Cambria"/>
      <w:sz w:val="24"/>
      <w:szCs w:val="24"/>
    </w:rPr>
  </w:style>
  <w:style w:type="character" w:customStyle="1" w:styleId="ATABodyNumLevel03Char">
    <w:name w:val="ATA Body Num Level 03 Char"/>
    <w:basedOn w:val="ATABodyNumLevel02Char"/>
    <w:link w:val="ATABodyNumLevel03"/>
    <w:rsid w:val="00847AED"/>
    <w:rPr>
      <w:rFonts w:ascii="Cambria" w:eastAsia="Times New Roman" w:hAnsi="Cambria"/>
      <w:sz w:val="24"/>
      <w:szCs w:val="24"/>
    </w:rPr>
  </w:style>
  <w:style w:type="paragraph" w:styleId="ListParagraph">
    <w:name w:val="List Paragraph"/>
    <w:basedOn w:val="Normal"/>
    <w:uiPriority w:val="34"/>
    <w:qFormat/>
    <w:rsid w:val="002E13D3"/>
    <w:pPr>
      <w:ind w:left="720"/>
      <w:contextualSpacing/>
    </w:pPr>
  </w:style>
  <w:style w:type="paragraph" w:customStyle="1" w:styleId="font5">
    <w:name w:val="font5"/>
    <w:basedOn w:val="Normal"/>
    <w:rsid w:val="00FC05D9"/>
    <w:pPr>
      <w:spacing w:before="100" w:beforeAutospacing="1" w:after="100" w:afterAutospacing="1" w:line="240" w:lineRule="auto"/>
    </w:pPr>
    <w:rPr>
      <w:rFonts w:ascii="Georgia" w:eastAsia="Times New Roman" w:hAnsi="Georgia"/>
      <w:color w:val="000000"/>
      <w:sz w:val="20"/>
      <w:szCs w:val="20"/>
    </w:rPr>
  </w:style>
  <w:style w:type="paragraph" w:customStyle="1" w:styleId="font6">
    <w:name w:val="font6"/>
    <w:basedOn w:val="Normal"/>
    <w:rsid w:val="00FC05D9"/>
    <w:pPr>
      <w:spacing w:before="100" w:beforeAutospacing="1" w:after="100" w:afterAutospacing="1" w:line="240" w:lineRule="auto"/>
    </w:pPr>
    <w:rPr>
      <w:rFonts w:ascii="Georgia" w:eastAsia="Times New Roman" w:hAnsi="Georgia"/>
      <w:color w:val="000000"/>
      <w:sz w:val="20"/>
      <w:szCs w:val="20"/>
    </w:rPr>
  </w:style>
  <w:style w:type="paragraph" w:customStyle="1" w:styleId="font7">
    <w:name w:val="font7"/>
    <w:basedOn w:val="Normal"/>
    <w:rsid w:val="00FC05D9"/>
    <w:pPr>
      <w:spacing w:before="100" w:beforeAutospacing="1" w:after="100" w:afterAutospacing="1" w:line="240" w:lineRule="auto"/>
    </w:pPr>
    <w:rPr>
      <w:rFonts w:ascii="Georgia" w:eastAsia="Times New Roman" w:hAnsi="Georgia"/>
      <w:sz w:val="20"/>
      <w:szCs w:val="20"/>
    </w:rPr>
  </w:style>
  <w:style w:type="paragraph" w:customStyle="1" w:styleId="font8">
    <w:name w:val="font8"/>
    <w:basedOn w:val="Normal"/>
    <w:rsid w:val="00FC05D9"/>
    <w:pPr>
      <w:spacing w:before="100" w:beforeAutospacing="1" w:after="100" w:afterAutospacing="1" w:line="240" w:lineRule="auto"/>
    </w:pPr>
    <w:rPr>
      <w:rFonts w:ascii="Georgia" w:eastAsia="Times New Roman" w:hAnsi="Georgia"/>
      <w:i/>
      <w:iCs/>
      <w:color w:val="000000"/>
      <w:sz w:val="20"/>
      <w:szCs w:val="20"/>
    </w:rPr>
  </w:style>
  <w:style w:type="paragraph" w:customStyle="1" w:styleId="font9">
    <w:name w:val="font9"/>
    <w:basedOn w:val="Normal"/>
    <w:rsid w:val="00FC05D9"/>
    <w:pPr>
      <w:spacing w:before="100" w:beforeAutospacing="1" w:after="100" w:afterAutospacing="1" w:line="240" w:lineRule="auto"/>
    </w:pPr>
    <w:rPr>
      <w:rFonts w:ascii="Georgia" w:eastAsia="Times New Roman" w:hAnsi="Georgia"/>
      <w:b/>
      <w:bCs/>
      <w:color w:val="000000"/>
      <w:sz w:val="20"/>
      <w:szCs w:val="20"/>
    </w:rPr>
  </w:style>
  <w:style w:type="paragraph" w:customStyle="1" w:styleId="font10">
    <w:name w:val="font10"/>
    <w:basedOn w:val="Normal"/>
    <w:rsid w:val="00FC05D9"/>
    <w:pPr>
      <w:spacing w:before="100" w:beforeAutospacing="1" w:after="100" w:afterAutospacing="1" w:line="240" w:lineRule="auto"/>
    </w:pPr>
    <w:rPr>
      <w:rFonts w:ascii="Georgia" w:eastAsia="Times New Roman" w:hAnsi="Georgia"/>
      <w:color w:val="FF0000"/>
      <w:sz w:val="20"/>
      <w:szCs w:val="20"/>
    </w:rPr>
  </w:style>
  <w:style w:type="paragraph" w:customStyle="1" w:styleId="font11">
    <w:name w:val="font11"/>
    <w:basedOn w:val="Normal"/>
    <w:rsid w:val="00FC05D9"/>
    <w:pPr>
      <w:spacing w:before="100" w:beforeAutospacing="1" w:after="100" w:afterAutospacing="1" w:line="240" w:lineRule="auto"/>
    </w:pPr>
    <w:rPr>
      <w:rFonts w:ascii="Georgia" w:eastAsia="Times New Roman" w:hAnsi="Georgia"/>
      <w:b/>
      <w:bCs/>
      <w:color w:val="538DD5"/>
      <w:sz w:val="20"/>
      <w:szCs w:val="20"/>
    </w:rPr>
  </w:style>
  <w:style w:type="paragraph" w:customStyle="1" w:styleId="font12">
    <w:name w:val="font12"/>
    <w:basedOn w:val="Normal"/>
    <w:rsid w:val="00FC05D9"/>
    <w:pPr>
      <w:spacing w:before="100" w:beforeAutospacing="1" w:after="100" w:afterAutospacing="1" w:line="240" w:lineRule="auto"/>
    </w:pPr>
    <w:rPr>
      <w:rFonts w:ascii="Georgia" w:eastAsia="Times New Roman" w:hAnsi="Georgia"/>
      <w:color w:val="000000"/>
      <w:sz w:val="20"/>
      <w:szCs w:val="20"/>
    </w:rPr>
  </w:style>
  <w:style w:type="paragraph" w:customStyle="1" w:styleId="font13">
    <w:name w:val="font13"/>
    <w:basedOn w:val="Normal"/>
    <w:rsid w:val="00FC05D9"/>
    <w:pPr>
      <w:spacing w:before="100" w:beforeAutospacing="1" w:after="100" w:afterAutospacing="1" w:line="240" w:lineRule="auto"/>
    </w:pPr>
    <w:rPr>
      <w:rFonts w:ascii="Georgia" w:eastAsia="Times New Roman" w:hAnsi="Georgia"/>
    </w:rPr>
  </w:style>
  <w:style w:type="paragraph" w:customStyle="1" w:styleId="xl65">
    <w:name w:val="xl65"/>
    <w:basedOn w:val="Normal"/>
    <w:rsid w:val="00FC05D9"/>
    <w:pPr>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67">
    <w:name w:val="xl67"/>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eorgia" w:eastAsia="Times New Roman" w:hAnsi="Georgia"/>
      <w:color w:val="000000"/>
      <w:sz w:val="24"/>
      <w:szCs w:val="24"/>
    </w:rPr>
  </w:style>
  <w:style w:type="paragraph" w:customStyle="1" w:styleId="xl69">
    <w:name w:val="xl69"/>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eorgia" w:eastAsia="Times New Roman" w:hAnsi="Georgia"/>
      <w:color w:val="000000"/>
      <w:sz w:val="24"/>
      <w:szCs w:val="24"/>
    </w:rPr>
  </w:style>
  <w:style w:type="paragraph" w:customStyle="1" w:styleId="xl70">
    <w:name w:val="xl70"/>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orgia" w:eastAsia="Times New Roman" w:hAnsi="Georgia"/>
      <w:color w:val="000000"/>
      <w:sz w:val="24"/>
      <w:szCs w:val="24"/>
    </w:rPr>
  </w:style>
  <w:style w:type="paragraph" w:customStyle="1" w:styleId="xl71">
    <w:name w:val="xl71"/>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eorgia" w:eastAsia="Times New Roman" w:hAnsi="Georgia"/>
      <w:color w:val="000000"/>
      <w:sz w:val="24"/>
      <w:szCs w:val="24"/>
    </w:rPr>
  </w:style>
  <w:style w:type="paragraph" w:customStyle="1" w:styleId="xl72">
    <w:name w:val="xl72"/>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eorgia" w:eastAsia="Times New Roman" w:hAnsi="Georgia"/>
      <w:color w:val="000000"/>
      <w:sz w:val="24"/>
      <w:szCs w:val="24"/>
    </w:rPr>
  </w:style>
  <w:style w:type="paragraph" w:customStyle="1" w:styleId="xl73">
    <w:name w:val="xl73"/>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eorgia" w:eastAsia="Times New Roman" w:hAnsi="Georgia"/>
      <w:color w:val="000000"/>
      <w:sz w:val="24"/>
      <w:szCs w:val="24"/>
    </w:rPr>
  </w:style>
  <w:style w:type="paragraph" w:customStyle="1" w:styleId="xl74">
    <w:name w:val="xl74"/>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eorgia" w:eastAsia="Times New Roman" w:hAnsi="Georgia"/>
      <w:color w:val="000000"/>
      <w:sz w:val="24"/>
      <w:szCs w:val="24"/>
    </w:rPr>
  </w:style>
  <w:style w:type="paragraph" w:customStyle="1" w:styleId="xl75">
    <w:name w:val="xl75"/>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orgia" w:eastAsia="Times New Roman" w:hAnsi="Georgia"/>
      <w:color w:val="000000"/>
      <w:sz w:val="24"/>
      <w:szCs w:val="24"/>
    </w:rPr>
  </w:style>
  <w:style w:type="paragraph" w:customStyle="1" w:styleId="xl76">
    <w:name w:val="xl76"/>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eorgia" w:eastAsia="Times New Roman" w:hAnsi="Georgia"/>
      <w:color w:val="000000"/>
      <w:sz w:val="24"/>
      <w:szCs w:val="24"/>
    </w:rPr>
  </w:style>
  <w:style w:type="paragraph" w:customStyle="1" w:styleId="xl77">
    <w:name w:val="xl77"/>
    <w:basedOn w:val="Normal"/>
    <w:rsid w:val="00FC05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eorgia" w:eastAsia="Times New Roman" w:hAnsi="Georgia"/>
      <w:sz w:val="24"/>
      <w:szCs w:val="24"/>
    </w:rPr>
  </w:style>
  <w:style w:type="paragraph" w:customStyle="1" w:styleId="xl78">
    <w:name w:val="xl78"/>
    <w:basedOn w:val="Normal"/>
    <w:rsid w:val="00FC05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eorgia" w:eastAsia="Times New Roman" w:hAnsi="Georgia"/>
      <w:sz w:val="24"/>
      <w:szCs w:val="24"/>
    </w:rPr>
  </w:style>
  <w:style w:type="paragraph" w:customStyle="1" w:styleId="xl79">
    <w:name w:val="xl79"/>
    <w:basedOn w:val="Normal"/>
    <w:rsid w:val="00FC05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eorgia" w:eastAsia="Times New Roman" w:hAnsi="Georgia"/>
      <w:color w:val="000000"/>
      <w:sz w:val="24"/>
      <w:szCs w:val="24"/>
    </w:rPr>
  </w:style>
  <w:style w:type="paragraph" w:customStyle="1" w:styleId="TableBullet2">
    <w:name w:val="TableBullet_2"/>
    <w:basedOn w:val="ATABodyBulletLevel03"/>
    <w:qFormat/>
    <w:rsid w:val="001A33C8"/>
    <w:rPr>
      <w:sz w:val="22"/>
      <w:szCs w:val="22"/>
    </w:rPr>
  </w:style>
  <w:style w:type="paragraph" w:customStyle="1" w:styleId="xl116">
    <w:name w:val="xl116"/>
    <w:basedOn w:val="Normal"/>
    <w:rsid w:val="00FC05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eorgia" w:eastAsia="Times New Roman" w:hAnsi="Georgia"/>
      <w:sz w:val="24"/>
      <w:szCs w:val="24"/>
    </w:rPr>
  </w:style>
  <w:style w:type="character" w:customStyle="1" w:styleId="Heading4Char">
    <w:name w:val="Heading 4 Char"/>
    <w:basedOn w:val="DefaultParagraphFont"/>
    <w:link w:val="Heading4"/>
    <w:uiPriority w:val="34"/>
    <w:semiHidden/>
    <w:rsid w:val="00E263DB"/>
    <w:rPr>
      <w:rFonts w:ascii="Cambria" w:eastAsia="Times New Roman" w:hAnsi="Cambria"/>
      <w:b/>
      <w:bCs/>
      <w:sz w:val="24"/>
      <w:szCs w:val="24"/>
    </w:rPr>
  </w:style>
  <w:style w:type="character" w:customStyle="1" w:styleId="Heading5Char">
    <w:name w:val="Heading 5 Char"/>
    <w:basedOn w:val="DefaultParagraphFont"/>
    <w:link w:val="Heading5"/>
    <w:uiPriority w:val="34"/>
    <w:semiHidden/>
    <w:rsid w:val="00E263DB"/>
    <w:rPr>
      <w:rFonts w:ascii="Cambria" w:eastAsia="Times New Roman" w:hAnsi="Cambria"/>
      <w:b/>
      <w:bCs/>
      <w:sz w:val="22"/>
      <w:szCs w:val="24"/>
    </w:rPr>
  </w:style>
  <w:style w:type="character" w:customStyle="1" w:styleId="Heading6Char">
    <w:name w:val="Heading 6 Char"/>
    <w:aliases w:val="Main Head Char"/>
    <w:basedOn w:val="DefaultParagraphFont"/>
    <w:link w:val="Heading6"/>
    <w:uiPriority w:val="34"/>
    <w:semiHidden/>
    <w:rsid w:val="00E263DB"/>
    <w:rPr>
      <w:rFonts w:ascii="Cambria" w:eastAsia="Arial Unicode MS" w:hAnsi="Cambria"/>
      <w:b/>
      <w:i/>
      <w:color w:val="FF0000"/>
      <w:sz w:val="24"/>
    </w:rPr>
  </w:style>
  <w:style w:type="character" w:customStyle="1" w:styleId="Heading7Char">
    <w:name w:val="Heading 7 Char"/>
    <w:basedOn w:val="DefaultParagraphFont"/>
    <w:link w:val="Heading7"/>
    <w:uiPriority w:val="34"/>
    <w:semiHidden/>
    <w:rsid w:val="00E263DB"/>
    <w:rPr>
      <w:rFonts w:ascii="Cambria" w:eastAsia="Times New Roman" w:hAnsi="Cambria"/>
      <w:b/>
      <w:bCs/>
      <w:sz w:val="24"/>
      <w:szCs w:val="24"/>
    </w:rPr>
  </w:style>
  <w:style w:type="character" w:customStyle="1" w:styleId="Heading8Char">
    <w:name w:val="Heading 8 Char"/>
    <w:basedOn w:val="DefaultParagraphFont"/>
    <w:link w:val="Heading8"/>
    <w:uiPriority w:val="34"/>
    <w:semiHidden/>
    <w:rsid w:val="00E263DB"/>
    <w:rPr>
      <w:rFonts w:ascii="Cambria" w:eastAsia="Times New Roman" w:hAnsi="Cambria"/>
      <w:i/>
      <w:iCs/>
      <w:sz w:val="22"/>
      <w:szCs w:val="24"/>
    </w:rPr>
  </w:style>
  <w:style w:type="character" w:customStyle="1" w:styleId="Heading9Char">
    <w:name w:val="Heading 9 Char"/>
    <w:basedOn w:val="DefaultParagraphFont"/>
    <w:link w:val="Heading9"/>
    <w:uiPriority w:val="34"/>
    <w:semiHidden/>
    <w:rsid w:val="00E263DB"/>
    <w:rPr>
      <w:rFonts w:ascii="Cambria" w:eastAsia="Times New Roman" w:hAnsi="Cambria"/>
      <w:b/>
      <w:bCs/>
      <w:sz w:val="24"/>
      <w:szCs w:val="24"/>
    </w:rPr>
  </w:style>
  <w:style w:type="paragraph" w:customStyle="1" w:styleId="02TableBullet">
    <w:name w:val="02_Table_Bullet"/>
    <w:basedOn w:val="Normal"/>
    <w:rsid w:val="001435AE"/>
    <w:pPr>
      <w:numPr>
        <w:ilvl w:val="1"/>
        <w:numId w:val="14"/>
      </w:numPr>
    </w:pPr>
  </w:style>
  <w:style w:type="paragraph" w:customStyle="1" w:styleId="TableBullet">
    <w:name w:val="TableBullet"/>
    <w:basedOn w:val="Normal"/>
    <w:qFormat/>
    <w:rsid w:val="001A33C8"/>
    <w:pPr>
      <w:numPr>
        <w:ilvl w:val="1"/>
        <w:numId w:val="10"/>
      </w:numPr>
      <w:spacing w:before="20" w:after="20" w:line="240" w:lineRule="auto"/>
    </w:pPr>
    <w:rPr>
      <w:rFonts w:ascii="Cambria" w:eastAsia="Times New Roman" w:hAnsi="Cambria"/>
    </w:rPr>
  </w:style>
  <w:style w:type="paragraph" w:customStyle="1" w:styleId="Style1">
    <w:name w:val="Style1"/>
    <w:basedOn w:val="ATABodyBulletLevel01"/>
    <w:qFormat/>
    <w:rsid w:val="00CF2314"/>
    <w:pPr>
      <w:numPr>
        <w:numId w:val="0"/>
      </w:numPr>
      <w:tabs>
        <w:tab w:val="num" w:pos="2520"/>
      </w:tabs>
      <w:ind w:left="2520" w:hanging="360"/>
    </w:pPr>
    <w:rPr>
      <w:rFonts w:asciiTheme="majorHAnsi" w:hAnsiTheme="majorHAnsi"/>
      <w:b/>
      <w:sz w:val="22"/>
      <w:szCs w:val="22"/>
    </w:rPr>
  </w:style>
  <w:style w:type="paragraph" w:customStyle="1" w:styleId="Contact">
    <w:name w:val="Contact"/>
    <w:basedOn w:val="Normal"/>
    <w:rsid w:val="009E2E82"/>
    <w:pPr>
      <w:widowControl w:val="0"/>
      <w:spacing w:before="120" w:after="40" w:line="240" w:lineRule="auto"/>
    </w:pPr>
    <w:rPr>
      <w:rFonts w:ascii="Times New Roman" w:eastAsia="Times New Roman" w:hAnsi="Times New Roman"/>
      <w:b/>
      <w:i/>
      <w:color w:val="000000"/>
      <w:szCs w:val="20"/>
    </w:rPr>
  </w:style>
  <w:style w:type="paragraph" w:customStyle="1" w:styleId="Number11">
    <w:name w:val="Number 1.1"/>
    <w:basedOn w:val="ATABody"/>
    <w:rsid w:val="009E2E82"/>
  </w:style>
  <w:style w:type="paragraph" w:customStyle="1" w:styleId="Number21">
    <w:name w:val="Number 2.1"/>
    <w:uiPriority w:val="34"/>
    <w:rsid w:val="009E2E82"/>
    <w:pPr>
      <w:numPr>
        <w:numId w:val="25"/>
      </w:numPr>
    </w:pPr>
    <w:rPr>
      <w:rFonts w:ascii="Cambria" w:eastAsia="Times New Roman" w:hAnsi="Cambria"/>
      <w:sz w:val="24"/>
      <w:szCs w:val="24"/>
    </w:rPr>
  </w:style>
  <w:style w:type="paragraph" w:customStyle="1" w:styleId="Number31">
    <w:name w:val="Number 3.1"/>
    <w:basedOn w:val="Normal"/>
    <w:uiPriority w:val="34"/>
    <w:rsid w:val="009E2E82"/>
    <w:pPr>
      <w:numPr>
        <w:numId w:val="26"/>
      </w:numPr>
      <w:spacing w:line="240" w:lineRule="auto"/>
    </w:pPr>
    <w:rPr>
      <w:rFonts w:ascii="Cambria" w:eastAsia="Times New Roman" w:hAnsi="Cambria"/>
      <w:sz w:val="24"/>
      <w:szCs w:val="24"/>
    </w:rPr>
  </w:style>
  <w:style w:type="paragraph" w:customStyle="1" w:styleId="Number41">
    <w:name w:val="Number 4.1"/>
    <w:basedOn w:val="Normal"/>
    <w:uiPriority w:val="34"/>
    <w:rsid w:val="009E2E82"/>
    <w:pPr>
      <w:widowControl w:val="0"/>
      <w:numPr>
        <w:numId w:val="27"/>
      </w:numPr>
      <w:tabs>
        <w:tab w:val="left" w:pos="360"/>
      </w:tabs>
      <w:spacing w:beforeLines="20" w:afterLines="20" w:line="240" w:lineRule="auto"/>
    </w:pPr>
    <w:rPr>
      <w:rFonts w:asciiTheme="majorHAnsi" w:eastAsia="Times New Roman" w:hAnsiTheme="majorHAnsi" w:cs="Arial"/>
      <w:color w:val="000000"/>
      <w:sz w:val="24"/>
      <w:szCs w:val="24"/>
    </w:rPr>
  </w:style>
  <w:style w:type="paragraph" w:customStyle="1" w:styleId="Number51">
    <w:name w:val="Number 5.1"/>
    <w:uiPriority w:val="34"/>
    <w:rsid w:val="009E2E82"/>
    <w:pPr>
      <w:numPr>
        <w:numId w:val="28"/>
      </w:numPr>
      <w:spacing w:beforeLines="20" w:afterLines="20"/>
      <w:ind w:left="737" w:hanging="737"/>
    </w:pPr>
    <w:rPr>
      <w:rFonts w:asciiTheme="majorHAnsi" w:eastAsia="Times New Roman" w:hAnsiTheme="majorHAnsi" w:cs="Arial"/>
      <w:color w:val="000000"/>
      <w:sz w:val="24"/>
      <w:szCs w:val="24"/>
    </w:rPr>
  </w:style>
  <w:style w:type="paragraph" w:customStyle="1" w:styleId="Number61">
    <w:name w:val="Number 6.1"/>
    <w:uiPriority w:val="34"/>
    <w:rsid w:val="009E2E82"/>
    <w:rPr>
      <w:rFonts w:asciiTheme="majorHAnsi" w:eastAsia="Times New Roman" w:hAnsiTheme="majorHAnsi" w:cs="Arial"/>
      <w:color w:val="000000"/>
      <w:sz w:val="24"/>
      <w:szCs w:val="24"/>
    </w:rPr>
  </w:style>
  <w:style w:type="paragraph" w:customStyle="1" w:styleId="Number71">
    <w:name w:val="Number 7.1"/>
    <w:uiPriority w:val="34"/>
    <w:rsid w:val="009E2E82"/>
    <w:pPr>
      <w:numPr>
        <w:numId w:val="30"/>
      </w:numPr>
      <w:ind w:left="737" w:hanging="720"/>
    </w:pPr>
    <w:rPr>
      <w:rFonts w:ascii="Cambria" w:eastAsia="Times New Roman" w:hAnsi="Cambria"/>
      <w:sz w:val="24"/>
      <w:szCs w:val="24"/>
    </w:rPr>
  </w:style>
  <w:style w:type="paragraph" w:customStyle="1" w:styleId="Number81">
    <w:name w:val="Number 8.1"/>
    <w:basedOn w:val="ATABodyBulletLevel01"/>
    <w:uiPriority w:val="34"/>
    <w:rsid w:val="009E2E82"/>
    <w:pPr>
      <w:numPr>
        <w:numId w:val="31"/>
      </w:numPr>
      <w:spacing w:beforeLines="20" w:afterLines="20"/>
      <w:ind w:left="737" w:hanging="720"/>
      <w:contextualSpacing/>
    </w:pPr>
    <w:rPr>
      <w:rFonts w:asciiTheme="majorHAnsi" w:hAnsiTheme="majorHAnsi"/>
    </w:rPr>
  </w:style>
  <w:style w:type="paragraph" w:customStyle="1" w:styleId="ATABodyAnswer">
    <w:name w:val="ATA Body Answer"/>
    <w:basedOn w:val="Normal"/>
    <w:qFormat/>
    <w:rsid w:val="00F06B1C"/>
    <w:pPr>
      <w:numPr>
        <w:numId w:val="32"/>
      </w:numPr>
      <w:spacing w:line="240" w:lineRule="auto"/>
    </w:pPr>
    <w:rPr>
      <w:rFonts w:ascii="Cambria" w:eastAsia="Times New Roman" w:hAnsi="Cambr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4" w:unhideWhenUsed="0"/>
    <w:lsdException w:name="heading 2" w:uiPriority="34"/>
    <w:lsdException w:name="heading 3" w:uiPriority="34"/>
    <w:lsdException w:name="heading 4" w:uiPriority="34" w:unhideWhenUsed="0" w:qFormat="1"/>
    <w:lsdException w:name="heading 5" w:uiPriority="34" w:qFormat="1"/>
    <w:lsdException w:name="heading 6" w:uiPriority="34" w:qFormat="1"/>
    <w:lsdException w:name="heading 7" w:uiPriority="34" w:qFormat="1"/>
    <w:lsdException w:name="heading 8" w:uiPriority="34" w:qFormat="1"/>
    <w:lsdException w:name="heading 9" w:uiPriority="34"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0" w:qFormat="1"/>
    <w:lsdException w:name="table of figures" w:uiPriority="0"/>
    <w:lsdException w:name="page number" w:uiPriority="0"/>
    <w:lsdException w:name="toa heading" w:uiPriority="0"/>
    <w:lsdException w:name="Title" w:semiHidden="0" w:uiPriority="10" w:unhideWhenUsed="0"/>
    <w:lsdException w:name="Default Paragraph Font" w:uiPriority="1"/>
    <w:lsdException w:name="Body Text" w:uiPriority="0"/>
    <w:lsdException w:name="Subtitle" w:uiPriority="11" w:unhideWhenUsed="0"/>
    <w:lsdException w:name="Body Text 3" w:uiPriority="0"/>
    <w:lsdException w:name="Strong" w:uiPriority="22" w:unhideWhenUsed="0"/>
    <w:lsdException w:name="Emphasis" w:uiPriority="20" w:unhideWhenUsed="0"/>
    <w:lsdException w:name="annotation subject" w:uiPriority="34"/>
    <w:lsdException w:name="Balloon Text" w:uiPriority="0"/>
    <w:lsdException w:name="Table Grid" w:semiHidden="0" w:uiPriority="0"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lsdException w:name="Bibliography" w:uiPriority="37"/>
    <w:lsdException w:name="TOC Heading" w:uiPriority="39" w:qFormat="1"/>
  </w:latentStyles>
  <w:style w:type="paragraph" w:default="1" w:styleId="Normal">
    <w:name w:val="Normal"/>
    <w:semiHidden/>
    <w:qFormat/>
    <w:rsid w:val="001A33C8"/>
    <w:pPr>
      <w:spacing w:line="276" w:lineRule="auto"/>
    </w:pPr>
    <w:rPr>
      <w:sz w:val="22"/>
      <w:szCs w:val="22"/>
    </w:rPr>
  </w:style>
  <w:style w:type="paragraph" w:styleId="Heading1">
    <w:name w:val="heading 1"/>
    <w:basedOn w:val="Normal"/>
    <w:next w:val="Normal"/>
    <w:link w:val="Heading1Char"/>
    <w:uiPriority w:val="34"/>
    <w:semiHidden/>
    <w:rsid w:val="003100D3"/>
    <w:pPr>
      <w:keepNext/>
      <w:spacing w:before="240" w:after="60"/>
      <w:outlineLvl w:val="0"/>
    </w:pPr>
    <w:rPr>
      <w:rFonts w:ascii="Cambria" w:eastAsia="Times New Roman" w:hAnsi="Cambria"/>
      <w:b/>
      <w:bCs/>
      <w:kern w:val="32"/>
      <w:sz w:val="32"/>
      <w:szCs w:val="32"/>
    </w:rPr>
  </w:style>
  <w:style w:type="paragraph" w:styleId="Heading2">
    <w:name w:val="heading 2"/>
    <w:aliases w:val="First-Level Heading,Appendix,Heading 2 sec head,Section WC,Part title"/>
    <w:basedOn w:val="Normal"/>
    <w:next w:val="Normal"/>
    <w:link w:val="Heading2Char"/>
    <w:uiPriority w:val="34"/>
    <w:semiHidden/>
    <w:rsid w:val="003100D3"/>
    <w:pPr>
      <w:keepNext/>
      <w:spacing w:before="240" w:after="60"/>
      <w:outlineLvl w:val="1"/>
    </w:pPr>
    <w:rPr>
      <w:rFonts w:ascii="Cambria" w:eastAsia="Times New Roman" w:hAnsi="Cambria"/>
      <w:b/>
      <w:bCs/>
      <w:i/>
      <w:iCs/>
      <w:sz w:val="28"/>
      <w:szCs w:val="28"/>
    </w:rPr>
  </w:style>
  <w:style w:type="paragraph" w:styleId="Heading3">
    <w:name w:val="heading 3"/>
    <w:aliases w:val="Second-Level Heading"/>
    <w:basedOn w:val="Normal"/>
    <w:next w:val="Normal"/>
    <w:link w:val="Heading3Char"/>
    <w:uiPriority w:val="34"/>
    <w:semiHidden/>
    <w:rsid w:val="00C82DEF"/>
    <w:pPr>
      <w:keepNext/>
      <w:spacing w:before="240" w:after="60" w:line="240" w:lineRule="auto"/>
      <w:outlineLvl w:val="2"/>
    </w:pPr>
    <w:rPr>
      <w:rFonts w:ascii="Arial" w:eastAsia="Times New Roman" w:hAnsi="Arial" w:cs="Arial"/>
      <w:b/>
      <w:bCs/>
      <w:sz w:val="26"/>
      <w:szCs w:val="26"/>
    </w:rPr>
  </w:style>
  <w:style w:type="paragraph" w:styleId="Heading4">
    <w:name w:val="heading 4"/>
    <w:next w:val="Normal"/>
    <w:link w:val="Heading4Char"/>
    <w:uiPriority w:val="34"/>
    <w:semiHidden/>
    <w:rsid w:val="00E263DB"/>
    <w:pPr>
      <w:keepNext/>
      <w:ind w:left="864" w:hanging="144"/>
      <w:outlineLvl w:val="3"/>
    </w:pPr>
    <w:rPr>
      <w:rFonts w:ascii="Cambria" w:eastAsia="Times New Roman" w:hAnsi="Cambria"/>
      <w:b/>
      <w:bCs/>
      <w:sz w:val="24"/>
      <w:szCs w:val="24"/>
    </w:rPr>
  </w:style>
  <w:style w:type="paragraph" w:styleId="Heading5">
    <w:name w:val="heading 5"/>
    <w:basedOn w:val="Normal"/>
    <w:next w:val="Normal"/>
    <w:link w:val="Heading5Char"/>
    <w:uiPriority w:val="34"/>
    <w:semiHidden/>
    <w:rsid w:val="00E263DB"/>
    <w:pPr>
      <w:keepNext/>
      <w:spacing w:after="120" w:line="240" w:lineRule="auto"/>
      <w:ind w:left="1008" w:hanging="432"/>
      <w:outlineLvl w:val="4"/>
    </w:pPr>
    <w:rPr>
      <w:rFonts w:ascii="Cambria" w:eastAsia="Times New Roman" w:hAnsi="Cambria"/>
      <w:b/>
      <w:bCs/>
      <w:szCs w:val="24"/>
    </w:rPr>
  </w:style>
  <w:style w:type="paragraph" w:styleId="Heading6">
    <w:name w:val="heading 6"/>
    <w:aliases w:val="Main Head"/>
    <w:basedOn w:val="Normal"/>
    <w:next w:val="Normal"/>
    <w:link w:val="Heading6Char"/>
    <w:uiPriority w:val="34"/>
    <w:semiHidden/>
    <w:rsid w:val="00E263DB"/>
    <w:pPr>
      <w:keepNext/>
      <w:spacing w:line="240" w:lineRule="auto"/>
      <w:ind w:left="1152" w:hanging="432"/>
      <w:jc w:val="both"/>
      <w:outlineLvl w:val="5"/>
    </w:pPr>
    <w:rPr>
      <w:rFonts w:ascii="Cambria" w:eastAsia="Arial Unicode MS" w:hAnsi="Cambria"/>
      <w:b/>
      <w:i/>
      <w:color w:val="FF0000"/>
      <w:sz w:val="24"/>
      <w:szCs w:val="20"/>
    </w:rPr>
  </w:style>
  <w:style w:type="paragraph" w:styleId="Heading7">
    <w:name w:val="heading 7"/>
    <w:basedOn w:val="Normal"/>
    <w:next w:val="Normal"/>
    <w:link w:val="Heading7Char"/>
    <w:uiPriority w:val="34"/>
    <w:semiHidden/>
    <w:rsid w:val="00E263DB"/>
    <w:pPr>
      <w:keepNext/>
      <w:tabs>
        <w:tab w:val="left" w:pos="2700"/>
        <w:tab w:val="left" w:pos="5040"/>
      </w:tabs>
      <w:spacing w:before="360" w:after="320" w:line="240" w:lineRule="auto"/>
      <w:ind w:left="1296" w:hanging="288"/>
      <w:jc w:val="both"/>
      <w:outlineLvl w:val="6"/>
    </w:pPr>
    <w:rPr>
      <w:rFonts w:ascii="Cambria" w:eastAsia="Times New Roman" w:hAnsi="Cambria"/>
      <w:b/>
      <w:bCs/>
      <w:sz w:val="24"/>
      <w:szCs w:val="24"/>
    </w:rPr>
  </w:style>
  <w:style w:type="paragraph" w:styleId="Heading8">
    <w:name w:val="heading 8"/>
    <w:basedOn w:val="Normal"/>
    <w:next w:val="Normal"/>
    <w:link w:val="Heading8Char"/>
    <w:uiPriority w:val="34"/>
    <w:semiHidden/>
    <w:rsid w:val="00E263DB"/>
    <w:pPr>
      <w:keepNext/>
      <w:spacing w:after="120" w:line="240" w:lineRule="auto"/>
      <w:ind w:left="1440" w:hanging="432"/>
      <w:outlineLvl w:val="7"/>
    </w:pPr>
    <w:rPr>
      <w:rFonts w:ascii="Cambria" w:eastAsia="Times New Roman" w:hAnsi="Cambria"/>
      <w:i/>
      <w:iCs/>
      <w:szCs w:val="24"/>
    </w:rPr>
  </w:style>
  <w:style w:type="paragraph" w:styleId="Heading9">
    <w:name w:val="heading 9"/>
    <w:basedOn w:val="Normal"/>
    <w:next w:val="Normal"/>
    <w:link w:val="Heading9Char"/>
    <w:uiPriority w:val="34"/>
    <w:semiHidden/>
    <w:rsid w:val="00E263DB"/>
    <w:pPr>
      <w:keepNext/>
      <w:tabs>
        <w:tab w:val="left" w:pos="3960"/>
      </w:tabs>
      <w:spacing w:before="240" w:line="240" w:lineRule="auto"/>
      <w:ind w:left="1584" w:hanging="144"/>
      <w:jc w:val="both"/>
      <w:outlineLvl w:val="8"/>
    </w:pPr>
    <w:rPr>
      <w:rFonts w:ascii="Cambria" w:eastAsia="Times New Roman" w:hAnsi="Cambria"/>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847AED"/>
    <w:rPr>
      <w:rFonts w:ascii="Cambria" w:eastAsia="Times New Roman" w:hAnsi="Cambria"/>
      <w:b/>
      <w:bCs/>
      <w:kern w:val="32"/>
      <w:sz w:val="32"/>
      <w:szCs w:val="32"/>
    </w:rPr>
  </w:style>
  <w:style w:type="paragraph" w:styleId="TOCHeading">
    <w:name w:val="TOC Heading"/>
    <w:basedOn w:val="Heading1"/>
    <w:next w:val="Normal"/>
    <w:uiPriority w:val="39"/>
    <w:semiHidden/>
    <w:qFormat/>
    <w:rsid w:val="003100D3"/>
    <w:pPr>
      <w:keepLines/>
      <w:spacing w:before="480" w:after="0"/>
      <w:outlineLvl w:val="9"/>
    </w:pPr>
    <w:rPr>
      <w:color w:val="365F91"/>
      <w:kern w:val="0"/>
      <w:sz w:val="28"/>
      <w:szCs w:val="28"/>
    </w:rPr>
  </w:style>
  <w:style w:type="character" w:customStyle="1" w:styleId="Heading2Char">
    <w:name w:val="Heading 2 Char"/>
    <w:aliases w:val="First-Level Heading Char,Appendix Char,Heading 2 sec head Char,Section WC Char,Part title Char"/>
    <w:link w:val="Heading2"/>
    <w:semiHidden/>
    <w:rsid w:val="00847AED"/>
    <w:rPr>
      <w:rFonts w:ascii="Cambria" w:eastAsia="Times New Roman" w:hAnsi="Cambria"/>
      <w:b/>
      <w:bCs/>
      <w:i/>
      <w:iCs/>
      <w:sz w:val="28"/>
      <w:szCs w:val="28"/>
    </w:rPr>
  </w:style>
  <w:style w:type="paragraph" w:styleId="Title">
    <w:name w:val="Title"/>
    <w:basedOn w:val="Normal"/>
    <w:next w:val="Normal"/>
    <w:link w:val="TitleChar"/>
    <w:uiPriority w:val="10"/>
    <w:semiHidden/>
    <w:rsid w:val="003100D3"/>
    <w:pPr>
      <w:spacing w:before="240" w:after="60"/>
      <w:outlineLvl w:val="0"/>
    </w:pPr>
    <w:rPr>
      <w:rFonts w:ascii="Cambria" w:eastAsia="Times New Roman" w:hAnsi="Cambria"/>
      <w:b/>
      <w:bCs/>
      <w:kern w:val="28"/>
      <w:sz w:val="32"/>
      <w:szCs w:val="32"/>
    </w:rPr>
  </w:style>
  <w:style w:type="character" w:customStyle="1" w:styleId="TitleChar">
    <w:name w:val="Title Char"/>
    <w:link w:val="Title"/>
    <w:uiPriority w:val="10"/>
    <w:semiHidden/>
    <w:rsid w:val="00847AED"/>
    <w:rPr>
      <w:rFonts w:ascii="Cambria" w:eastAsia="Times New Roman" w:hAnsi="Cambria"/>
      <w:b/>
      <w:bCs/>
      <w:kern w:val="28"/>
      <w:sz w:val="32"/>
      <w:szCs w:val="32"/>
    </w:rPr>
  </w:style>
  <w:style w:type="character" w:customStyle="1" w:styleId="Heading3Char">
    <w:name w:val="Heading 3 Char"/>
    <w:aliases w:val="Second-Level Heading Char"/>
    <w:link w:val="Heading3"/>
    <w:semiHidden/>
    <w:rsid w:val="00847AED"/>
    <w:rPr>
      <w:rFonts w:ascii="Arial" w:eastAsia="Times New Roman" w:hAnsi="Arial" w:cs="Arial"/>
      <w:b/>
      <w:bCs/>
      <w:sz w:val="26"/>
      <w:szCs w:val="26"/>
    </w:rPr>
  </w:style>
  <w:style w:type="numbering" w:customStyle="1" w:styleId="NoList1">
    <w:name w:val="No List1"/>
    <w:next w:val="NoList"/>
    <w:uiPriority w:val="99"/>
    <w:semiHidden/>
    <w:rsid w:val="00C82DEF"/>
  </w:style>
  <w:style w:type="character" w:styleId="PageNumber">
    <w:name w:val="page number"/>
    <w:basedOn w:val="DefaultParagraphFont"/>
    <w:semiHidden/>
    <w:rsid w:val="00C82DEF"/>
  </w:style>
  <w:style w:type="paragraph" w:styleId="TableofFigures">
    <w:name w:val="table of figures"/>
    <w:basedOn w:val="Normal"/>
    <w:next w:val="Normal"/>
    <w:semiHidden/>
    <w:rsid w:val="00C82DEF"/>
    <w:pPr>
      <w:spacing w:line="240" w:lineRule="auto"/>
      <w:ind w:left="480" w:hanging="480"/>
    </w:pPr>
    <w:rPr>
      <w:rFonts w:ascii="Times New Roman" w:eastAsia="Times New Roman" w:hAnsi="Times New Roman"/>
      <w:sz w:val="24"/>
      <w:szCs w:val="24"/>
    </w:rPr>
  </w:style>
  <w:style w:type="paragraph" w:styleId="TOAHeading">
    <w:name w:val="toa heading"/>
    <w:basedOn w:val="Normal"/>
    <w:next w:val="Normal"/>
    <w:semiHidden/>
    <w:rsid w:val="00C82DEF"/>
    <w:pPr>
      <w:spacing w:before="120" w:line="240" w:lineRule="auto"/>
    </w:pPr>
    <w:rPr>
      <w:rFonts w:ascii="Arial" w:eastAsia="Times New Roman" w:hAnsi="Arial" w:cs="Arial"/>
      <w:b/>
      <w:bCs/>
      <w:sz w:val="24"/>
      <w:szCs w:val="24"/>
    </w:rPr>
  </w:style>
  <w:style w:type="paragraph" w:styleId="Caption">
    <w:name w:val="caption"/>
    <w:basedOn w:val="Normal"/>
    <w:next w:val="Normal"/>
    <w:semiHidden/>
    <w:unhideWhenUsed/>
    <w:qFormat/>
    <w:rsid w:val="00C82DEF"/>
    <w:pPr>
      <w:spacing w:before="120" w:after="120" w:line="240" w:lineRule="auto"/>
    </w:pPr>
    <w:rPr>
      <w:rFonts w:ascii="Times New Roman" w:eastAsia="Times New Roman" w:hAnsi="Times New Roman"/>
      <w:b/>
      <w:bCs/>
      <w:sz w:val="20"/>
      <w:szCs w:val="20"/>
    </w:rPr>
  </w:style>
  <w:style w:type="paragraph" w:styleId="Header">
    <w:name w:val="header"/>
    <w:aliases w:val="ATA Header,Italic quote"/>
    <w:basedOn w:val="ATABody"/>
    <w:link w:val="HeaderChar"/>
    <w:semiHidden/>
    <w:qFormat/>
    <w:rsid w:val="00EC3461"/>
    <w:pPr>
      <w:pBdr>
        <w:bottom w:val="single" w:sz="2" w:space="1" w:color="365F91"/>
      </w:pBdr>
      <w:tabs>
        <w:tab w:val="center" w:pos="4320"/>
        <w:tab w:val="right" w:pos="8280"/>
      </w:tabs>
    </w:pPr>
    <w:rPr>
      <w:rFonts w:ascii="Arial" w:hAnsi="Arial"/>
      <w:sz w:val="22"/>
    </w:rPr>
  </w:style>
  <w:style w:type="character" w:customStyle="1" w:styleId="HeaderChar">
    <w:name w:val="Header Char"/>
    <w:aliases w:val="ATA Header Char,Italic quote Char"/>
    <w:link w:val="Header"/>
    <w:semiHidden/>
    <w:rsid w:val="00847AED"/>
    <w:rPr>
      <w:rFonts w:ascii="Arial" w:eastAsia="Times New Roman" w:hAnsi="Arial"/>
      <w:sz w:val="22"/>
      <w:szCs w:val="24"/>
    </w:rPr>
  </w:style>
  <w:style w:type="paragraph" w:styleId="Footer">
    <w:name w:val="footer"/>
    <w:aliases w:val="ATA Footer"/>
    <w:basedOn w:val="ATABody"/>
    <w:link w:val="FooterChar"/>
    <w:qFormat/>
    <w:rsid w:val="00C82DEF"/>
    <w:pPr>
      <w:tabs>
        <w:tab w:val="center" w:pos="4320"/>
        <w:tab w:val="right" w:pos="8280"/>
      </w:tabs>
    </w:pPr>
    <w:rPr>
      <w:rFonts w:ascii="Arial" w:hAnsi="Arial"/>
      <w:sz w:val="20"/>
    </w:rPr>
  </w:style>
  <w:style w:type="character" w:customStyle="1" w:styleId="FooterChar">
    <w:name w:val="Footer Char"/>
    <w:aliases w:val="ATA Footer Char"/>
    <w:link w:val="Footer"/>
    <w:rsid w:val="00847AED"/>
    <w:rPr>
      <w:rFonts w:ascii="Arial" w:eastAsia="Times New Roman" w:hAnsi="Arial"/>
      <w:szCs w:val="24"/>
    </w:rPr>
  </w:style>
  <w:style w:type="table" w:styleId="TableGrid">
    <w:name w:val="Table Grid"/>
    <w:basedOn w:val="TableNormal"/>
    <w:rsid w:val="00C82D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Heading1">
    <w:name w:val="ATA Heading 1"/>
    <w:basedOn w:val="ATABody"/>
    <w:next w:val="ATABody"/>
    <w:link w:val="ATAHeading1Char"/>
    <w:rsid w:val="00B87C69"/>
    <w:pPr>
      <w:keepNext/>
      <w:pBdr>
        <w:bottom w:val="single" w:sz="4" w:space="1" w:color="auto"/>
      </w:pBdr>
      <w:outlineLvl w:val="0"/>
    </w:pPr>
    <w:rPr>
      <w:b/>
      <w:sz w:val="22"/>
      <w:szCs w:val="22"/>
    </w:rPr>
  </w:style>
  <w:style w:type="paragraph" w:customStyle="1" w:styleId="ATAHeading2">
    <w:name w:val="ATA Heading 2"/>
    <w:basedOn w:val="ATAHeading1"/>
    <w:next w:val="ATABody"/>
    <w:rsid w:val="00B87C69"/>
    <w:pPr>
      <w:pBdr>
        <w:bottom w:val="none" w:sz="0" w:space="0" w:color="auto"/>
      </w:pBdr>
    </w:pPr>
  </w:style>
  <w:style w:type="paragraph" w:customStyle="1" w:styleId="ATAHeading3">
    <w:name w:val="ATA Heading 3"/>
    <w:basedOn w:val="ATABody"/>
    <w:next w:val="ATABody"/>
    <w:rsid w:val="00C82DEF"/>
    <w:pPr>
      <w:keepNext/>
      <w:spacing w:before="240"/>
    </w:pPr>
    <w:rPr>
      <w:u w:val="single"/>
    </w:rPr>
  </w:style>
  <w:style w:type="paragraph" w:customStyle="1" w:styleId="ATAFigure">
    <w:name w:val="ATA Figure"/>
    <w:basedOn w:val="Caption"/>
    <w:next w:val="ATABody"/>
    <w:rsid w:val="00C82DEF"/>
  </w:style>
  <w:style w:type="character" w:styleId="CommentReference">
    <w:name w:val="annotation reference"/>
    <w:uiPriority w:val="99"/>
    <w:semiHidden/>
    <w:rsid w:val="00C82DEF"/>
    <w:rPr>
      <w:sz w:val="16"/>
      <w:szCs w:val="16"/>
    </w:rPr>
  </w:style>
  <w:style w:type="paragraph" w:styleId="CommentText">
    <w:name w:val="annotation text"/>
    <w:basedOn w:val="Normal"/>
    <w:link w:val="CommentTextChar"/>
    <w:uiPriority w:val="99"/>
    <w:semiHidden/>
    <w:rsid w:val="00C82DEF"/>
    <w:pPr>
      <w:spacing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rsid w:val="00C82DEF"/>
    <w:rPr>
      <w:rFonts w:ascii="Times New Roman" w:eastAsia="Times New Roman" w:hAnsi="Times New Roman"/>
    </w:rPr>
  </w:style>
  <w:style w:type="paragraph" w:styleId="CommentSubject">
    <w:name w:val="annotation subject"/>
    <w:basedOn w:val="CommentText"/>
    <w:next w:val="CommentText"/>
    <w:link w:val="CommentSubjectChar"/>
    <w:uiPriority w:val="34"/>
    <w:semiHidden/>
    <w:rsid w:val="00C82DEF"/>
    <w:rPr>
      <w:b/>
      <w:bCs/>
    </w:rPr>
  </w:style>
  <w:style w:type="character" w:customStyle="1" w:styleId="CommentSubjectChar">
    <w:name w:val="Comment Subject Char"/>
    <w:link w:val="CommentSubject"/>
    <w:uiPriority w:val="34"/>
    <w:semiHidden/>
    <w:rsid w:val="00C82DEF"/>
    <w:rPr>
      <w:rFonts w:ascii="Times New Roman" w:eastAsia="Times New Roman" w:hAnsi="Times New Roman"/>
      <w:b/>
      <w:bCs/>
    </w:rPr>
  </w:style>
  <w:style w:type="paragraph" w:styleId="BalloonText">
    <w:name w:val="Balloon Text"/>
    <w:basedOn w:val="Normal"/>
    <w:link w:val="BalloonTextChar"/>
    <w:semiHidden/>
    <w:rsid w:val="00C82DEF"/>
    <w:pPr>
      <w:spacing w:line="240" w:lineRule="auto"/>
    </w:pPr>
    <w:rPr>
      <w:rFonts w:ascii="Tahoma" w:eastAsia="Times New Roman" w:hAnsi="Tahoma" w:cs="Tahoma"/>
      <w:sz w:val="16"/>
      <w:szCs w:val="16"/>
    </w:rPr>
  </w:style>
  <w:style w:type="character" w:customStyle="1" w:styleId="BalloonTextChar">
    <w:name w:val="Balloon Text Char"/>
    <w:link w:val="BalloonText"/>
    <w:semiHidden/>
    <w:rsid w:val="00C82DEF"/>
    <w:rPr>
      <w:rFonts w:ascii="Tahoma" w:eastAsia="Times New Roman" w:hAnsi="Tahoma" w:cs="Tahoma"/>
      <w:sz w:val="16"/>
      <w:szCs w:val="16"/>
    </w:rPr>
  </w:style>
  <w:style w:type="paragraph" w:customStyle="1" w:styleId="ATAFacNote">
    <w:name w:val="ATA Fac Note"/>
    <w:basedOn w:val="ATABody"/>
    <w:rsid w:val="00C82DEF"/>
    <w:rPr>
      <w:b/>
    </w:rPr>
  </w:style>
  <w:style w:type="paragraph" w:customStyle="1" w:styleId="ATAFacNotebullet1">
    <w:name w:val="ATA Fac Note bullet 1"/>
    <w:basedOn w:val="ATAFacNote"/>
    <w:link w:val="ATAFacNotebullet1Char"/>
    <w:qFormat/>
    <w:rsid w:val="00C82DEF"/>
    <w:pPr>
      <w:numPr>
        <w:numId w:val="3"/>
      </w:numPr>
    </w:pPr>
    <w:rPr>
      <w:bCs/>
    </w:rPr>
  </w:style>
  <w:style w:type="paragraph" w:customStyle="1" w:styleId="ATAFacNotebullet2">
    <w:name w:val="ATA Fac Note bullet 2"/>
    <w:basedOn w:val="ATAFacNotebullet1"/>
    <w:rsid w:val="00C82DEF"/>
    <w:pPr>
      <w:numPr>
        <w:numId w:val="4"/>
      </w:numPr>
      <w:tabs>
        <w:tab w:val="clear" w:pos="1440"/>
        <w:tab w:val="num" w:pos="360"/>
      </w:tabs>
      <w:ind w:left="720"/>
    </w:pPr>
    <w:rPr>
      <w:bCs w:val="0"/>
    </w:rPr>
  </w:style>
  <w:style w:type="paragraph" w:customStyle="1" w:styleId="ATAOutlineNumbered">
    <w:name w:val="ATA Outline Numbered"/>
    <w:basedOn w:val="ATABody"/>
    <w:rsid w:val="00C82DEF"/>
    <w:pPr>
      <w:numPr>
        <w:numId w:val="1"/>
      </w:numPr>
      <w:tabs>
        <w:tab w:val="clear" w:pos="720"/>
        <w:tab w:val="num" w:pos="360"/>
      </w:tabs>
      <w:ind w:left="0" w:firstLine="0"/>
    </w:pPr>
  </w:style>
  <w:style w:type="numbering" w:customStyle="1" w:styleId="ATAbullet1">
    <w:name w:val="ATA bullet 1"/>
    <w:basedOn w:val="NoList"/>
    <w:rsid w:val="00C82DEF"/>
    <w:pPr>
      <w:numPr>
        <w:numId w:val="2"/>
      </w:numPr>
    </w:pPr>
  </w:style>
  <w:style w:type="paragraph" w:customStyle="1" w:styleId="ATABody">
    <w:name w:val="ATA Body"/>
    <w:link w:val="ATABodyChar"/>
    <w:qFormat/>
    <w:rsid w:val="0003241C"/>
    <w:rPr>
      <w:rFonts w:ascii="Cambria" w:eastAsia="Times New Roman" w:hAnsi="Cambria"/>
      <w:sz w:val="24"/>
      <w:szCs w:val="24"/>
    </w:rPr>
  </w:style>
  <w:style w:type="paragraph" w:customStyle="1" w:styleId="ATAHeading4">
    <w:name w:val="ATA Heading 4"/>
    <w:basedOn w:val="ATAHeading3"/>
    <w:next w:val="ATABody"/>
    <w:rsid w:val="00C82DEF"/>
    <w:rPr>
      <w:i/>
      <w:u w:val="none"/>
    </w:rPr>
  </w:style>
  <w:style w:type="paragraph" w:styleId="TOC1">
    <w:name w:val="toc 1"/>
    <w:basedOn w:val="Normal"/>
    <w:next w:val="Normal"/>
    <w:autoRedefine/>
    <w:uiPriority w:val="39"/>
    <w:qFormat/>
    <w:rsid w:val="006851F5"/>
    <w:pPr>
      <w:tabs>
        <w:tab w:val="right" w:leader="dot" w:pos="9350"/>
        <w:tab w:val="right" w:leader="dot" w:pos="12980"/>
      </w:tabs>
      <w:spacing w:line="240" w:lineRule="auto"/>
      <w:ind w:right="10"/>
    </w:pPr>
    <w:rPr>
      <w:rFonts w:ascii="Cambria" w:eastAsia="Times New Roman" w:hAnsi="Cambria"/>
      <w:sz w:val="24"/>
      <w:szCs w:val="24"/>
    </w:rPr>
  </w:style>
  <w:style w:type="paragraph" w:styleId="TOC2">
    <w:name w:val="toc 2"/>
    <w:basedOn w:val="Normal"/>
    <w:next w:val="Normal"/>
    <w:autoRedefine/>
    <w:uiPriority w:val="39"/>
    <w:qFormat/>
    <w:rsid w:val="006C5AE4"/>
    <w:pPr>
      <w:tabs>
        <w:tab w:val="right" w:leader="dot" w:pos="9350"/>
        <w:tab w:val="right" w:pos="12960"/>
      </w:tabs>
      <w:spacing w:line="240" w:lineRule="auto"/>
      <w:ind w:left="245"/>
    </w:pPr>
    <w:rPr>
      <w:rFonts w:ascii="Cambria" w:eastAsia="Times New Roman" w:hAnsi="Cambria"/>
      <w:sz w:val="24"/>
      <w:szCs w:val="24"/>
    </w:rPr>
  </w:style>
  <w:style w:type="character" w:styleId="Hyperlink">
    <w:name w:val="Hyperlink"/>
    <w:uiPriority w:val="99"/>
    <w:rsid w:val="00C82DEF"/>
    <w:rPr>
      <w:color w:val="0000FF"/>
      <w:u w:val="single"/>
    </w:rPr>
  </w:style>
  <w:style w:type="paragraph" w:styleId="BodyText">
    <w:name w:val="Body Text"/>
    <w:basedOn w:val="Normal"/>
    <w:link w:val="BodyTextChar"/>
    <w:semiHidden/>
    <w:unhideWhenUsed/>
    <w:rsid w:val="00C82DEF"/>
    <w:pPr>
      <w:tabs>
        <w:tab w:val="left" w:pos="360"/>
      </w:tabs>
      <w:spacing w:line="240" w:lineRule="auto"/>
      <w:jc w:val="both"/>
    </w:pPr>
    <w:rPr>
      <w:rFonts w:ascii="Times New Roman" w:eastAsia="Times New Roman" w:hAnsi="Times New Roman"/>
      <w:sz w:val="24"/>
      <w:szCs w:val="20"/>
    </w:rPr>
  </w:style>
  <w:style w:type="character" w:customStyle="1" w:styleId="BodyTextChar">
    <w:name w:val="Body Text Char"/>
    <w:link w:val="BodyText"/>
    <w:semiHidden/>
    <w:rsid w:val="00847AED"/>
    <w:rPr>
      <w:rFonts w:ascii="Times New Roman" w:eastAsia="Times New Roman" w:hAnsi="Times New Roman"/>
      <w:sz w:val="24"/>
    </w:rPr>
  </w:style>
  <w:style w:type="character" w:customStyle="1" w:styleId="ATABodyChar">
    <w:name w:val="ATA Body Char"/>
    <w:link w:val="ATABody"/>
    <w:rsid w:val="0003241C"/>
    <w:rPr>
      <w:rFonts w:ascii="Cambria" w:eastAsia="Times New Roman" w:hAnsi="Cambria"/>
      <w:sz w:val="24"/>
      <w:szCs w:val="24"/>
    </w:rPr>
  </w:style>
  <w:style w:type="paragraph" w:styleId="TOC3">
    <w:name w:val="toc 3"/>
    <w:basedOn w:val="Normal"/>
    <w:next w:val="Normal"/>
    <w:autoRedefine/>
    <w:uiPriority w:val="39"/>
    <w:qFormat/>
    <w:rsid w:val="00C82DEF"/>
    <w:pPr>
      <w:spacing w:line="240" w:lineRule="auto"/>
      <w:ind w:left="480"/>
    </w:pPr>
    <w:rPr>
      <w:rFonts w:ascii="Times New Roman" w:eastAsia="Times New Roman" w:hAnsi="Times New Roman"/>
      <w:sz w:val="24"/>
      <w:szCs w:val="24"/>
    </w:rPr>
  </w:style>
  <w:style w:type="paragraph" w:styleId="TOC4">
    <w:name w:val="toc 4"/>
    <w:basedOn w:val="Normal"/>
    <w:next w:val="Normal"/>
    <w:autoRedefine/>
    <w:uiPriority w:val="39"/>
    <w:semiHidden/>
    <w:rsid w:val="00C82DEF"/>
    <w:pPr>
      <w:spacing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semiHidden/>
    <w:rsid w:val="00C82DEF"/>
    <w:pPr>
      <w:spacing w:after="100"/>
      <w:ind w:left="880"/>
    </w:pPr>
    <w:rPr>
      <w:rFonts w:eastAsia="Times New Roman"/>
    </w:rPr>
  </w:style>
  <w:style w:type="paragraph" w:styleId="TOC6">
    <w:name w:val="toc 6"/>
    <w:basedOn w:val="Normal"/>
    <w:next w:val="Normal"/>
    <w:autoRedefine/>
    <w:uiPriority w:val="39"/>
    <w:semiHidden/>
    <w:rsid w:val="00C82DEF"/>
    <w:pPr>
      <w:spacing w:after="100"/>
      <w:ind w:left="1100"/>
    </w:pPr>
    <w:rPr>
      <w:rFonts w:eastAsia="Times New Roman"/>
    </w:rPr>
  </w:style>
  <w:style w:type="paragraph" w:styleId="TOC7">
    <w:name w:val="toc 7"/>
    <w:basedOn w:val="Normal"/>
    <w:next w:val="Normal"/>
    <w:autoRedefine/>
    <w:uiPriority w:val="39"/>
    <w:semiHidden/>
    <w:rsid w:val="00C82DEF"/>
    <w:pPr>
      <w:spacing w:after="100"/>
      <w:ind w:left="1320"/>
    </w:pPr>
    <w:rPr>
      <w:rFonts w:eastAsia="Times New Roman"/>
    </w:rPr>
  </w:style>
  <w:style w:type="paragraph" w:styleId="TOC8">
    <w:name w:val="toc 8"/>
    <w:basedOn w:val="Normal"/>
    <w:next w:val="Normal"/>
    <w:autoRedefine/>
    <w:uiPriority w:val="39"/>
    <w:semiHidden/>
    <w:rsid w:val="00C82DEF"/>
    <w:pPr>
      <w:spacing w:after="100"/>
      <w:ind w:left="1540"/>
    </w:pPr>
    <w:rPr>
      <w:rFonts w:eastAsia="Times New Roman"/>
    </w:rPr>
  </w:style>
  <w:style w:type="paragraph" w:styleId="TOC9">
    <w:name w:val="toc 9"/>
    <w:basedOn w:val="Normal"/>
    <w:next w:val="Normal"/>
    <w:autoRedefine/>
    <w:uiPriority w:val="39"/>
    <w:semiHidden/>
    <w:rsid w:val="00C82DEF"/>
    <w:pPr>
      <w:spacing w:after="100"/>
      <w:ind w:left="1760"/>
    </w:pPr>
    <w:rPr>
      <w:rFonts w:eastAsia="Times New Roman"/>
    </w:rPr>
  </w:style>
  <w:style w:type="paragraph" w:customStyle="1" w:styleId="TableHeading">
    <w:name w:val="Table Heading"/>
    <w:basedOn w:val="Normal"/>
    <w:semiHidden/>
    <w:rsid w:val="00C82DEF"/>
    <w:pPr>
      <w:spacing w:line="240" w:lineRule="auto"/>
      <w:jc w:val="center"/>
    </w:pPr>
    <w:rPr>
      <w:rFonts w:ascii="Times New Roman" w:eastAsia="Times New Roman" w:hAnsi="Times New Roman"/>
      <w:szCs w:val="20"/>
    </w:rPr>
  </w:style>
  <w:style w:type="paragraph" w:styleId="Revision">
    <w:name w:val="Revision"/>
    <w:hidden/>
    <w:uiPriority w:val="99"/>
    <w:semiHidden/>
    <w:rsid w:val="00C82DEF"/>
    <w:rPr>
      <w:rFonts w:ascii="Times New Roman" w:eastAsia="Times New Roman" w:hAnsi="Times New Roman"/>
      <w:sz w:val="24"/>
      <w:szCs w:val="24"/>
    </w:rPr>
  </w:style>
  <w:style w:type="character" w:customStyle="1" w:styleId="ATAFacNotebullet1Char">
    <w:name w:val="ATA Fac Note bullet 1 Char"/>
    <w:link w:val="ATAFacNotebullet1"/>
    <w:locked/>
    <w:rsid w:val="00847AED"/>
    <w:rPr>
      <w:rFonts w:ascii="Cambria" w:eastAsia="Times New Roman" w:hAnsi="Cambria"/>
      <w:b/>
      <w:bCs/>
      <w:sz w:val="24"/>
      <w:szCs w:val="24"/>
    </w:rPr>
  </w:style>
  <w:style w:type="paragraph" w:styleId="NormalWeb">
    <w:name w:val="Normal (Web)"/>
    <w:basedOn w:val="Normal"/>
    <w:uiPriority w:val="99"/>
    <w:semiHidden/>
    <w:rsid w:val="00C82DEF"/>
    <w:pPr>
      <w:spacing w:before="100" w:beforeAutospacing="1" w:after="100" w:afterAutospacing="1" w:line="240" w:lineRule="auto"/>
      <w:jc w:val="both"/>
    </w:pPr>
    <w:rPr>
      <w:rFonts w:ascii="Times New Roman" w:eastAsia="Times New Roman" w:hAnsi="Times New Roman"/>
      <w:color w:val="000000"/>
      <w:sz w:val="24"/>
      <w:szCs w:val="24"/>
    </w:rPr>
  </w:style>
  <w:style w:type="paragraph" w:customStyle="1" w:styleId="StyleJustified">
    <w:name w:val="Style Justified"/>
    <w:basedOn w:val="Normal"/>
    <w:autoRedefine/>
    <w:uiPriority w:val="99"/>
    <w:semiHidden/>
    <w:rsid w:val="00571B32"/>
    <w:pPr>
      <w:tabs>
        <w:tab w:val="left" w:pos="1104"/>
      </w:tabs>
      <w:spacing w:before="120" w:after="120" w:line="240" w:lineRule="auto"/>
      <w:ind w:left="1080" w:hanging="720"/>
    </w:pPr>
    <w:rPr>
      <w:rFonts w:ascii="Times New Roman" w:eastAsia="Times New Roman" w:hAnsi="Times New Roman"/>
      <w:sz w:val="24"/>
      <w:szCs w:val="20"/>
    </w:rPr>
  </w:style>
  <w:style w:type="paragraph" w:customStyle="1" w:styleId="ATAHeadingLevel1">
    <w:name w:val="ATA Heading Level 1"/>
    <w:next w:val="ATABody"/>
    <w:link w:val="ATAHeadingLevel1Char"/>
    <w:qFormat/>
    <w:rsid w:val="00B04FB3"/>
    <w:pPr>
      <w:keepNext/>
      <w:spacing w:before="240" w:after="240"/>
      <w:outlineLvl w:val="0"/>
    </w:pPr>
    <w:rPr>
      <w:rFonts w:ascii="Cambria" w:eastAsia="Times New Roman" w:hAnsi="Cambria"/>
      <w:b/>
      <w:sz w:val="24"/>
      <w:szCs w:val="24"/>
    </w:rPr>
  </w:style>
  <w:style w:type="character" w:customStyle="1" w:styleId="ATAHeading1Char">
    <w:name w:val="ATA Heading 1 Char"/>
    <w:link w:val="ATAHeading1"/>
    <w:locked/>
    <w:rsid w:val="00B87C69"/>
    <w:rPr>
      <w:rFonts w:ascii="Cambria" w:eastAsia="Times New Roman" w:hAnsi="Cambria"/>
      <w:b/>
      <w:sz w:val="22"/>
      <w:szCs w:val="22"/>
    </w:rPr>
  </w:style>
  <w:style w:type="character" w:styleId="FollowedHyperlink">
    <w:name w:val="FollowedHyperlink"/>
    <w:uiPriority w:val="99"/>
    <w:semiHidden/>
    <w:unhideWhenUsed/>
    <w:rsid w:val="00753C12"/>
    <w:rPr>
      <w:color w:val="800080"/>
      <w:u w:val="single"/>
    </w:rPr>
  </w:style>
  <w:style w:type="character" w:styleId="PlaceholderText">
    <w:name w:val="Placeholder Text"/>
    <w:uiPriority w:val="99"/>
    <w:semiHidden/>
    <w:rsid w:val="00EC3461"/>
    <w:rPr>
      <w:color w:val="808080"/>
    </w:rPr>
  </w:style>
  <w:style w:type="paragraph" w:customStyle="1" w:styleId="ATAModuleTitle">
    <w:name w:val="ATA Module Title"/>
    <w:link w:val="ATAModuleTitleChar"/>
    <w:qFormat/>
    <w:rsid w:val="004C66D4"/>
    <w:pPr>
      <w:shd w:val="clear" w:color="auto" w:fill="262626"/>
      <w:jc w:val="center"/>
    </w:pPr>
    <w:rPr>
      <w:rFonts w:ascii="Cambria" w:eastAsia="Times New Roman" w:hAnsi="Cambria"/>
      <w:b/>
      <w:caps/>
      <w:sz w:val="24"/>
      <w:szCs w:val="24"/>
    </w:rPr>
  </w:style>
  <w:style w:type="character" w:customStyle="1" w:styleId="ATAModuleTitleChar">
    <w:name w:val="ATA Module Title Char"/>
    <w:link w:val="ATAModuleTitle"/>
    <w:rsid w:val="00847AED"/>
    <w:rPr>
      <w:rFonts w:ascii="Cambria" w:eastAsia="Times New Roman" w:hAnsi="Cambria"/>
      <w:b/>
      <w:caps/>
      <w:sz w:val="24"/>
      <w:szCs w:val="24"/>
      <w:shd w:val="clear" w:color="auto" w:fill="262626"/>
    </w:rPr>
  </w:style>
  <w:style w:type="character" w:customStyle="1" w:styleId="ATAHeadingLevel1Char">
    <w:name w:val="ATA Heading Level 1 Char"/>
    <w:link w:val="ATAHeadingLevel1"/>
    <w:rsid w:val="00847AED"/>
    <w:rPr>
      <w:rFonts w:ascii="Cambria" w:eastAsia="Times New Roman" w:hAnsi="Cambria"/>
      <w:b/>
      <w:sz w:val="24"/>
      <w:szCs w:val="24"/>
    </w:rPr>
  </w:style>
  <w:style w:type="paragraph" w:customStyle="1" w:styleId="ATASlideFacNoteHeading">
    <w:name w:val="ATA Slide/Fac Note Heading"/>
    <w:next w:val="ATASlideFacNoteLevel01"/>
    <w:link w:val="ATASlideFacNoteHeadingChar"/>
    <w:qFormat/>
    <w:rsid w:val="00B04FB3"/>
    <w:pPr>
      <w:spacing w:before="80"/>
      <w:ind w:left="72"/>
    </w:pPr>
    <w:rPr>
      <w:rFonts w:ascii="Cambria" w:eastAsia="Times New Roman" w:hAnsi="Cambria"/>
      <w:b/>
      <w:sz w:val="24"/>
      <w:szCs w:val="24"/>
    </w:rPr>
  </w:style>
  <w:style w:type="character" w:customStyle="1" w:styleId="ATASlideFacNoteHeadingChar">
    <w:name w:val="ATA Slide/Fac Note Heading Char"/>
    <w:link w:val="ATASlideFacNoteHeading"/>
    <w:locked/>
    <w:rsid w:val="00847AED"/>
    <w:rPr>
      <w:rFonts w:ascii="Cambria" w:eastAsia="Times New Roman" w:hAnsi="Cambria"/>
      <w:b/>
      <w:sz w:val="24"/>
      <w:szCs w:val="24"/>
    </w:rPr>
  </w:style>
  <w:style w:type="paragraph" w:customStyle="1" w:styleId="ATASlideFacNoteLevel02">
    <w:name w:val="ATA Slide/Fac Note Level 02"/>
    <w:basedOn w:val="ATASlideFacNoteLevel01"/>
    <w:next w:val="ATASlideFacNoteLevel03"/>
    <w:link w:val="ATASlideFacNoteLevel02Char"/>
    <w:uiPriority w:val="3"/>
    <w:qFormat/>
    <w:rsid w:val="00EF48CB"/>
    <w:rPr>
      <w:sz w:val="22"/>
      <w:szCs w:val="22"/>
    </w:rPr>
  </w:style>
  <w:style w:type="paragraph" w:customStyle="1" w:styleId="ATAHeadingLevel2">
    <w:name w:val="ATA Heading Level 2"/>
    <w:basedOn w:val="ATAHeadingLevel1"/>
    <w:next w:val="ATABody"/>
    <w:link w:val="ATAHeadingLevel2Char"/>
    <w:qFormat/>
    <w:rsid w:val="00B04FB3"/>
    <w:pPr>
      <w:spacing w:after="120"/>
      <w:outlineLvl w:val="1"/>
    </w:pPr>
    <w:rPr>
      <w:u w:val="single"/>
    </w:rPr>
  </w:style>
  <w:style w:type="paragraph" w:customStyle="1" w:styleId="ATAHeadingLevel3">
    <w:name w:val="ATA Heading Level 3"/>
    <w:next w:val="ATABody"/>
    <w:link w:val="ATAHeadingLevel3Char"/>
    <w:qFormat/>
    <w:rsid w:val="00B04FB3"/>
    <w:pPr>
      <w:keepNext/>
      <w:spacing w:before="240" w:after="60"/>
    </w:pPr>
    <w:rPr>
      <w:rFonts w:ascii="Cambria" w:eastAsia="Times New Roman" w:hAnsi="Cambria"/>
      <w:sz w:val="24"/>
      <w:szCs w:val="24"/>
      <w:u w:val="single"/>
    </w:rPr>
  </w:style>
  <w:style w:type="character" w:customStyle="1" w:styleId="ATABodyBulletLevel02Char">
    <w:name w:val="ATA Body Bullet Level 02 Char"/>
    <w:basedOn w:val="ATABodyChar"/>
    <w:link w:val="ATABodyBulletLevel02"/>
    <w:uiPriority w:val="2"/>
    <w:rsid w:val="001A33C8"/>
    <w:rPr>
      <w:rFonts w:ascii="Cambria" w:eastAsia="Times New Roman" w:hAnsi="Cambria"/>
      <w:sz w:val="24"/>
      <w:szCs w:val="24"/>
    </w:rPr>
  </w:style>
  <w:style w:type="character" w:customStyle="1" w:styleId="ATASlideFacNoteLevel02Char">
    <w:name w:val="ATA Slide/Fac Note Level 02 Char"/>
    <w:basedOn w:val="ATASlideFacNoteLevel01Char"/>
    <w:link w:val="ATASlideFacNoteLevel02"/>
    <w:uiPriority w:val="3"/>
    <w:rsid w:val="00EF48CB"/>
    <w:rPr>
      <w:rFonts w:ascii="Cambria" w:eastAsia="Times New Roman" w:hAnsi="Cambria"/>
      <w:color w:val="000000"/>
      <w:sz w:val="22"/>
      <w:szCs w:val="22"/>
    </w:rPr>
  </w:style>
  <w:style w:type="paragraph" w:customStyle="1" w:styleId="ATABodyBulletLevel02">
    <w:name w:val="ATA Body Bullet Level 02"/>
    <w:basedOn w:val="ATABody"/>
    <w:next w:val="ATABodyBulletLevel01"/>
    <w:link w:val="ATABodyBulletLevel02Char"/>
    <w:uiPriority w:val="2"/>
    <w:qFormat/>
    <w:rsid w:val="001A33C8"/>
  </w:style>
  <w:style w:type="paragraph" w:customStyle="1" w:styleId="ATADirections">
    <w:name w:val="ATA Directions"/>
    <w:basedOn w:val="ATABody"/>
    <w:link w:val="ATADirectionsChar"/>
    <w:unhideWhenUsed/>
    <w:rsid w:val="00B04FB3"/>
    <w:rPr>
      <w:rFonts w:ascii="Helvetica" w:hAnsi="Helvetica"/>
      <w:b/>
      <w:i/>
      <w:color w:val="943634"/>
      <w:sz w:val="19"/>
    </w:rPr>
  </w:style>
  <w:style w:type="paragraph" w:customStyle="1" w:styleId="ATAHeadingLevel4">
    <w:name w:val="ATA Heading Level 4"/>
    <w:next w:val="ATABody"/>
    <w:link w:val="ATAHeadingLevel4Char"/>
    <w:qFormat/>
    <w:rsid w:val="00B04FB3"/>
    <w:pPr>
      <w:keepNext/>
      <w:spacing w:before="240"/>
    </w:pPr>
    <w:rPr>
      <w:rFonts w:ascii="Cambria" w:eastAsia="Times New Roman" w:hAnsi="Cambria"/>
      <w:sz w:val="24"/>
      <w:szCs w:val="24"/>
    </w:rPr>
  </w:style>
  <w:style w:type="paragraph" w:customStyle="1" w:styleId="ATASlideFacNoteLevel03">
    <w:name w:val="ATA Slide/Fac Note Level 03"/>
    <w:basedOn w:val="ATASlideFacNoteLevel01"/>
    <w:link w:val="ATASlideFacNoteLevel03Char"/>
    <w:uiPriority w:val="3"/>
    <w:qFormat/>
    <w:rsid w:val="00B04FB3"/>
    <w:pPr>
      <w:numPr>
        <w:numId w:val="6"/>
      </w:numPr>
      <w:ind w:left="936" w:hanging="288"/>
      <w:outlineLvl w:val="2"/>
    </w:pPr>
  </w:style>
  <w:style w:type="paragraph" w:customStyle="1" w:styleId="ATASlideFacNoteLevel01">
    <w:name w:val="ATA Slide/Fac Note Level 01"/>
    <w:link w:val="ATASlideFacNoteLevel01Char"/>
    <w:qFormat/>
    <w:rsid w:val="00B04FB3"/>
    <w:pPr>
      <w:numPr>
        <w:numId w:val="5"/>
      </w:numPr>
    </w:pPr>
    <w:rPr>
      <w:rFonts w:ascii="Cambria" w:eastAsia="Times New Roman" w:hAnsi="Cambria"/>
      <w:color w:val="000000"/>
      <w:sz w:val="24"/>
      <w:szCs w:val="24"/>
    </w:rPr>
  </w:style>
  <w:style w:type="character" w:customStyle="1" w:styleId="ATAHeadingLevel2Char">
    <w:name w:val="ATA Heading Level 2 Char"/>
    <w:link w:val="ATAHeadingLevel2"/>
    <w:rsid w:val="00847AED"/>
    <w:rPr>
      <w:rFonts w:ascii="Cambria" w:eastAsia="Times New Roman" w:hAnsi="Cambria"/>
      <w:b/>
      <w:sz w:val="24"/>
      <w:szCs w:val="24"/>
      <w:u w:val="single"/>
    </w:rPr>
  </w:style>
  <w:style w:type="character" w:customStyle="1" w:styleId="ATAHeadingLevel4Char">
    <w:name w:val="ATA Heading Level 4 Char"/>
    <w:link w:val="ATAHeadingLevel4"/>
    <w:rsid w:val="00847AED"/>
    <w:rPr>
      <w:rFonts w:ascii="Cambria" w:eastAsia="Times New Roman" w:hAnsi="Cambria"/>
      <w:sz w:val="24"/>
      <w:szCs w:val="24"/>
    </w:rPr>
  </w:style>
  <w:style w:type="character" w:customStyle="1" w:styleId="ATASlideFacNoteLevel01Char">
    <w:name w:val="ATA Slide/Fac Note Level 01 Char"/>
    <w:link w:val="ATASlideFacNoteLevel01"/>
    <w:rsid w:val="00847AED"/>
    <w:rPr>
      <w:rFonts w:ascii="Cambria" w:eastAsia="Times New Roman" w:hAnsi="Cambria"/>
      <w:color w:val="000000"/>
      <w:sz w:val="24"/>
      <w:szCs w:val="24"/>
    </w:rPr>
  </w:style>
  <w:style w:type="paragraph" w:customStyle="1" w:styleId="ATABodyBulletLevel01">
    <w:name w:val="ATA Body Bullet Level 01"/>
    <w:basedOn w:val="ATABody"/>
    <w:next w:val="ATABody"/>
    <w:link w:val="ATABodyBulletLevel01Char"/>
    <w:qFormat/>
    <w:rsid w:val="0022774B"/>
    <w:pPr>
      <w:numPr>
        <w:numId w:val="15"/>
      </w:numPr>
    </w:pPr>
  </w:style>
  <w:style w:type="character" w:customStyle="1" w:styleId="ATABodyBulletLevel01Char">
    <w:name w:val="ATA Body Bullet Level 01 Char"/>
    <w:basedOn w:val="ATABodyChar"/>
    <w:link w:val="ATABodyBulletLevel01"/>
    <w:rsid w:val="0022774B"/>
    <w:rPr>
      <w:rFonts w:ascii="Cambria" w:eastAsia="Times New Roman" w:hAnsi="Cambria"/>
      <w:sz w:val="24"/>
      <w:szCs w:val="24"/>
    </w:rPr>
  </w:style>
  <w:style w:type="character" w:customStyle="1" w:styleId="ATADirectionsChar">
    <w:name w:val="ATA Directions Char"/>
    <w:link w:val="ATADirections"/>
    <w:rsid w:val="00847AED"/>
    <w:rPr>
      <w:rFonts w:ascii="Helvetica" w:eastAsia="Times New Roman" w:hAnsi="Helvetica"/>
      <w:b/>
      <w:i/>
      <w:color w:val="943634"/>
      <w:sz w:val="19"/>
      <w:szCs w:val="24"/>
    </w:rPr>
  </w:style>
  <w:style w:type="character" w:customStyle="1" w:styleId="ATASlideFacNoteLevel03Char">
    <w:name w:val="ATA Slide/Fac Note Level 03 Char"/>
    <w:link w:val="ATASlideFacNoteLevel03"/>
    <w:uiPriority w:val="3"/>
    <w:rsid w:val="00847AED"/>
    <w:rPr>
      <w:rFonts w:ascii="Cambria" w:eastAsia="Times New Roman" w:hAnsi="Cambria"/>
      <w:color w:val="000000"/>
      <w:sz w:val="24"/>
      <w:szCs w:val="24"/>
    </w:rPr>
  </w:style>
  <w:style w:type="character" w:customStyle="1" w:styleId="ATAHeadingLevel3Char">
    <w:name w:val="ATA Heading Level 3 Char"/>
    <w:link w:val="ATAHeadingLevel3"/>
    <w:rsid w:val="00847AED"/>
    <w:rPr>
      <w:rFonts w:ascii="Cambria" w:eastAsia="Times New Roman" w:hAnsi="Cambria"/>
      <w:sz w:val="24"/>
      <w:szCs w:val="24"/>
      <w:u w:val="single"/>
    </w:rPr>
  </w:style>
  <w:style w:type="paragraph" w:customStyle="1" w:styleId="ATABodyNumLevel01">
    <w:name w:val="ATA Body Num Level 01"/>
    <w:link w:val="ATABodyNumLevel01Char"/>
    <w:qFormat/>
    <w:rsid w:val="006B2F1A"/>
    <w:pPr>
      <w:numPr>
        <w:numId w:val="42"/>
      </w:numPr>
      <w:spacing w:before="60"/>
      <w:ind w:left="360"/>
      <w:contextualSpacing/>
    </w:pPr>
    <w:rPr>
      <w:rFonts w:ascii="Cambria" w:eastAsia="Times New Roman" w:hAnsi="Cambria"/>
      <w:sz w:val="24"/>
      <w:szCs w:val="24"/>
    </w:rPr>
  </w:style>
  <w:style w:type="character" w:customStyle="1" w:styleId="ATABodyNumLevel01Char">
    <w:name w:val="ATA Body Num Level 01 Char"/>
    <w:link w:val="ATABodyNumLevel01"/>
    <w:rsid w:val="006B2F1A"/>
    <w:rPr>
      <w:rFonts w:ascii="Cambria" w:eastAsia="Times New Roman" w:hAnsi="Cambria"/>
      <w:sz w:val="24"/>
      <w:szCs w:val="24"/>
    </w:rPr>
  </w:style>
  <w:style w:type="paragraph" w:customStyle="1" w:styleId="ATABodyBulletLevel03">
    <w:name w:val="ATA Body Bullet Level 03"/>
    <w:basedOn w:val="ATABodyBulletLevel02"/>
    <w:next w:val="ATABody"/>
    <w:link w:val="ATABodyBulletLevel03Char"/>
    <w:uiPriority w:val="34"/>
    <w:rsid w:val="00186DDA"/>
    <w:pPr>
      <w:numPr>
        <w:numId w:val="7"/>
      </w:numPr>
    </w:pPr>
  </w:style>
  <w:style w:type="paragraph" w:customStyle="1" w:styleId="ATABodyNumLevel02">
    <w:name w:val="ATA Body Num Level 02"/>
    <w:next w:val="ATABody"/>
    <w:link w:val="ATABodyNumLevel02Char"/>
    <w:rsid w:val="00B04FB3"/>
    <w:pPr>
      <w:numPr>
        <w:numId w:val="8"/>
      </w:numPr>
      <w:ind w:left="792"/>
    </w:pPr>
    <w:rPr>
      <w:rFonts w:ascii="Cambria" w:eastAsia="Times New Roman" w:hAnsi="Cambria"/>
      <w:sz w:val="24"/>
      <w:szCs w:val="24"/>
    </w:rPr>
  </w:style>
  <w:style w:type="character" w:customStyle="1" w:styleId="ATABodyBulletLevel03Char">
    <w:name w:val="ATA Body Bullet Level 03 Char"/>
    <w:basedOn w:val="ATABodyBulletLevel02Char"/>
    <w:link w:val="ATABodyBulletLevel03"/>
    <w:uiPriority w:val="34"/>
    <w:rsid w:val="00186DDA"/>
    <w:rPr>
      <w:rFonts w:ascii="Cambria" w:eastAsia="Times New Roman" w:hAnsi="Cambria"/>
      <w:sz w:val="24"/>
      <w:szCs w:val="24"/>
    </w:rPr>
  </w:style>
  <w:style w:type="paragraph" w:customStyle="1" w:styleId="ATABodyNumLevel03">
    <w:name w:val="ATA Body Num Level 03"/>
    <w:link w:val="ATABodyNumLevel03Char"/>
    <w:rsid w:val="00B04FB3"/>
    <w:pPr>
      <w:numPr>
        <w:numId w:val="9"/>
      </w:numPr>
      <w:ind w:left="1080" w:hanging="288"/>
    </w:pPr>
    <w:rPr>
      <w:rFonts w:ascii="Cambria" w:eastAsia="Times New Roman" w:hAnsi="Cambria"/>
      <w:sz w:val="24"/>
      <w:szCs w:val="24"/>
    </w:rPr>
  </w:style>
  <w:style w:type="character" w:customStyle="1" w:styleId="ATABodyNumLevel02Char">
    <w:name w:val="ATA Body Num Level 02 Char"/>
    <w:basedOn w:val="ATABodyNumLevel01Char"/>
    <w:link w:val="ATABodyNumLevel02"/>
    <w:rsid w:val="00847AED"/>
    <w:rPr>
      <w:rFonts w:ascii="Cambria" w:eastAsia="Times New Roman" w:hAnsi="Cambria"/>
      <w:sz w:val="24"/>
      <w:szCs w:val="24"/>
    </w:rPr>
  </w:style>
  <w:style w:type="character" w:customStyle="1" w:styleId="ATABodyNumLevel03Char">
    <w:name w:val="ATA Body Num Level 03 Char"/>
    <w:basedOn w:val="ATABodyNumLevel02Char"/>
    <w:link w:val="ATABodyNumLevel03"/>
    <w:rsid w:val="00847AED"/>
    <w:rPr>
      <w:rFonts w:ascii="Cambria" w:eastAsia="Times New Roman" w:hAnsi="Cambria"/>
      <w:sz w:val="24"/>
      <w:szCs w:val="24"/>
    </w:rPr>
  </w:style>
  <w:style w:type="paragraph" w:styleId="ListParagraph">
    <w:name w:val="List Paragraph"/>
    <w:basedOn w:val="Normal"/>
    <w:uiPriority w:val="34"/>
    <w:qFormat/>
    <w:rsid w:val="002E13D3"/>
    <w:pPr>
      <w:ind w:left="720"/>
      <w:contextualSpacing/>
    </w:pPr>
  </w:style>
  <w:style w:type="paragraph" w:customStyle="1" w:styleId="font5">
    <w:name w:val="font5"/>
    <w:basedOn w:val="Normal"/>
    <w:rsid w:val="00FC05D9"/>
    <w:pPr>
      <w:spacing w:before="100" w:beforeAutospacing="1" w:after="100" w:afterAutospacing="1" w:line="240" w:lineRule="auto"/>
    </w:pPr>
    <w:rPr>
      <w:rFonts w:ascii="Georgia" w:eastAsia="Times New Roman" w:hAnsi="Georgia"/>
      <w:color w:val="000000"/>
      <w:sz w:val="20"/>
      <w:szCs w:val="20"/>
    </w:rPr>
  </w:style>
  <w:style w:type="paragraph" w:customStyle="1" w:styleId="font6">
    <w:name w:val="font6"/>
    <w:basedOn w:val="Normal"/>
    <w:rsid w:val="00FC05D9"/>
    <w:pPr>
      <w:spacing w:before="100" w:beforeAutospacing="1" w:after="100" w:afterAutospacing="1" w:line="240" w:lineRule="auto"/>
    </w:pPr>
    <w:rPr>
      <w:rFonts w:ascii="Georgia" w:eastAsia="Times New Roman" w:hAnsi="Georgia"/>
      <w:color w:val="000000"/>
      <w:sz w:val="20"/>
      <w:szCs w:val="20"/>
    </w:rPr>
  </w:style>
  <w:style w:type="paragraph" w:customStyle="1" w:styleId="font7">
    <w:name w:val="font7"/>
    <w:basedOn w:val="Normal"/>
    <w:rsid w:val="00FC05D9"/>
    <w:pPr>
      <w:spacing w:before="100" w:beforeAutospacing="1" w:after="100" w:afterAutospacing="1" w:line="240" w:lineRule="auto"/>
    </w:pPr>
    <w:rPr>
      <w:rFonts w:ascii="Georgia" w:eastAsia="Times New Roman" w:hAnsi="Georgia"/>
      <w:sz w:val="20"/>
      <w:szCs w:val="20"/>
    </w:rPr>
  </w:style>
  <w:style w:type="paragraph" w:customStyle="1" w:styleId="font8">
    <w:name w:val="font8"/>
    <w:basedOn w:val="Normal"/>
    <w:rsid w:val="00FC05D9"/>
    <w:pPr>
      <w:spacing w:before="100" w:beforeAutospacing="1" w:after="100" w:afterAutospacing="1" w:line="240" w:lineRule="auto"/>
    </w:pPr>
    <w:rPr>
      <w:rFonts w:ascii="Georgia" w:eastAsia="Times New Roman" w:hAnsi="Georgia"/>
      <w:i/>
      <w:iCs/>
      <w:color w:val="000000"/>
      <w:sz w:val="20"/>
      <w:szCs w:val="20"/>
    </w:rPr>
  </w:style>
  <w:style w:type="paragraph" w:customStyle="1" w:styleId="font9">
    <w:name w:val="font9"/>
    <w:basedOn w:val="Normal"/>
    <w:rsid w:val="00FC05D9"/>
    <w:pPr>
      <w:spacing w:before="100" w:beforeAutospacing="1" w:after="100" w:afterAutospacing="1" w:line="240" w:lineRule="auto"/>
    </w:pPr>
    <w:rPr>
      <w:rFonts w:ascii="Georgia" w:eastAsia="Times New Roman" w:hAnsi="Georgia"/>
      <w:b/>
      <w:bCs/>
      <w:color w:val="000000"/>
      <w:sz w:val="20"/>
      <w:szCs w:val="20"/>
    </w:rPr>
  </w:style>
  <w:style w:type="paragraph" w:customStyle="1" w:styleId="font10">
    <w:name w:val="font10"/>
    <w:basedOn w:val="Normal"/>
    <w:rsid w:val="00FC05D9"/>
    <w:pPr>
      <w:spacing w:before="100" w:beforeAutospacing="1" w:after="100" w:afterAutospacing="1" w:line="240" w:lineRule="auto"/>
    </w:pPr>
    <w:rPr>
      <w:rFonts w:ascii="Georgia" w:eastAsia="Times New Roman" w:hAnsi="Georgia"/>
      <w:color w:val="FF0000"/>
      <w:sz w:val="20"/>
      <w:szCs w:val="20"/>
    </w:rPr>
  </w:style>
  <w:style w:type="paragraph" w:customStyle="1" w:styleId="font11">
    <w:name w:val="font11"/>
    <w:basedOn w:val="Normal"/>
    <w:rsid w:val="00FC05D9"/>
    <w:pPr>
      <w:spacing w:before="100" w:beforeAutospacing="1" w:after="100" w:afterAutospacing="1" w:line="240" w:lineRule="auto"/>
    </w:pPr>
    <w:rPr>
      <w:rFonts w:ascii="Georgia" w:eastAsia="Times New Roman" w:hAnsi="Georgia"/>
      <w:b/>
      <w:bCs/>
      <w:color w:val="538DD5"/>
      <w:sz w:val="20"/>
      <w:szCs w:val="20"/>
    </w:rPr>
  </w:style>
  <w:style w:type="paragraph" w:customStyle="1" w:styleId="font12">
    <w:name w:val="font12"/>
    <w:basedOn w:val="Normal"/>
    <w:rsid w:val="00FC05D9"/>
    <w:pPr>
      <w:spacing w:before="100" w:beforeAutospacing="1" w:after="100" w:afterAutospacing="1" w:line="240" w:lineRule="auto"/>
    </w:pPr>
    <w:rPr>
      <w:rFonts w:ascii="Georgia" w:eastAsia="Times New Roman" w:hAnsi="Georgia"/>
      <w:color w:val="000000"/>
      <w:sz w:val="20"/>
      <w:szCs w:val="20"/>
    </w:rPr>
  </w:style>
  <w:style w:type="paragraph" w:customStyle="1" w:styleId="font13">
    <w:name w:val="font13"/>
    <w:basedOn w:val="Normal"/>
    <w:rsid w:val="00FC05D9"/>
    <w:pPr>
      <w:spacing w:before="100" w:beforeAutospacing="1" w:after="100" w:afterAutospacing="1" w:line="240" w:lineRule="auto"/>
    </w:pPr>
    <w:rPr>
      <w:rFonts w:ascii="Georgia" w:eastAsia="Times New Roman" w:hAnsi="Georgia"/>
    </w:rPr>
  </w:style>
  <w:style w:type="paragraph" w:customStyle="1" w:styleId="xl65">
    <w:name w:val="xl65"/>
    <w:basedOn w:val="Normal"/>
    <w:rsid w:val="00FC05D9"/>
    <w:pPr>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67">
    <w:name w:val="xl67"/>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eorgia" w:eastAsia="Times New Roman" w:hAnsi="Georgia"/>
      <w:color w:val="000000"/>
      <w:sz w:val="24"/>
      <w:szCs w:val="24"/>
    </w:rPr>
  </w:style>
  <w:style w:type="paragraph" w:customStyle="1" w:styleId="xl69">
    <w:name w:val="xl69"/>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eorgia" w:eastAsia="Times New Roman" w:hAnsi="Georgia"/>
      <w:color w:val="000000"/>
      <w:sz w:val="24"/>
      <w:szCs w:val="24"/>
    </w:rPr>
  </w:style>
  <w:style w:type="paragraph" w:customStyle="1" w:styleId="xl70">
    <w:name w:val="xl70"/>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orgia" w:eastAsia="Times New Roman" w:hAnsi="Georgia"/>
      <w:color w:val="000000"/>
      <w:sz w:val="24"/>
      <w:szCs w:val="24"/>
    </w:rPr>
  </w:style>
  <w:style w:type="paragraph" w:customStyle="1" w:styleId="xl71">
    <w:name w:val="xl71"/>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eorgia" w:eastAsia="Times New Roman" w:hAnsi="Georgia"/>
      <w:color w:val="000000"/>
      <w:sz w:val="24"/>
      <w:szCs w:val="24"/>
    </w:rPr>
  </w:style>
  <w:style w:type="paragraph" w:customStyle="1" w:styleId="xl72">
    <w:name w:val="xl72"/>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eorgia" w:eastAsia="Times New Roman" w:hAnsi="Georgia"/>
      <w:color w:val="000000"/>
      <w:sz w:val="24"/>
      <w:szCs w:val="24"/>
    </w:rPr>
  </w:style>
  <w:style w:type="paragraph" w:customStyle="1" w:styleId="xl73">
    <w:name w:val="xl73"/>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eorgia" w:eastAsia="Times New Roman" w:hAnsi="Georgia"/>
      <w:color w:val="000000"/>
      <w:sz w:val="24"/>
      <w:szCs w:val="24"/>
    </w:rPr>
  </w:style>
  <w:style w:type="paragraph" w:customStyle="1" w:styleId="xl74">
    <w:name w:val="xl74"/>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eorgia" w:eastAsia="Times New Roman" w:hAnsi="Georgia"/>
      <w:color w:val="000000"/>
      <w:sz w:val="24"/>
      <w:szCs w:val="24"/>
    </w:rPr>
  </w:style>
  <w:style w:type="paragraph" w:customStyle="1" w:styleId="xl75">
    <w:name w:val="xl75"/>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orgia" w:eastAsia="Times New Roman" w:hAnsi="Georgia"/>
      <w:color w:val="000000"/>
      <w:sz w:val="24"/>
      <w:szCs w:val="24"/>
    </w:rPr>
  </w:style>
  <w:style w:type="paragraph" w:customStyle="1" w:styleId="xl76">
    <w:name w:val="xl76"/>
    <w:basedOn w:val="Normal"/>
    <w:rsid w:val="00FC0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eorgia" w:eastAsia="Times New Roman" w:hAnsi="Georgia"/>
      <w:color w:val="000000"/>
      <w:sz w:val="24"/>
      <w:szCs w:val="24"/>
    </w:rPr>
  </w:style>
  <w:style w:type="paragraph" w:customStyle="1" w:styleId="xl77">
    <w:name w:val="xl77"/>
    <w:basedOn w:val="Normal"/>
    <w:rsid w:val="00FC05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eorgia" w:eastAsia="Times New Roman" w:hAnsi="Georgia"/>
      <w:sz w:val="24"/>
      <w:szCs w:val="24"/>
    </w:rPr>
  </w:style>
  <w:style w:type="paragraph" w:customStyle="1" w:styleId="xl78">
    <w:name w:val="xl78"/>
    <w:basedOn w:val="Normal"/>
    <w:rsid w:val="00FC05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eorgia" w:eastAsia="Times New Roman" w:hAnsi="Georgia"/>
      <w:sz w:val="24"/>
      <w:szCs w:val="24"/>
    </w:rPr>
  </w:style>
  <w:style w:type="paragraph" w:customStyle="1" w:styleId="xl79">
    <w:name w:val="xl79"/>
    <w:basedOn w:val="Normal"/>
    <w:rsid w:val="00FC05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eorgia" w:eastAsia="Times New Roman" w:hAnsi="Georgia"/>
      <w:color w:val="000000"/>
      <w:sz w:val="24"/>
      <w:szCs w:val="24"/>
    </w:rPr>
  </w:style>
  <w:style w:type="paragraph" w:customStyle="1" w:styleId="TableBullet2">
    <w:name w:val="TableBullet_2"/>
    <w:basedOn w:val="ATABodyBulletLevel03"/>
    <w:qFormat/>
    <w:rsid w:val="001A33C8"/>
    <w:rPr>
      <w:sz w:val="22"/>
      <w:szCs w:val="22"/>
    </w:rPr>
  </w:style>
  <w:style w:type="paragraph" w:customStyle="1" w:styleId="xl116">
    <w:name w:val="xl116"/>
    <w:basedOn w:val="Normal"/>
    <w:rsid w:val="00FC05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eorgia" w:eastAsia="Times New Roman" w:hAnsi="Georgia"/>
      <w:sz w:val="24"/>
      <w:szCs w:val="24"/>
    </w:rPr>
  </w:style>
  <w:style w:type="character" w:customStyle="1" w:styleId="Heading4Char">
    <w:name w:val="Heading 4 Char"/>
    <w:basedOn w:val="DefaultParagraphFont"/>
    <w:link w:val="Heading4"/>
    <w:uiPriority w:val="34"/>
    <w:semiHidden/>
    <w:rsid w:val="00E263DB"/>
    <w:rPr>
      <w:rFonts w:ascii="Cambria" w:eastAsia="Times New Roman" w:hAnsi="Cambria"/>
      <w:b/>
      <w:bCs/>
      <w:sz w:val="24"/>
      <w:szCs w:val="24"/>
    </w:rPr>
  </w:style>
  <w:style w:type="character" w:customStyle="1" w:styleId="Heading5Char">
    <w:name w:val="Heading 5 Char"/>
    <w:basedOn w:val="DefaultParagraphFont"/>
    <w:link w:val="Heading5"/>
    <w:uiPriority w:val="34"/>
    <w:semiHidden/>
    <w:rsid w:val="00E263DB"/>
    <w:rPr>
      <w:rFonts w:ascii="Cambria" w:eastAsia="Times New Roman" w:hAnsi="Cambria"/>
      <w:b/>
      <w:bCs/>
      <w:sz w:val="22"/>
      <w:szCs w:val="24"/>
    </w:rPr>
  </w:style>
  <w:style w:type="character" w:customStyle="1" w:styleId="Heading6Char">
    <w:name w:val="Heading 6 Char"/>
    <w:aliases w:val="Main Head Char"/>
    <w:basedOn w:val="DefaultParagraphFont"/>
    <w:link w:val="Heading6"/>
    <w:uiPriority w:val="34"/>
    <w:semiHidden/>
    <w:rsid w:val="00E263DB"/>
    <w:rPr>
      <w:rFonts w:ascii="Cambria" w:eastAsia="Arial Unicode MS" w:hAnsi="Cambria"/>
      <w:b/>
      <w:i/>
      <w:color w:val="FF0000"/>
      <w:sz w:val="24"/>
    </w:rPr>
  </w:style>
  <w:style w:type="character" w:customStyle="1" w:styleId="Heading7Char">
    <w:name w:val="Heading 7 Char"/>
    <w:basedOn w:val="DefaultParagraphFont"/>
    <w:link w:val="Heading7"/>
    <w:uiPriority w:val="34"/>
    <w:semiHidden/>
    <w:rsid w:val="00E263DB"/>
    <w:rPr>
      <w:rFonts w:ascii="Cambria" w:eastAsia="Times New Roman" w:hAnsi="Cambria"/>
      <w:b/>
      <w:bCs/>
      <w:sz w:val="24"/>
      <w:szCs w:val="24"/>
    </w:rPr>
  </w:style>
  <w:style w:type="character" w:customStyle="1" w:styleId="Heading8Char">
    <w:name w:val="Heading 8 Char"/>
    <w:basedOn w:val="DefaultParagraphFont"/>
    <w:link w:val="Heading8"/>
    <w:uiPriority w:val="34"/>
    <w:semiHidden/>
    <w:rsid w:val="00E263DB"/>
    <w:rPr>
      <w:rFonts w:ascii="Cambria" w:eastAsia="Times New Roman" w:hAnsi="Cambria"/>
      <w:i/>
      <w:iCs/>
      <w:sz w:val="22"/>
      <w:szCs w:val="24"/>
    </w:rPr>
  </w:style>
  <w:style w:type="character" w:customStyle="1" w:styleId="Heading9Char">
    <w:name w:val="Heading 9 Char"/>
    <w:basedOn w:val="DefaultParagraphFont"/>
    <w:link w:val="Heading9"/>
    <w:uiPriority w:val="34"/>
    <w:semiHidden/>
    <w:rsid w:val="00E263DB"/>
    <w:rPr>
      <w:rFonts w:ascii="Cambria" w:eastAsia="Times New Roman" w:hAnsi="Cambria"/>
      <w:b/>
      <w:bCs/>
      <w:sz w:val="24"/>
      <w:szCs w:val="24"/>
    </w:rPr>
  </w:style>
  <w:style w:type="paragraph" w:customStyle="1" w:styleId="02TableBullet">
    <w:name w:val="02_Table_Bullet"/>
    <w:basedOn w:val="Normal"/>
    <w:rsid w:val="001435AE"/>
    <w:pPr>
      <w:numPr>
        <w:ilvl w:val="1"/>
        <w:numId w:val="14"/>
      </w:numPr>
    </w:pPr>
  </w:style>
  <w:style w:type="paragraph" w:customStyle="1" w:styleId="TableBullet">
    <w:name w:val="TableBullet"/>
    <w:basedOn w:val="Normal"/>
    <w:qFormat/>
    <w:rsid w:val="001A33C8"/>
    <w:pPr>
      <w:numPr>
        <w:ilvl w:val="1"/>
        <w:numId w:val="10"/>
      </w:numPr>
      <w:spacing w:before="20" w:after="20" w:line="240" w:lineRule="auto"/>
    </w:pPr>
    <w:rPr>
      <w:rFonts w:ascii="Cambria" w:eastAsia="Times New Roman" w:hAnsi="Cambria"/>
    </w:rPr>
  </w:style>
  <w:style w:type="paragraph" w:customStyle="1" w:styleId="Style1">
    <w:name w:val="Style1"/>
    <w:basedOn w:val="ATABodyBulletLevel01"/>
    <w:qFormat/>
    <w:rsid w:val="00CF2314"/>
    <w:pPr>
      <w:numPr>
        <w:numId w:val="0"/>
      </w:numPr>
      <w:tabs>
        <w:tab w:val="num" w:pos="2520"/>
      </w:tabs>
      <w:ind w:left="2520" w:hanging="360"/>
    </w:pPr>
    <w:rPr>
      <w:rFonts w:asciiTheme="majorHAnsi" w:hAnsiTheme="majorHAnsi"/>
      <w:b/>
      <w:sz w:val="22"/>
      <w:szCs w:val="22"/>
    </w:rPr>
  </w:style>
  <w:style w:type="paragraph" w:customStyle="1" w:styleId="Contact">
    <w:name w:val="Contact"/>
    <w:basedOn w:val="Normal"/>
    <w:rsid w:val="009E2E82"/>
    <w:pPr>
      <w:widowControl w:val="0"/>
      <w:spacing w:before="120" w:after="40" w:line="240" w:lineRule="auto"/>
    </w:pPr>
    <w:rPr>
      <w:rFonts w:ascii="Times New Roman" w:eastAsia="Times New Roman" w:hAnsi="Times New Roman"/>
      <w:b/>
      <w:i/>
      <w:color w:val="000000"/>
      <w:szCs w:val="20"/>
    </w:rPr>
  </w:style>
  <w:style w:type="paragraph" w:customStyle="1" w:styleId="Number11">
    <w:name w:val="Number 1.1"/>
    <w:basedOn w:val="ATABody"/>
    <w:rsid w:val="009E2E82"/>
  </w:style>
  <w:style w:type="paragraph" w:customStyle="1" w:styleId="Number21">
    <w:name w:val="Number 2.1"/>
    <w:uiPriority w:val="34"/>
    <w:rsid w:val="009E2E82"/>
    <w:pPr>
      <w:numPr>
        <w:numId w:val="25"/>
      </w:numPr>
    </w:pPr>
    <w:rPr>
      <w:rFonts w:ascii="Cambria" w:eastAsia="Times New Roman" w:hAnsi="Cambria"/>
      <w:sz w:val="24"/>
      <w:szCs w:val="24"/>
    </w:rPr>
  </w:style>
  <w:style w:type="paragraph" w:customStyle="1" w:styleId="Number31">
    <w:name w:val="Number 3.1"/>
    <w:basedOn w:val="Normal"/>
    <w:uiPriority w:val="34"/>
    <w:rsid w:val="009E2E82"/>
    <w:pPr>
      <w:numPr>
        <w:numId w:val="26"/>
      </w:numPr>
      <w:spacing w:line="240" w:lineRule="auto"/>
    </w:pPr>
    <w:rPr>
      <w:rFonts w:ascii="Cambria" w:eastAsia="Times New Roman" w:hAnsi="Cambria"/>
      <w:sz w:val="24"/>
      <w:szCs w:val="24"/>
    </w:rPr>
  </w:style>
  <w:style w:type="paragraph" w:customStyle="1" w:styleId="Number41">
    <w:name w:val="Number 4.1"/>
    <w:basedOn w:val="Normal"/>
    <w:uiPriority w:val="34"/>
    <w:rsid w:val="009E2E82"/>
    <w:pPr>
      <w:widowControl w:val="0"/>
      <w:numPr>
        <w:numId w:val="27"/>
      </w:numPr>
      <w:tabs>
        <w:tab w:val="left" w:pos="360"/>
      </w:tabs>
      <w:spacing w:beforeLines="20" w:afterLines="20" w:line="240" w:lineRule="auto"/>
    </w:pPr>
    <w:rPr>
      <w:rFonts w:asciiTheme="majorHAnsi" w:eastAsia="Times New Roman" w:hAnsiTheme="majorHAnsi" w:cs="Arial"/>
      <w:color w:val="000000"/>
      <w:sz w:val="24"/>
      <w:szCs w:val="24"/>
    </w:rPr>
  </w:style>
  <w:style w:type="paragraph" w:customStyle="1" w:styleId="Number51">
    <w:name w:val="Number 5.1"/>
    <w:uiPriority w:val="34"/>
    <w:rsid w:val="009E2E82"/>
    <w:pPr>
      <w:numPr>
        <w:numId w:val="28"/>
      </w:numPr>
      <w:spacing w:beforeLines="20" w:afterLines="20"/>
      <w:ind w:left="737" w:hanging="737"/>
    </w:pPr>
    <w:rPr>
      <w:rFonts w:asciiTheme="majorHAnsi" w:eastAsia="Times New Roman" w:hAnsiTheme="majorHAnsi" w:cs="Arial"/>
      <w:color w:val="000000"/>
      <w:sz w:val="24"/>
      <w:szCs w:val="24"/>
    </w:rPr>
  </w:style>
  <w:style w:type="paragraph" w:customStyle="1" w:styleId="Number61">
    <w:name w:val="Number 6.1"/>
    <w:uiPriority w:val="34"/>
    <w:rsid w:val="009E2E82"/>
    <w:rPr>
      <w:rFonts w:asciiTheme="majorHAnsi" w:eastAsia="Times New Roman" w:hAnsiTheme="majorHAnsi" w:cs="Arial"/>
      <w:color w:val="000000"/>
      <w:sz w:val="24"/>
      <w:szCs w:val="24"/>
    </w:rPr>
  </w:style>
  <w:style w:type="paragraph" w:customStyle="1" w:styleId="Number71">
    <w:name w:val="Number 7.1"/>
    <w:uiPriority w:val="34"/>
    <w:rsid w:val="009E2E82"/>
    <w:pPr>
      <w:numPr>
        <w:numId w:val="30"/>
      </w:numPr>
      <w:ind w:left="737" w:hanging="720"/>
    </w:pPr>
    <w:rPr>
      <w:rFonts w:ascii="Cambria" w:eastAsia="Times New Roman" w:hAnsi="Cambria"/>
      <w:sz w:val="24"/>
      <w:szCs w:val="24"/>
    </w:rPr>
  </w:style>
  <w:style w:type="paragraph" w:customStyle="1" w:styleId="Number81">
    <w:name w:val="Number 8.1"/>
    <w:basedOn w:val="ATABodyBulletLevel01"/>
    <w:uiPriority w:val="34"/>
    <w:rsid w:val="009E2E82"/>
    <w:pPr>
      <w:numPr>
        <w:numId w:val="31"/>
      </w:numPr>
      <w:spacing w:beforeLines="20" w:afterLines="20"/>
      <w:ind w:left="737" w:hanging="720"/>
      <w:contextualSpacing/>
    </w:pPr>
    <w:rPr>
      <w:rFonts w:asciiTheme="majorHAnsi" w:hAnsiTheme="majorHAnsi"/>
    </w:rPr>
  </w:style>
  <w:style w:type="paragraph" w:customStyle="1" w:styleId="ATABodyAnswer">
    <w:name w:val="ATA Body Answer"/>
    <w:basedOn w:val="Normal"/>
    <w:qFormat/>
    <w:rsid w:val="00F06B1C"/>
    <w:pPr>
      <w:numPr>
        <w:numId w:val="32"/>
      </w:numPr>
      <w:spacing w:line="240" w:lineRule="auto"/>
    </w:pPr>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2268">
      <w:bodyDiv w:val="1"/>
      <w:marLeft w:val="0"/>
      <w:marRight w:val="0"/>
      <w:marTop w:val="0"/>
      <w:marBottom w:val="0"/>
      <w:divBdr>
        <w:top w:val="none" w:sz="0" w:space="0" w:color="auto"/>
        <w:left w:val="none" w:sz="0" w:space="0" w:color="auto"/>
        <w:bottom w:val="none" w:sz="0" w:space="0" w:color="auto"/>
        <w:right w:val="none" w:sz="0" w:space="0" w:color="auto"/>
      </w:divBdr>
    </w:div>
    <w:div w:id="49161332">
      <w:bodyDiv w:val="1"/>
      <w:marLeft w:val="0"/>
      <w:marRight w:val="0"/>
      <w:marTop w:val="0"/>
      <w:marBottom w:val="0"/>
      <w:divBdr>
        <w:top w:val="none" w:sz="0" w:space="0" w:color="auto"/>
        <w:left w:val="none" w:sz="0" w:space="0" w:color="auto"/>
        <w:bottom w:val="none" w:sz="0" w:space="0" w:color="auto"/>
        <w:right w:val="none" w:sz="0" w:space="0" w:color="auto"/>
      </w:divBdr>
    </w:div>
    <w:div w:id="297879085">
      <w:bodyDiv w:val="1"/>
      <w:marLeft w:val="0"/>
      <w:marRight w:val="0"/>
      <w:marTop w:val="0"/>
      <w:marBottom w:val="0"/>
      <w:divBdr>
        <w:top w:val="none" w:sz="0" w:space="0" w:color="auto"/>
        <w:left w:val="none" w:sz="0" w:space="0" w:color="auto"/>
        <w:bottom w:val="none" w:sz="0" w:space="0" w:color="auto"/>
        <w:right w:val="none" w:sz="0" w:space="0" w:color="auto"/>
      </w:divBdr>
    </w:div>
    <w:div w:id="595864991">
      <w:bodyDiv w:val="1"/>
      <w:marLeft w:val="0"/>
      <w:marRight w:val="0"/>
      <w:marTop w:val="0"/>
      <w:marBottom w:val="0"/>
      <w:divBdr>
        <w:top w:val="none" w:sz="0" w:space="0" w:color="auto"/>
        <w:left w:val="none" w:sz="0" w:space="0" w:color="auto"/>
        <w:bottom w:val="none" w:sz="0" w:space="0" w:color="auto"/>
        <w:right w:val="none" w:sz="0" w:space="0" w:color="auto"/>
      </w:divBdr>
    </w:div>
    <w:div w:id="724450594">
      <w:bodyDiv w:val="1"/>
      <w:marLeft w:val="0"/>
      <w:marRight w:val="0"/>
      <w:marTop w:val="0"/>
      <w:marBottom w:val="0"/>
      <w:divBdr>
        <w:top w:val="none" w:sz="0" w:space="0" w:color="auto"/>
        <w:left w:val="none" w:sz="0" w:space="0" w:color="auto"/>
        <w:bottom w:val="none" w:sz="0" w:space="0" w:color="auto"/>
        <w:right w:val="none" w:sz="0" w:space="0" w:color="auto"/>
      </w:divBdr>
    </w:div>
    <w:div w:id="728304230">
      <w:bodyDiv w:val="1"/>
      <w:marLeft w:val="0"/>
      <w:marRight w:val="0"/>
      <w:marTop w:val="0"/>
      <w:marBottom w:val="0"/>
      <w:divBdr>
        <w:top w:val="none" w:sz="0" w:space="0" w:color="auto"/>
        <w:left w:val="none" w:sz="0" w:space="0" w:color="auto"/>
        <w:bottom w:val="none" w:sz="0" w:space="0" w:color="auto"/>
        <w:right w:val="none" w:sz="0" w:space="0" w:color="auto"/>
      </w:divBdr>
    </w:div>
    <w:div w:id="766196631">
      <w:bodyDiv w:val="1"/>
      <w:marLeft w:val="0"/>
      <w:marRight w:val="0"/>
      <w:marTop w:val="0"/>
      <w:marBottom w:val="0"/>
      <w:divBdr>
        <w:top w:val="none" w:sz="0" w:space="0" w:color="auto"/>
        <w:left w:val="none" w:sz="0" w:space="0" w:color="auto"/>
        <w:bottom w:val="none" w:sz="0" w:space="0" w:color="auto"/>
        <w:right w:val="none" w:sz="0" w:space="0" w:color="auto"/>
      </w:divBdr>
    </w:div>
    <w:div w:id="975648231">
      <w:bodyDiv w:val="1"/>
      <w:marLeft w:val="0"/>
      <w:marRight w:val="0"/>
      <w:marTop w:val="0"/>
      <w:marBottom w:val="0"/>
      <w:divBdr>
        <w:top w:val="none" w:sz="0" w:space="0" w:color="auto"/>
        <w:left w:val="none" w:sz="0" w:space="0" w:color="auto"/>
        <w:bottom w:val="none" w:sz="0" w:space="0" w:color="auto"/>
        <w:right w:val="none" w:sz="0" w:space="0" w:color="auto"/>
      </w:divBdr>
    </w:div>
    <w:div w:id="1008602182">
      <w:bodyDiv w:val="1"/>
      <w:marLeft w:val="0"/>
      <w:marRight w:val="0"/>
      <w:marTop w:val="0"/>
      <w:marBottom w:val="0"/>
      <w:divBdr>
        <w:top w:val="none" w:sz="0" w:space="0" w:color="auto"/>
        <w:left w:val="none" w:sz="0" w:space="0" w:color="auto"/>
        <w:bottom w:val="none" w:sz="0" w:space="0" w:color="auto"/>
        <w:right w:val="none" w:sz="0" w:space="0" w:color="auto"/>
      </w:divBdr>
    </w:div>
    <w:div w:id="1049964027">
      <w:bodyDiv w:val="1"/>
      <w:marLeft w:val="0"/>
      <w:marRight w:val="0"/>
      <w:marTop w:val="0"/>
      <w:marBottom w:val="0"/>
      <w:divBdr>
        <w:top w:val="none" w:sz="0" w:space="0" w:color="auto"/>
        <w:left w:val="none" w:sz="0" w:space="0" w:color="auto"/>
        <w:bottom w:val="none" w:sz="0" w:space="0" w:color="auto"/>
        <w:right w:val="none" w:sz="0" w:space="0" w:color="auto"/>
      </w:divBdr>
    </w:div>
    <w:div w:id="1281034414">
      <w:bodyDiv w:val="1"/>
      <w:marLeft w:val="0"/>
      <w:marRight w:val="0"/>
      <w:marTop w:val="0"/>
      <w:marBottom w:val="0"/>
      <w:divBdr>
        <w:top w:val="none" w:sz="0" w:space="0" w:color="auto"/>
        <w:left w:val="none" w:sz="0" w:space="0" w:color="auto"/>
        <w:bottom w:val="none" w:sz="0" w:space="0" w:color="auto"/>
        <w:right w:val="none" w:sz="0" w:space="0" w:color="auto"/>
      </w:divBdr>
    </w:div>
    <w:div w:id="1300957204">
      <w:bodyDiv w:val="1"/>
      <w:marLeft w:val="0"/>
      <w:marRight w:val="0"/>
      <w:marTop w:val="0"/>
      <w:marBottom w:val="0"/>
      <w:divBdr>
        <w:top w:val="none" w:sz="0" w:space="0" w:color="auto"/>
        <w:left w:val="none" w:sz="0" w:space="0" w:color="auto"/>
        <w:bottom w:val="none" w:sz="0" w:space="0" w:color="auto"/>
        <w:right w:val="none" w:sz="0" w:space="0" w:color="auto"/>
      </w:divBdr>
    </w:div>
    <w:div w:id="1321036379">
      <w:bodyDiv w:val="1"/>
      <w:marLeft w:val="0"/>
      <w:marRight w:val="0"/>
      <w:marTop w:val="0"/>
      <w:marBottom w:val="0"/>
      <w:divBdr>
        <w:top w:val="none" w:sz="0" w:space="0" w:color="auto"/>
        <w:left w:val="none" w:sz="0" w:space="0" w:color="auto"/>
        <w:bottom w:val="none" w:sz="0" w:space="0" w:color="auto"/>
        <w:right w:val="none" w:sz="0" w:space="0" w:color="auto"/>
      </w:divBdr>
    </w:div>
    <w:div w:id="1619490086">
      <w:bodyDiv w:val="1"/>
      <w:marLeft w:val="0"/>
      <w:marRight w:val="0"/>
      <w:marTop w:val="0"/>
      <w:marBottom w:val="0"/>
      <w:divBdr>
        <w:top w:val="none" w:sz="0" w:space="0" w:color="auto"/>
        <w:left w:val="none" w:sz="0" w:space="0" w:color="auto"/>
        <w:bottom w:val="none" w:sz="0" w:space="0" w:color="auto"/>
        <w:right w:val="none" w:sz="0" w:space="0" w:color="auto"/>
      </w:divBdr>
    </w:div>
    <w:div w:id="17883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2-PRE\Template00d_Course%20Admin_vNO_F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Folders xmlns="0b39b100-34c8-42a1-9ad6-b6ff7a1420fd">Facilitator Handouts</Folders>
    <LS_x0020_Folder xmlns="0b39b100-34c8-42a1-9ad6-b6ff7a1420fd">EFG</LS_x0020_Folder>
    <Print xmlns="0b39b100-34c8-42a1-9ad6-b6ff7a1420fd">Print</Pri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BC54F109ADDA44AFB12D26C091275A" ma:contentTypeVersion="19" ma:contentTypeDescription="Create a new document." ma:contentTypeScope="" ma:versionID="f6b91998ab34f0c64cb5888370d67e39">
  <xsd:schema xmlns:xsd="http://www.w3.org/2001/XMLSchema" xmlns:xs="http://www.w3.org/2001/XMLSchema" xmlns:p="http://schemas.microsoft.com/office/2006/metadata/properties" xmlns:ns2="0b39b100-34c8-42a1-9ad6-b6ff7a1420fd" xmlns:ns3="96114d72-49eb-45bc-812c-97b630c0d439" targetNamespace="http://schemas.microsoft.com/office/2006/metadata/properties" ma:root="true" ma:fieldsID="6d29a77257a4191267187f98c0eaacfb" ns2:_="" ns3:_="">
    <xsd:import namespace="0b39b100-34c8-42a1-9ad6-b6ff7a1420fd"/>
    <xsd:import namespace="96114d72-49eb-45bc-812c-97b630c0d439"/>
    <xsd:element name="properties">
      <xsd:complexType>
        <xsd:sequence>
          <xsd:element name="documentManagement">
            <xsd:complexType>
              <xsd:all>
                <xsd:element ref="ns2:Folder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LS_x0020_Folder" minOccurs="0"/>
                <xsd:element ref="ns2:SharedWithUsers" minOccurs="0"/>
                <xsd:element ref="ns2:SharedWithDetails" minOccurs="0"/>
                <xsd:element ref="ns3:MediaLengthInSeconds" minOccurs="0"/>
                <xsd:element ref="ns3:MediaServiceObjectDetectorVersions"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enumeration value="Printing Instructions"/>
        </xsd:restriction>
      </xsd:simpleType>
    </xsd:element>
    <xsd:element name="LS_x0020_Folder" ma:index="15"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Print" ma:index="21"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96114d72-49eb-45bc-812c-97b630c0d43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E7992-A09E-482D-96AE-12D85A431416}">
  <ds:schemaRefs>
    <ds:schemaRef ds:uri="http://schemas.microsoft.com/sharepoint/v3/contenttype/forms"/>
  </ds:schemaRefs>
</ds:datastoreItem>
</file>

<file path=customXml/itemProps2.xml><?xml version="1.0" encoding="utf-8"?>
<ds:datastoreItem xmlns:ds="http://schemas.openxmlformats.org/officeDocument/2006/customXml" ds:itemID="{65609935-29C8-4881-A0AF-1C28C429A0F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5E7AAFE-0922-4CEA-B235-9BC16293A0F9}"/>
</file>

<file path=customXml/itemProps4.xml><?xml version="1.0" encoding="utf-8"?>
<ds:datastoreItem xmlns:ds="http://schemas.openxmlformats.org/officeDocument/2006/customXml" ds:itemID="{EAFAF250-7F19-42D4-AAC2-AE50D897B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Template00d_Course Admin_vNO_FG.dotx</Template>
  <TotalTime>250</TotalTime>
  <Pages>16</Pages>
  <Words>2393</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Course Administration</vt:lpstr>
    </vt:vector>
  </TitlesOfParts>
  <Company>Human Technology, Inc.</Company>
  <LinksUpToDate>false</LinksUpToDate>
  <CharactersWithSpaces>16007</CharactersWithSpaces>
  <SharedDoc>false</SharedDoc>
  <HLinks>
    <vt:vector size="120" baseType="variant">
      <vt:variant>
        <vt:i4>1048627</vt:i4>
      </vt:variant>
      <vt:variant>
        <vt:i4>116</vt:i4>
      </vt:variant>
      <vt:variant>
        <vt:i4>0</vt:i4>
      </vt:variant>
      <vt:variant>
        <vt:i4>5</vt:i4>
      </vt:variant>
      <vt:variant>
        <vt:lpwstr/>
      </vt:variant>
      <vt:variant>
        <vt:lpwstr>_Toc250627338</vt:lpwstr>
      </vt:variant>
      <vt:variant>
        <vt:i4>1048627</vt:i4>
      </vt:variant>
      <vt:variant>
        <vt:i4>110</vt:i4>
      </vt:variant>
      <vt:variant>
        <vt:i4>0</vt:i4>
      </vt:variant>
      <vt:variant>
        <vt:i4>5</vt:i4>
      </vt:variant>
      <vt:variant>
        <vt:lpwstr/>
      </vt:variant>
      <vt:variant>
        <vt:lpwstr>_Toc250627337</vt:lpwstr>
      </vt:variant>
      <vt:variant>
        <vt:i4>1048627</vt:i4>
      </vt:variant>
      <vt:variant>
        <vt:i4>104</vt:i4>
      </vt:variant>
      <vt:variant>
        <vt:i4>0</vt:i4>
      </vt:variant>
      <vt:variant>
        <vt:i4>5</vt:i4>
      </vt:variant>
      <vt:variant>
        <vt:lpwstr/>
      </vt:variant>
      <vt:variant>
        <vt:lpwstr>_Toc250627336</vt:lpwstr>
      </vt:variant>
      <vt:variant>
        <vt:i4>1048627</vt:i4>
      </vt:variant>
      <vt:variant>
        <vt:i4>98</vt:i4>
      </vt:variant>
      <vt:variant>
        <vt:i4>0</vt:i4>
      </vt:variant>
      <vt:variant>
        <vt:i4>5</vt:i4>
      </vt:variant>
      <vt:variant>
        <vt:lpwstr/>
      </vt:variant>
      <vt:variant>
        <vt:lpwstr>_Toc250627335</vt:lpwstr>
      </vt:variant>
      <vt:variant>
        <vt:i4>1048627</vt:i4>
      </vt:variant>
      <vt:variant>
        <vt:i4>92</vt:i4>
      </vt:variant>
      <vt:variant>
        <vt:i4>0</vt:i4>
      </vt:variant>
      <vt:variant>
        <vt:i4>5</vt:i4>
      </vt:variant>
      <vt:variant>
        <vt:lpwstr/>
      </vt:variant>
      <vt:variant>
        <vt:lpwstr>_Toc250627334</vt:lpwstr>
      </vt:variant>
      <vt:variant>
        <vt:i4>1048627</vt:i4>
      </vt:variant>
      <vt:variant>
        <vt:i4>86</vt:i4>
      </vt:variant>
      <vt:variant>
        <vt:i4>0</vt:i4>
      </vt:variant>
      <vt:variant>
        <vt:i4>5</vt:i4>
      </vt:variant>
      <vt:variant>
        <vt:lpwstr/>
      </vt:variant>
      <vt:variant>
        <vt:lpwstr>_Toc250627333</vt:lpwstr>
      </vt:variant>
      <vt:variant>
        <vt:i4>1048627</vt:i4>
      </vt:variant>
      <vt:variant>
        <vt:i4>80</vt:i4>
      </vt:variant>
      <vt:variant>
        <vt:i4>0</vt:i4>
      </vt:variant>
      <vt:variant>
        <vt:i4>5</vt:i4>
      </vt:variant>
      <vt:variant>
        <vt:lpwstr/>
      </vt:variant>
      <vt:variant>
        <vt:lpwstr>_Toc250627332</vt:lpwstr>
      </vt:variant>
      <vt:variant>
        <vt:i4>1048627</vt:i4>
      </vt:variant>
      <vt:variant>
        <vt:i4>74</vt:i4>
      </vt:variant>
      <vt:variant>
        <vt:i4>0</vt:i4>
      </vt:variant>
      <vt:variant>
        <vt:i4>5</vt:i4>
      </vt:variant>
      <vt:variant>
        <vt:lpwstr/>
      </vt:variant>
      <vt:variant>
        <vt:lpwstr>_Toc250627331</vt:lpwstr>
      </vt:variant>
      <vt:variant>
        <vt:i4>1048627</vt:i4>
      </vt:variant>
      <vt:variant>
        <vt:i4>68</vt:i4>
      </vt:variant>
      <vt:variant>
        <vt:i4>0</vt:i4>
      </vt:variant>
      <vt:variant>
        <vt:i4>5</vt:i4>
      </vt:variant>
      <vt:variant>
        <vt:lpwstr/>
      </vt:variant>
      <vt:variant>
        <vt:lpwstr>_Toc250627330</vt:lpwstr>
      </vt:variant>
      <vt:variant>
        <vt:i4>1114163</vt:i4>
      </vt:variant>
      <vt:variant>
        <vt:i4>62</vt:i4>
      </vt:variant>
      <vt:variant>
        <vt:i4>0</vt:i4>
      </vt:variant>
      <vt:variant>
        <vt:i4>5</vt:i4>
      </vt:variant>
      <vt:variant>
        <vt:lpwstr/>
      </vt:variant>
      <vt:variant>
        <vt:lpwstr>_Toc250627329</vt:lpwstr>
      </vt:variant>
      <vt:variant>
        <vt:i4>1114163</vt:i4>
      </vt:variant>
      <vt:variant>
        <vt:i4>56</vt:i4>
      </vt:variant>
      <vt:variant>
        <vt:i4>0</vt:i4>
      </vt:variant>
      <vt:variant>
        <vt:i4>5</vt:i4>
      </vt:variant>
      <vt:variant>
        <vt:lpwstr/>
      </vt:variant>
      <vt:variant>
        <vt:lpwstr>_Toc250627328</vt:lpwstr>
      </vt:variant>
      <vt:variant>
        <vt:i4>1114163</vt:i4>
      </vt:variant>
      <vt:variant>
        <vt:i4>50</vt:i4>
      </vt:variant>
      <vt:variant>
        <vt:i4>0</vt:i4>
      </vt:variant>
      <vt:variant>
        <vt:i4>5</vt:i4>
      </vt:variant>
      <vt:variant>
        <vt:lpwstr/>
      </vt:variant>
      <vt:variant>
        <vt:lpwstr>_Toc250627327</vt:lpwstr>
      </vt:variant>
      <vt:variant>
        <vt:i4>1114163</vt:i4>
      </vt:variant>
      <vt:variant>
        <vt:i4>44</vt:i4>
      </vt:variant>
      <vt:variant>
        <vt:i4>0</vt:i4>
      </vt:variant>
      <vt:variant>
        <vt:i4>5</vt:i4>
      </vt:variant>
      <vt:variant>
        <vt:lpwstr/>
      </vt:variant>
      <vt:variant>
        <vt:lpwstr>_Toc250627326</vt:lpwstr>
      </vt:variant>
      <vt:variant>
        <vt:i4>1114163</vt:i4>
      </vt:variant>
      <vt:variant>
        <vt:i4>38</vt:i4>
      </vt:variant>
      <vt:variant>
        <vt:i4>0</vt:i4>
      </vt:variant>
      <vt:variant>
        <vt:i4>5</vt:i4>
      </vt:variant>
      <vt:variant>
        <vt:lpwstr/>
      </vt:variant>
      <vt:variant>
        <vt:lpwstr>_Toc250627325</vt:lpwstr>
      </vt:variant>
      <vt:variant>
        <vt:i4>1114163</vt:i4>
      </vt:variant>
      <vt:variant>
        <vt:i4>32</vt:i4>
      </vt:variant>
      <vt:variant>
        <vt:i4>0</vt:i4>
      </vt:variant>
      <vt:variant>
        <vt:i4>5</vt:i4>
      </vt:variant>
      <vt:variant>
        <vt:lpwstr/>
      </vt:variant>
      <vt:variant>
        <vt:lpwstr>_Toc250627324</vt:lpwstr>
      </vt:variant>
      <vt:variant>
        <vt:i4>1114163</vt:i4>
      </vt:variant>
      <vt:variant>
        <vt:i4>26</vt:i4>
      </vt:variant>
      <vt:variant>
        <vt:i4>0</vt:i4>
      </vt:variant>
      <vt:variant>
        <vt:i4>5</vt:i4>
      </vt:variant>
      <vt:variant>
        <vt:lpwstr/>
      </vt:variant>
      <vt:variant>
        <vt:lpwstr>_Toc250627323</vt:lpwstr>
      </vt:variant>
      <vt:variant>
        <vt:i4>1114163</vt:i4>
      </vt:variant>
      <vt:variant>
        <vt:i4>20</vt:i4>
      </vt:variant>
      <vt:variant>
        <vt:i4>0</vt:i4>
      </vt:variant>
      <vt:variant>
        <vt:i4>5</vt:i4>
      </vt:variant>
      <vt:variant>
        <vt:lpwstr/>
      </vt:variant>
      <vt:variant>
        <vt:lpwstr>_Toc250627322</vt:lpwstr>
      </vt:variant>
      <vt:variant>
        <vt:i4>1114163</vt:i4>
      </vt:variant>
      <vt:variant>
        <vt:i4>14</vt:i4>
      </vt:variant>
      <vt:variant>
        <vt:i4>0</vt:i4>
      </vt:variant>
      <vt:variant>
        <vt:i4>5</vt:i4>
      </vt:variant>
      <vt:variant>
        <vt:lpwstr/>
      </vt:variant>
      <vt:variant>
        <vt:lpwstr>_Toc250627321</vt:lpwstr>
      </vt:variant>
      <vt:variant>
        <vt:i4>1114163</vt:i4>
      </vt:variant>
      <vt:variant>
        <vt:i4>8</vt:i4>
      </vt:variant>
      <vt:variant>
        <vt:i4>0</vt:i4>
      </vt:variant>
      <vt:variant>
        <vt:i4>5</vt:i4>
      </vt:variant>
      <vt:variant>
        <vt:lpwstr/>
      </vt:variant>
      <vt:variant>
        <vt:lpwstr>_Toc250627320</vt:lpwstr>
      </vt:variant>
      <vt:variant>
        <vt:i4>1179699</vt:i4>
      </vt:variant>
      <vt:variant>
        <vt:i4>2</vt:i4>
      </vt:variant>
      <vt:variant>
        <vt:i4>0</vt:i4>
      </vt:variant>
      <vt:variant>
        <vt:i4>5</vt:i4>
      </vt:variant>
      <vt:variant>
        <vt:lpwstr/>
      </vt:variant>
      <vt:variant>
        <vt:lpwstr>_Toc250627319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Administration</dc:title>
  <dc:subject>Title of the Course</dc:subject>
  <dc:creator>HT</dc:creator>
  <cp:lastModifiedBy>RobinsKL</cp:lastModifiedBy>
  <cp:revision>5</cp:revision>
  <cp:lastPrinted>2013-08-22T22:53:00Z</cp:lastPrinted>
  <dcterms:created xsi:type="dcterms:W3CDTF">2018-02-08T11:29:00Z</dcterms:created>
  <dcterms:modified xsi:type="dcterms:W3CDTF">2018-02-08T19:30:00Z</dcterms:modified>
  <cp:category>FDR HAN</cp:category>
  <cp:contentStatus>v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0x0101006FBC54F109ADDA44AFB12D26C091275A</vt:lpwstr>
  </property>
  <property fmtid="{D5CDD505-2E9C-101B-9397-08002B2CF9AE}" pid="4" name="Languages">
    <vt:lpwstr>English</vt:lpwstr>
  </property>
  <property fmtid="{D5CDD505-2E9C-101B-9397-08002B2CF9AE}" pid="5" name="MSIP_Label_1665d9ee-429a-4d5f-97cc-cfb56e044a6e_Enabled">
    <vt:lpwstr>True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SetDate">
    <vt:lpwstr>2025-03-19T18:51:20Z</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ActionId">
    <vt:lpwstr>4dcd5f93-5ed1-4fd7-8b67-2d44f29c0703</vt:lpwstr>
  </property>
  <property fmtid="{D5CDD505-2E9C-101B-9397-08002B2CF9AE}" pid="10" name="MSIP_Label_1665d9ee-429a-4d5f-97cc-cfb56e044a6e_Removed">
    <vt:lpwstr>False</vt:lpwstr>
  </property>
  <property fmtid="{D5CDD505-2E9C-101B-9397-08002B2CF9AE}" pid="11" name="MSIP_Label_1665d9ee-429a-4d5f-97cc-cfb56e044a6e_Extended_MSFT_Method">
    <vt:lpwstr>Privileged</vt:lpwstr>
  </property>
  <property fmtid="{D5CDD505-2E9C-101B-9397-08002B2CF9AE}" pid="12" name="Sensitivity">
    <vt:lpwstr>1665d9ee-429a-4d5f-97cc-cfb56e044a6e</vt:lpwstr>
  </property>
</Properties>
</file>