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1969" w14:textId="77777777" w:rsidR="00EE7DFC" w:rsidRPr="001F3F84" w:rsidRDefault="00017B5B" w:rsidP="00E80349">
      <w:pPr>
        <w:pStyle w:val="ATAModuleTitle"/>
        <w:rPr>
          <w:b w:val="0"/>
          <w:bCs/>
          <w:sz w:val="25"/>
          <w:szCs w:val="25"/>
        </w:rPr>
      </w:pPr>
      <w:r>
        <w:rPr>
          <w:noProof/>
          <w:lang w:eastAsia="en-US" w:bidi="ar-SA"/>
        </w:rPr>
        <w:drawing>
          <wp:anchor distT="0" distB="0" distL="114300" distR="114300" simplePos="0" relativeHeight="251658240" behindDoc="0" locked="0" layoutInCell="1" allowOverlap="1" wp14:anchorId="235219DF" wp14:editId="235219E0">
            <wp:simplePos x="0" y="0"/>
            <wp:positionH relativeFrom="column">
              <wp:posOffset>-7620</wp:posOffset>
            </wp:positionH>
            <wp:positionV relativeFrom="paragraph">
              <wp:posOffset>-10160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bCs/>
          <w:sz w:val="25"/>
          <w:szCs w:val="25"/>
        </w:rPr>
        <w:t>الكتيب</w:t>
      </w:r>
      <w:r w:rsidR="006C6419" w:rsidRPr="001F3F84">
        <w:rPr>
          <w:b w:val="0"/>
          <w:bCs/>
          <w:sz w:val="25"/>
          <w:szCs w:val="25"/>
        </w:rPr>
        <w:t xml:space="preserve"> 4.4: نشاط الاعداد لتقديم وحدة تعليمية 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RPr="001F3F84" w14:paraId="2352196C" w14:textId="77777777" w:rsidTr="00E565AC">
        <w:trPr>
          <w:cantSplit/>
        </w:trPr>
        <w:tc>
          <w:tcPr>
            <w:tcW w:w="1500" w:type="pct"/>
            <w:hideMark/>
          </w:tcPr>
          <w:p w14:paraId="2352196A" w14:textId="77777777" w:rsidR="00E565AC" w:rsidRPr="001F3F8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الغرض:</w:t>
            </w:r>
          </w:p>
        </w:tc>
        <w:tc>
          <w:tcPr>
            <w:tcW w:w="3500" w:type="pct"/>
            <w:hideMark/>
          </w:tcPr>
          <w:p w14:paraId="2352196B" w14:textId="77777777" w:rsidR="00E565AC" w:rsidRPr="001F3F84" w:rsidRDefault="00E565AC" w:rsidP="002F2C09">
            <w:pPr>
              <w:pStyle w:val="ATABody"/>
              <w:rPr>
                <w:sz w:val="25"/>
                <w:szCs w:val="25"/>
              </w:rPr>
            </w:pPr>
            <w:r w:rsidRPr="001F3F84">
              <w:rPr>
                <w:sz w:val="25"/>
                <w:szCs w:val="25"/>
              </w:rPr>
              <w:t xml:space="preserve">الغرض من هذا </w:t>
            </w:r>
            <w:r w:rsidR="001F3F84" w:rsidRPr="001F3F84">
              <w:rPr>
                <w:rFonts w:hint="cs"/>
                <w:sz w:val="25"/>
                <w:szCs w:val="25"/>
              </w:rPr>
              <w:t>النشاط هو</w:t>
            </w:r>
            <w:r w:rsidRPr="001F3F84">
              <w:rPr>
                <w:sz w:val="25"/>
                <w:szCs w:val="25"/>
              </w:rPr>
              <w:t xml:space="preserve"> الاعداد لتقديم وحدة تعليمية معينة.</w:t>
            </w:r>
          </w:p>
        </w:tc>
      </w:tr>
      <w:tr w:rsidR="00E565AC" w:rsidRPr="001F3F84" w14:paraId="23521970" w14:textId="77777777" w:rsidTr="00E565AC">
        <w:trPr>
          <w:cantSplit/>
        </w:trPr>
        <w:tc>
          <w:tcPr>
            <w:tcW w:w="1500" w:type="pct"/>
            <w:hideMark/>
          </w:tcPr>
          <w:p w14:paraId="2352196D" w14:textId="77777777" w:rsidR="00E565AC" w:rsidRPr="001F3F8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المدة:</w:t>
            </w:r>
          </w:p>
        </w:tc>
        <w:tc>
          <w:tcPr>
            <w:tcW w:w="3500" w:type="pct"/>
            <w:hideMark/>
          </w:tcPr>
          <w:p w14:paraId="2352196E" w14:textId="77777777" w:rsidR="002C4C25" w:rsidRPr="001F3F84" w:rsidRDefault="002C4C25" w:rsidP="002F2C09">
            <w:pPr>
              <w:pStyle w:val="ATABody"/>
              <w:rPr>
                <w:sz w:val="25"/>
                <w:szCs w:val="25"/>
              </w:rPr>
            </w:pPr>
            <w:r w:rsidRPr="00FB69DF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>50</w:t>
            </w:r>
            <w:r w:rsidRPr="001F3F84">
              <w:rPr>
                <w:sz w:val="25"/>
                <w:szCs w:val="25"/>
              </w:rPr>
              <w:t xml:space="preserve"> دقيقة (</w:t>
            </w:r>
            <w:r w:rsidRPr="00FB69DF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>30</w:t>
            </w:r>
            <w:r w:rsidRPr="001F3F84">
              <w:rPr>
                <w:sz w:val="25"/>
                <w:szCs w:val="25"/>
              </w:rPr>
              <w:t>-</w:t>
            </w:r>
            <w:r w:rsidR="0038659F">
              <w:rPr>
                <w:rFonts w:hint="cs"/>
                <w:sz w:val="25"/>
                <w:szCs w:val="25"/>
              </w:rPr>
              <w:t xml:space="preserve"> </w:t>
            </w:r>
            <w:r w:rsidRPr="001F3F84">
              <w:rPr>
                <w:sz w:val="25"/>
                <w:szCs w:val="25"/>
              </w:rPr>
              <w:t xml:space="preserve">للإعداد; </w:t>
            </w:r>
            <w:r w:rsidRPr="00FB69DF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>20</w:t>
            </w:r>
            <w:r w:rsidRPr="001F3F84">
              <w:rPr>
                <w:rStyle w:val="ATADirections"/>
                <w:rFonts w:ascii="Cambria" w:hAnsi="Cambria"/>
                <w:b w:val="0"/>
                <w:bCs/>
                <w:color w:val="auto"/>
                <w:sz w:val="25"/>
                <w:szCs w:val="25"/>
              </w:rPr>
              <w:t>-</w:t>
            </w:r>
            <w:r w:rsidR="0038659F">
              <w:rPr>
                <w:rFonts w:hint="cs"/>
                <w:sz w:val="25"/>
                <w:szCs w:val="25"/>
              </w:rPr>
              <w:t xml:space="preserve"> </w:t>
            </w:r>
            <w:r w:rsidRPr="001F3F84">
              <w:rPr>
                <w:sz w:val="25"/>
                <w:szCs w:val="25"/>
              </w:rPr>
              <w:t>للنقاش)</w:t>
            </w:r>
            <w:r w:rsidRPr="001F3F84">
              <w:rPr>
                <w:rStyle w:val="ATADirections"/>
                <w:rFonts w:ascii="Cambria" w:hAnsi="Cambria"/>
                <w:b w:val="0"/>
                <w:bCs/>
                <w:color w:val="auto"/>
                <w:sz w:val="25"/>
                <w:szCs w:val="25"/>
              </w:rPr>
              <w:t xml:space="preserve"> </w:t>
            </w:r>
          </w:p>
          <w:p w14:paraId="2352196F" w14:textId="77777777" w:rsidR="005C06C3" w:rsidRPr="001F3F84" w:rsidRDefault="005C06C3" w:rsidP="009A1B50">
            <w:pPr>
              <w:pStyle w:val="ATABody"/>
              <w:rPr>
                <w:sz w:val="25"/>
                <w:szCs w:val="25"/>
              </w:rPr>
            </w:pPr>
            <w:r w:rsidRPr="001F3F84">
              <w:rPr>
                <w:sz w:val="25"/>
                <w:szCs w:val="25"/>
              </w:rPr>
              <w:t xml:space="preserve">خصص الوحدة التعليمية المطابقة للموضوع لشرائح العرض في </w:t>
            </w:r>
            <w:r w:rsidR="00017B5B">
              <w:rPr>
                <w:sz w:val="25"/>
                <w:szCs w:val="25"/>
              </w:rPr>
              <w:t>الكتيب</w:t>
            </w:r>
            <w:r w:rsidRPr="001F3F84">
              <w:rPr>
                <w:sz w:val="25"/>
                <w:szCs w:val="25"/>
              </w:rPr>
              <w:t xml:space="preserve"> 3.</w:t>
            </w:r>
            <w:r w:rsidR="009A1B50">
              <w:rPr>
                <w:sz w:val="25"/>
                <w:szCs w:val="25"/>
              </w:rPr>
              <w:t>1</w:t>
            </w:r>
            <w:r w:rsidRPr="001F3F84">
              <w:rPr>
                <w:sz w:val="25"/>
                <w:szCs w:val="25"/>
              </w:rPr>
              <w:t>.</w:t>
            </w:r>
          </w:p>
        </w:tc>
      </w:tr>
      <w:tr w:rsidR="00E565AC" w:rsidRPr="001F3F84" w14:paraId="23521973" w14:textId="77777777" w:rsidTr="00E565AC">
        <w:trPr>
          <w:cantSplit/>
        </w:trPr>
        <w:tc>
          <w:tcPr>
            <w:tcW w:w="1500" w:type="pct"/>
            <w:hideMark/>
          </w:tcPr>
          <w:p w14:paraId="23521971" w14:textId="77777777" w:rsidR="00E565AC" w:rsidRPr="001F3F8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تركيبة المجموعة:</w:t>
            </w:r>
          </w:p>
        </w:tc>
        <w:tc>
          <w:tcPr>
            <w:tcW w:w="3500" w:type="pct"/>
            <w:hideMark/>
          </w:tcPr>
          <w:p w14:paraId="23521972" w14:textId="77777777" w:rsidR="00E565AC" w:rsidRPr="001F3F84" w:rsidRDefault="005C06C3" w:rsidP="002F2C09">
            <w:pPr>
              <w:pStyle w:val="ATABody"/>
              <w:rPr>
                <w:sz w:val="25"/>
                <w:szCs w:val="25"/>
              </w:rPr>
            </w:pPr>
            <w:r w:rsidRPr="001F3F84">
              <w:rPr>
                <w:sz w:val="25"/>
                <w:szCs w:val="25"/>
              </w:rPr>
              <w:t>أزواج من المشاركين</w:t>
            </w:r>
          </w:p>
        </w:tc>
      </w:tr>
      <w:tr w:rsidR="00E565AC" w:rsidRPr="001F3F84" w14:paraId="23521976" w14:textId="77777777" w:rsidTr="00585D07">
        <w:trPr>
          <w:cantSplit/>
          <w:trHeight w:val="342"/>
        </w:trPr>
        <w:tc>
          <w:tcPr>
            <w:tcW w:w="1500" w:type="pct"/>
            <w:hideMark/>
          </w:tcPr>
          <w:p w14:paraId="23521974" w14:textId="77777777" w:rsidR="00E565AC" w:rsidRPr="001F3F8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استخلاص المعلومات:</w:t>
            </w:r>
          </w:p>
        </w:tc>
        <w:tc>
          <w:tcPr>
            <w:tcW w:w="3500" w:type="pct"/>
            <w:hideMark/>
          </w:tcPr>
          <w:p w14:paraId="23521975" w14:textId="77777777" w:rsidR="00E565AC" w:rsidRPr="001F3F84" w:rsidRDefault="00E565AC" w:rsidP="002F2C09">
            <w:pPr>
              <w:pStyle w:val="ATABody"/>
              <w:rPr>
                <w:sz w:val="25"/>
                <w:szCs w:val="25"/>
              </w:rPr>
            </w:pPr>
            <w:r w:rsidRPr="001F3F84">
              <w:rPr>
                <w:sz w:val="25"/>
                <w:szCs w:val="25"/>
              </w:rPr>
              <w:t>نقاش في إطار مجموعة كبيرة</w:t>
            </w:r>
          </w:p>
        </w:tc>
      </w:tr>
      <w:tr w:rsidR="00E565AC" w:rsidRPr="001F3F84" w14:paraId="23521979" w14:textId="77777777" w:rsidTr="00E565AC">
        <w:trPr>
          <w:cantSplit/>
        </w:trPr>
        <w:tc>
          <w:tcPr>
            <w:tcW w:w="1500" w:type="pct"/>
            <w:hideMark/>
          </w:tcPr>
          <w:p w14:paraId="23521977" w14:textId="77777777" w:rsidR="00E565AC" w:rsidRPr="001F3F84" w:rsidRDefault="00E565AC">
            <w:pPr>
              <w:pStyle w:val="ATABody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المعدات:</w:t>
            </w:r>
          </w:p>
        </w:tc>
        <w:tc>
          <w:tcPr>
            <w:tcW w:w="3500" w:type="pct"/>
            <w:hideMark/>
          </w:tcPr>
          <w:p w14:paraId="23521978" w14:textId="77777777" w:rsidR="00E565AC" w:rsidRPr="001F3F84" w:rsidRDefault="005C06C3" w:rsidP="002F2C09">
            <w:pPr>
              <w:pStyle w:val="ATABody"/>
              <w:rPr>
                <w:sz w:val="25"/>
                <w:szCs w:val="25"/>
              </w:rPr>
            </w:pPr>
            <w:r w:rsidRPr="001F3F84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 xml:space="preserve">دليل </w:t>
            </w:r>
            <w:r w:rsidR="0038659F">
              <w:rPr>
                <w:rStyle w:val="ATADirections"/>
                <w:rFonts w:ascii="Cambria" w:hAnsi="Cambria" w:hint="cs"/>
                <w:color w:val="auto"/>
                <w:sz w:val="25"/>
                <w:szCs w:val="25"/>
              </w:rPr>
              <w:t>المشرف</w:t>
            </w:r>
            <w:r w:rsidRPr="001F3F84">
              <w:rPr>
                <w:rStyle w:val="ATADirections"/>
                <w:rFonts w:ascii="Cambria" w:hAnsi="Cambria"/>
                <w:color w:val="auto"/>
                <w:sz w:val="25"/>
                <w:szCs w:val="25"/>
              </w:rPr>
              <w:t xml:space="preserve"> لدورة مكتب المساعدة في مكافحة الإرهاب</w:t>
            </w:r>
          </w:p>
        </w:tc>
      </w:tr>
    </w:tbl>
    <w:p w14:paraId="2352197A" w14:textId="77777777" w:rsidR="00E565AC" w:rsidRPr="001F3F84" w:rsidRDefault="00E565AC" w:rsidP="00E565AC">
      <w:pPr>
        <w:pStyle w:val="ATABody"/>
        <w:rPr>
          <w:sz w:val="25"/>
          <w:szCs w:val="25"/>
        </w:rPr>
      </w:pPr>
    </w:p>
    <w:p w14:paraId="2352197B" w14:textId="77777777" w:rsidR="00E565AC" w:rsidRPr="001F3F84" w:rsidRDefault="00E565AC" w:rsidP="00585D07">
      <w:pPr>
        <w:pStyle w:val="ATABody"/>
        <w:rPr>
          <w:b/>
          <w:bCs/>
          <w:sz w:val="25"/>
          <w:szCs w:val="25"/>
        </w:rPr>
      </w:pPr>
      <w:r w:rsidRPr="00FB69DF">
        <w:rPr>
          <w:sz w:val="25"/>
          <w:szCs w:val="25"/>
        </w:rPr>
        <w:t>التوجيهات:</w:t>
      </w:r>
      <w:r w:rsidRPr="001F3F84">
        <w:rPr>
          <w:b/>
          <w:bCs/>
          <w:sz w:val="25"/>
          <w:szCs w:val="25"/>
        </w:rPr>
        <w:t xml:space="preserve"> </w:t>
      </w:r>
    </w:p>
    <w:p w14:paraId="2352197C" w14:textId="77777777" w:rsidR="00585D07" w:rsidRPr="001F3F84" w:rsidRDefault="00585D07" w:rsidP="00585D07">
      <w:pPr>
        <w:rPr>
          <w:rStyle w:val="ATADirections"/>
          <w:sz w:val="25"/>
          <w:szCs w:val="25"/>
        </w:rPr>
      </w:pPr>
    </w:p>
    <w:p w14:paraId="2352197D" w14:textId="77777777" w:rsidR="005C06C3" w:rsidRPr="001F3F84" w:rsidRDefault="0014532C" w:rsidP="005C06C3">
      <w:pPr>
        <w:pStyle w:val="ListParagraph"/>
        <w:numPr>
          <w:ilvl w:val="0"/>
          <w:numId w:val="30"/>
        </w:numPr>
        <w:rPr>
          <w:sz w:val="25"/>
          <w:szCs w:val="25"/>
        </w:rPr>
      </w:pPr>
      <w:r w:rsidRPr="001F3F84">
        <w:rPr>
          <w:sz w:val="25"/>
          <w:szCs w:val="25"/>
        </w:rPr>
        <w:t>راجع وحدة الدورة التعليمية المخصصة من الورقة الموزعة 3.</w:t>
      </w:r>
      <w:r w:rsidR="009A1B50">
        <w:rPr>
          <w:sz w:val="25"/>
          <w:szCs w:val="25"/>
        </w:rPr>
        <w:t>1</w:t>
      </w:r>
      <w:r w:rsidRPr="001F3F84">
        <w:rPr>
          <w:sz w:val="25"/>
          <w:szCs w:val="25"/>
        </w:rPr>
        <w:t xml:space="preserve"> من اجل عرضك.</w:t>
      </w:r>
      <w:r w:rsidRPr="001F3F84">
        <w:rPr>
          <w:sz w:val="25"/>
          <w:szCs w:val="25"/>
        </w:rPr>
        <w:br/>
      </w:r>
    </w:p>
    <w:tbl>
      <w:tblPr>
        <w:tblStyle w:val="TableGrid"/>
        <w:bidiVisual/>
        <w:tblW w:w="0" w:type="auto"/>
        <w:tblInd w:w="468" w:type="dxa"/>
        <w:tblLook w:val="04A0" w:firstRow="1" w:lastRow="0" w:firstColumn="1" w:lastColumn="0" w:noHBand="0" w:noVBand="1"/>
      </w:tblPr>
      <w:tblGrid>
        <w:gridCol w:w="8730"/>
      </w:tblGrid>
      <w:tr w:rsidR="005C06C3" w:rsidRPr="001F3F84" w14:paraId="23521988" w14:textId="77777777" w:rsidTr="00EB7722">
        <w:trPr>
          <w:trHeight w:val="3023"/>
        </w:trPr>
        <w:tc>
          <w:tcPr>
            <w:tcW w:w="8730" w:type="dxa"/>
            <w:shd w:val="clear" w:color="auto" w:fill="E9E9DF" w:themeFill="background2" w:themeFillTint="66"/>
          </w:tcPr>
          <w:p w14:paraId="2352197E" w14:textId="77777777" w:rsidR="005C06C3" w:rsidRPr="001F3F84" w:rsidRDefault="005C06C3" w:rsidP="00EB7722">
            <w:pPr>
              <w:rPr>
                <w:rFonts w:ascii="Cambria" w:hAnsi="Cambria"/>
                <w:b/>
                <w:sz w:val="25"/>
                <w:szCs w:val="25"/>
              </w:rPr>
            </w:pPr>
            <w:r w:rsidRPr="001F3F84">
              <w:rPr>
                <w:rFonts w:ascii="Cambria" w:hAnsi="Cambria"/>
                <w:b/>
                <w:bCs/>
                <w:sz w:val="25"/>
                <w:szCs w:val="25"/>
              </w:rPr>
              <w:t>تذكير — خطوات مراجعة الوحدة في دليل المدرب:</w:t>
            </w:r>
          </w:p>
          <w:p w14:paraId="2352197F" w14:textId="77777777" w:rsidR="005C06C3" w:rsidRPr="001F3F84" w:rsidRDefault="005C06C3" w:rsidP="00EB7722">
            <w:pPr>
              <w:rPr>
                <w:rFonts w:ascii="Cambria" w:hAnsi="Cambria"/>
                <w:b/>
                <w:sz w:val="25"/>
                <w:szCs w:val="25"/>
              </w:rPr>
            </w:pPr>
          </w:p>
          <w:p w14:paraId="23521980" w14:textId="77777777" w:rsidR="005C06C3" w:rsidRPr="001F3F84" w:rsidRDefault="005C06C3" w:rsidP="005C06C3">
            <w:pPr>
              <w:pStyle w:val="ATASlideFacNoteLevel01"/>
              <w:numPr>
                <w:ilvl w:val="0"/>
                <w:numId w:val="14"/>
              </w:numPr>
              <w:ind w:left="395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الخطوة 1 — النتائج</w:t>
            </w:r>
          </w:p>
          <w:p w14:paraId="23521981" w14:textId="77777777" w:rsidR="005C06C3" w:rsidRPr="001F3F84" w:rsidRDefault="005C06C3" w:rsidP="005C06C3">
            <w:pPr>
              <w:pStyle w:val="ATASlideFacNoteLevel02"/>
              <w:numPr>
                <w:ilvl w:val="0"/>
                <w:numId w:val="2"/>
              </w:numPr>
              <w:rPr>
                <w:sz w:val="25"/>
                <w:szCs w:val="25"/>
              </w:rPr>
            </w:pPr>
            <w:r w:rsidRPr="001F3F84">
              <w:rPr>
                <w:sz w:val="25"/>
                <w:szCs w:val="25"/>
              </w:rPr>
              <w:t xml:space="preserve">راجع أهداف الوحدة </w:t>
            </w:r>
          </w:p>
          <w:p w14:paraId="23521982" w14:textId="77777777" w:rsidR="005C06C3" w:rsidRPr="001F3F84" w:rsidRDefault="005C06C3" w:rsidP="005C06C3">
            <w:pPr>
              <w:pStyle w:val="ATASlideFacNoteLevel01"/>
              <w:numPr>
                <w:ilvl w:val="0"/>
                <w:numId w:val="14"/>
              </w:numPr>
              <w:ind w:left="395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الخطوة 2 — الصورة الكبيرة</w:t>
            </w:r>
          </w:p>
          <w:p w14:paraId="23521983" w14:textId="77777777" w:rsidR="005C06C3" w:rsidRPr="001F3F84" w:rsidRDefault="005C06C3" w:rsidP="005C06C3">
            <w:pPr>
              <w:pStyle w:val="ATASlideFacNoteLevel02"/>
              <w:numPr>
                <w:ilvl w:val="0"/>
                <w:numId w:val="2"/>
              </w:numPr>
              <w:rPr>
                <w:sz w:val="25"/>
                <w:szCs w:val="25"/>
              </w:rPr>
            </w:pPr>
            <w:r w:rsidRPr="001F3F84">
              <w:rPr>
                <w:sz w:val="25"/>
                <w:szCs w:val="25"/>
              </w:rPr>
              <w:t>ألقِ نظرة سريعة على الوحدة التعليمية بأكملها</w:t>
            </w:r>
          </w:p>
          <w:p w14:paraId="23521984" w14:textId="77777777" w:rsidR="005C06C3" w:rsidRPr="001F3F84" w:rsidRDefault="005C06C3" w:rsidP="005C06C3">
            <w:pPr>
              <w:pStyle w:val="ATASlideFacNoteLevel01"/>
              <w:numPr>
                <w:ilvl w:val="0"/>
                <w:numId w:val="14"/>
              </w:numPr>
              <w:ind w:left="395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الخطوة 3 — التفاصيل</w:t>
            </w:r>
          </w:p>
          <w:p w14:paraId="23521985" w14:textId="77777777" w:rsidR="005C06C3" w:rsidRPr="001F3F84" w:rsidRDefault="005C06C3" w:rsidP="005C06C3">
            <w:pPr>
              <w:pStyle w:val="ATASlideFacNoteLevel02"/>
              <w:numPr>
                <w:ilvl w:val="0"/>
                <w:numId w:val="2"/>
              </w:numPr>
              <w:rPr>
                <w:sz w:val="25"/>
                <w:szCs w:val="25"/>
              </w:rPr>
            </w:pPr>
            <w:proofErr w:type="spellStart"/>
            <w:r w:rsidRPr="001F3F84">
              <w:rPr>
                <w:sz w:val="25"/>
                <w:szCs w:val="25"/>
              </w:rPr>
              <w:t>إقرأ</w:t>
            </w:r>
            <w:proofErr w:type="spellEnd"/>
            <w:r w:rsidRPr="001F3F84">
              <w:rPr>
                <w:sz w:val="25"/>
                <w:szCs w:val="25"/>
              </w:rPr>
              <w:t xml:space="preserve"> الوحدة مرة ثانية بتعمق</w:t>
            </w:r>
          </w:p>
          <w:p w14:paraId="23521986" w14:textId="77777777" w:rsidR="005C06C3" w:rsidRPr="001F3F84" w:rsidRDefault="005C06C3" w:rsidP="005C06C3">
            <w:pPr>
              <w:pStyle w:val="ATASlideFacNoteLevel01"/>
              <w:numPr>
                <w:ilvl w:val="0"/>
                <w:numId w:val="14"/>
              </w:numPr>
              <w:ind w:left="395"/>
              <w:rPr>
                <w:b/>
                <w:sz w:val="25"/>
                <w:szCs w:val="25"/>
              </w:rPr>
            </w:pPr>
            <w:r w:rsidRPr="001F3F84">
              <w:rPr>
                <w:b/>
                <w:bCs/>
                <w:sz w:val="25"/>
                <w:szCs w:val="25"/>
              </w:rPr>
              <w:t>الخطوة 4 — الاختبار</w:t>
            </w:r>
          </w:p>
          <w:p w14:paraId="23521987" w14:textId="77777777" w:rsidR="005C06C3" w:rsidRPr="001F3F84" w:rsidRDefault="005C06C3" w:rsidP="005C06C3">
            <w:pPr>
              <w:pStyle w:val="ATASlideFacNoteLevel02"/>
              <w:numPr>
                <w:ilvl w:val="0"/>
                <w:numId w:val="2"/>
              </w:numPr>
              <w:rPr>
                <w:sz w:val="25"/>
                <w:szCs w:val="25"/>
              </w:rPr>
            </w:pPr>
            <w:r w:rsidRPr="001F3F84">
              <w:rPr>
                <w:sz w:val="25"/>
                <w:szCs w:val="25"/>
              </w:rPr>
              <w:t>اختتم الوحدة واسرد المواضيع الرئيسية</w:t>
            </w:r>
          </w:p>
        </w:tc>
      </w:tr>
    </w:tbl>
    <w:p w14:paraId="23521989" w14:textId="77777777" w:rsidR="005C06C3" w:rsidRPr="001F3F84" w:rsidRDefault="005C06C3" w:rsidP="005C06C3">
      <w:pPr>
        <w:rPr>
          <w:sz w:val="25"/>
          <w:szCs w:val="25"/>
        </w:rPr>
      </w:pPr>
    </w:p>
    <w:p w14:paraId="2352198A" w14:textId="77777777" w:rsidR="005C06C3" w:rsidRPr="001F3F84" w:rsidRDefault="005C06C3" w:rsidP="005C06C3">
      <w:pPr>
        <w:rPr>
          <w:sz w:val="25"/>
          <w:szCs w:val="25"/>
        </w:rPr>
      </w:pPr>
    </w:p>
    <w:p w14:paraId="2352198B" w14:textId="77777777" w:rsidR="005C06C3" w:rsidRPr="001F3F84" w:rsidRDefault="005C06C3" w:rsidP="005C06C3">
      <w:pPr>
        <w:pStyle w:val="ListParagraph"/>
        <w:numPr>
          <w:ilvl w:val="0"/>
          <w:numId w:val="30"/>
        </w:numPr>
        <w:rPr>
          <w:sz w:val="25"/>
          <w:szCs w:val="25"/>
        </w:rPr>
      </w:pPr>
      <w:r w:rsidRPr="001F3F84">
        <w:rPr>
          <w:sz w:val="25"/>
          <w:szCs w:val="25"/>
        </w:rPr>
        <w:t>بعد ذلك، اعمل مع شريك للإجابة على الأسئلة في الصفحات التالية.</w:t>
      </w:r>
      <w:r w:rsidRPr="001F3F84">
        <w:rPr>
          <w:sz w:val="25"/>
          <w:szCs w:val="25"/>
        </w:rPr>
        <w:br/>
      </w:r>
      <w:r w:rsidRPr="001F3F84">
        <w:rPr>
          <w:sz w:val="25"/>
          <w:szCs w:val="25"/>
        </w:rPr>
        <w:br/>
      </w:r>
    </w:p>
    <w:p w14:paraId="2352198C" w14:textId="77777777" w:rsidR="005C06C3" w:rsidRPr="001F3F84" w:rsidRDefault="005C06C3" w:rsidP="005C06C3">
      <w:pPr>
        <w:pStyle w:val="ListParagraph"/>
        <w:numPr>
          <w:ilvl w:val="0"/>
          <w:numId w:val="30"/>
        </w:numPr>
        <w:rPr>
          <w:sz w:val="25"/>
          <w:szCs w:val="25"/>
        </w:rPr>
      </w:pPr>
      <w:r w:rsidRPr="001F3F84">
        <w:rPr>
          <w:sz w:val="25"/>
          <w:szCs w:val="25"/>
        </w:rPr>
        <w:t>كونا على استعداد لمناقشة إجاباتكما خلال 30 دقيقة.</w:t>
      </w:r>
    </w:p>
    <w:p w14:paraId="2352198D" w14:textId="77777777" w:rsidR="005C06C3" w:rsidRPr="001F3F84" w:rsidRDefault="005C06C3">
      <w:pPr>
        <w:rPr>
          <w:rFonts w:ascii="Cambria" w:hAnsi="Cambria"/>
          <w:sz w:val="25"/>
          <w:szCs w:val="25"/>
        </w:rPr>
      </w:pPr>
      <w:r w:rsidRPr="001F3F84">
        <w:rPr>
          <w:sz w:val="25"/>
          <w:szCs w:val="25"/>
        </w:rPr>
        <w:br w:type="page"/>
      </w: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9152"/>
      </w:tblGrid>
      <w:tr w:rsidR="005C06C3" w:rsidRPr="001F3F84" w14:paraId="2352198F" w14:textId="77777777" w:rsidTr="00EB7722">
        <w:tc>
          <w:tcPr>
            <w:tcW w:w="9378" w:type="dxa"/>
            <w:shd w:val="clear" w:color="auto" w:fill="000000" w:themeFill="text1"/>
          </w:tcPr>
          <w:p w14:paraId="2352198E" w14:textId="77777777" w:rsidR="005C06C3" w:rsidRPr="001F3F84" w:rsidRDefault="005C06C3" w:rsidP="00EB7722">
            <w:pPr>
              <w:rPr>
                <w:rFonts w:ascii="Cambria" w:hAnsi="Cambria"/>
                <w:sz w:val="25"/>
                <w:szCs w:val="25"/>
              </w:rPr>
            </w:pPr>
            <w:r w:rsidRPr="001F3F84">
              <w:rPr>
                <w:rFonts w:ascii="Cambria" w:hAnsi="Cambria"/>
                <w:b/>
                <w:bCs/>
                <w:sz w:val="25"/>
                <w:szCs w:val="25"/>
              </w:rPr>
              <w:lastRenderedPageBreak/>
              <w:t>النتائج</w:t>
            </w:r>
          </w:p>
        </w:tc>
      </w:tr>
    </w:tbl>
    <w:p w14:paraId="23521990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91" w14:textId="77777777" w:rsidR="005C06C3" w:rsidRPr="001F3F84" w:rsidRDefault="005C06C3" w:rsidP="005C06C3">
      <w:pPr>
        <w:numPr>
          <w:ilvl w:val="0"/>
          <w:numId w:val="31"/>
        </w:numPr>
        <w:rPr>
          <w:rFonts w:asciiTheme="majorHAnsi" w:hAnsiTheme="majorHAnsi"/>
          <w:bCs/>
          <w:sz w:val="25"/>
          <w:szCs w:val="25"/>
        </w:rPr>
      </w:pPr>
      <w:r w:rsidRPr="001F3F84">
        <w:rPr>
          <w:rFonts w:asciiTheme="majorHAnsi" w:hAnsiTheme="majorHAnsi"/>
          <w:sz w:val="25"/>
          <w:szCs w:val="25"/>
        </w:rPr>
        <w:t>ما هو الغرض العام لهذه الوحدة؟</w:t>
      </w:r>
      <w:r w:rsidRPr="001F3F84">
        <w:rPr>
          <w:rFonts w:asciiTheme="majorHAnsi" w:hAnsiTheme="majorHAnsi"/>
          <w:bCs/>
          <w:sz w:val="25"/>
          <w:szCs w:val="25"/>
        </w:rPr>
        <w:br/>
      </w:r>
      <w:r w:rsidRPr="001F3F84">
        <w:rPr>
          <w:rFonts w:asciiTheme="majorHAnsi" w:hAnsiTheme="majorHAnsi"/>
          <w:bCs/>
          <w:sz w:val="25"/>
          <w:szCs w:val="25"/>
        </w:rPr>
        <w:br/>
      </w:r>
      <w:r w:rsidRPr="001F3F84">
        <w:rPr>
          <w:rFonts w:asciiTheme="majorHAnsi" w:hAnsiTheme="majorHAnsi"/>
          <w:bCs/>
          <w:sz w:val="25"/>
          <w:szCs w:val="25"/>
        </w:rPr>
        <w:br/>
      </w:r>
      <w:r w:rsidRPr="001F3F84">
        <w:rPr>
          <w:rFonts w:asciiTheme="majorHAnsi" w:hAnsiTheme="majorHAnsi"/>
          <w:bCs/>
          <w:sz w:val="25"/>
          <w:szCs w:val="25"/>
        </w:rPr>
        <w:br/>
      </w:r>
    </w:p>
    <w:p w14:paraId="23521992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93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94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95" w14:textId="77777777" w:rsidR="005C06C3" w:rsidRPr="001F3F84" w:rsidRDefault="005C06C3" w:rsidP="005C06C3">
      <w:pPr>
        <w:numPr>
          <w:ilvl w:val="0"/>
          <w:numId w:val="31"/>
        </w:numPr>
        <w:rPr>
          <w:rFonts w:asciiTheme="majorHAnsi" w:hAnsiTheme="majorHAnsi"/>
          <w:bCs/>
          <w:sz w:val="25"/>
          <w:szCs w:val="25"/>
        </w:rPr>
      </w:pPr>
      <w:r w:rsidRPr="001F3F84">
        <w:rPr>
          <w:rFonts w:asciiTheme="majorHAnsi" w:hAnsiTheme="majorHAnsi"/>
          <w:sz w:val="25"/>
          <w:szCs w:val="25"/>
        </w:rPr>
        <w:t>كيف ستعرف أن التعلم قد حدث بالفعل؟</w:t>
      </w:r>
      <w:r w:rsidRPr="001F3F84">
        <w:rPr>
          <w:rFonts w:asciiTheme="majorHAnsi" w:hAnsiTheme="majorHAnsi"/>
          <w:bCs/>
          <w:sz w:val="25"/>
          <w:szCs w:val="25"/>
        </w:rPr>
        <w:br/>
      </w:r>
      <w:r w:rsidRPr="001F3F84">
        <w:rPr>
          <w:rFonts w:asciiTheme="majorHAnsi" w:hAnsiTheme="majorHAnsi"/>
          <w:bCs/>
          <w:sz w:val="25"/>
          <w:szCs w:val="25"/>
        </w:rPr>
        <w:br/>
      </w:r>
      <w:r w:rsidRPr="001F3F84">
        <w:rPr>
          <w:rFonts w:asciiTheme="majorHAnsi" w:hAnsiTheme="majorHAnsi"/>
          <w:bCs/>
          <w:sz w:val="25"/>
          <w:szCs w:val="25"/>
        </w:rPr>
        <w:br/>
      </w:r>
    </w:p>
    <w:p w14:paraId="23521996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97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98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99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9A" w14:textId="77777777" w:rsidR="005C06C3" w:rsidRPr="001F3F84" w:rsidRDefault="005C06C3" w:rsidP="005C06C3">
      <w:pPr>
        <w:rPr>
          <w:sz w:val="25"/>
          <w:szCs w:val="25"/>
        </w:rPr>
      </w:pP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9152"/>
      </w:tblGrid>
      <w:tr w:rsidR="005C06C3" w:rsidRPr="001F3F84" w14:paraId="2352199C" w14:textId="77777777" w:rsidTr="00EB7722">
        <w:tc>
          <w:tcPr>
            <w:tcW w:w="9378" w:type="dxa"/>
            <w:shd w:val="clear" w:color="auto" w:fill="000000" w:themeFill="text1"/>
          </w:tcPr>
          <w:p w14:paraId="2352199B" w14:textId="77777777" w:rsidR="005C06C3" w:rsidRPr="001F3F84" w:rsidRDefault="005C06C3" w:rsidP="00EB7722">
            <w:pPr>
              <w:rPr>
                <w:rFonts w:ascii="Cambria" w:hAnsi="Cambria"/>
                <w:sz w:val="25"/>
                <w:szCs w:val="25"/>
              </w:rPr>
            </w:pPr>
            <w:r w:rsidRPr="001F3F84">
              <w:rPr>
                <w:rFonts w:ascii="Cambria" w:hAnsi="Cambria"/>
                <w:b/>
                <w:bCs/>
                <w:sz w:val="25"/>
                <w:szCs w:val="25"/>
              </w:rPr>
              <w:t>المحتوى الرئيسي</w:t>
            </w:r>
          </w:p>
        </w:tc>
      </w:tr>
    </w:tbl>
    <w:p w14:paraId="2352199D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9E" w14:textId="77777777" w:rsidR="005C06C3" w:rsidRPr="001F3F84" w:rsidRDefault="005C06C3" w:rsidP="005C06C3">
      <w:pPr>
        <w:numPr>
          <w:ilvl w:val="0"/>
          <w:numId w:val="31"/>
        </w:numPr>
        <w:rPr>
          <w:rFonts w:ascii="Cambria" w:hAnsi="Cambria"/>
          <w:bCs/>
          <w:sz w:val="25"/>
          <w:szCs w:val="25"/>
        </w:rPr>
      </w:pPr>
      <w:r w:rsidRPr="001F3F84">
        <w:rPr>
          <w:rFonts w:ascii="Cambria" w:hAnsi="Cambria"/>
          <w:sz w:val="25"/>
          <w:szCs w:val="25"/>
        </w:rPr>
        <w:t>ما هي المجالات الخمسة الأهم المشمولة في المحتوى؟</w:t>
      </w:r>
      <w:r w:rsidRPr="001F3F84">
        <w:rPr>
          <w:rFonts w:ascii="Cambria" w:hAnsi="Cambria"/>
          <w:bCs/>
          <w:sz w:val="25"/>
          <w:szCs w:val="25"/>
        </w:rPr>
        <w:br/>
      </w:r>
      <w:r w:rsidRPr="001F3F84">
        <w:rPr>
          <w:rFonts w:ascii="Cambria" w:hAnsi="Cambria"/>
          <w:bCs/>
          <w:sz w:val="25"/>
          <w:szCs w:val="25"/>
        </w:rPr>
        <w:br/>
      </w:r>
      <w:r w:rsidRPr="001F3F84">
        <w:rPr>
          <w:rFonts w:ascii="Cambria" w:hAnsi="Cambria"/>
          <w:bCs/>
          <w:sz w:val="25"/>
          <w:szCs w:val="25"/>
        </w:rPr>
        <w:br/>
      </w:r>
      <w:r w:rsidRPr="001F3F84">
        <w:rPr>
          <w:rFonts w:ascii="Cambria" w:hAnsi="Cambria"/>
          <w:bCs/>
          <w:sz w:val="25"/>
          <w:szCs w:val="25"/>
        </w:rPr>
        <w:br/>
      </w:r>
    </w:p>
    <w:p w14:paraId="2352199F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A0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A1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A2" w14:textId="77777777" w:rsidR="005C06C3" w:rsidRPr="001F3F84" w:rsidRDefault="005C06C3" w:rsidP="005C06C3">
      <w:pPr>
        <w:numPr>
          <w:ilvl w:val="0"/>
          <w:numId w:val="31"/>
        </w:numPr>
        <w:rPr>
          <w:rFonts w:asciiTheme="majorHAnsi" w:hAnsiTheme="majorHAnsi"/>
          <w:bCs/>
          <w:sz w:val="25"/>
          <w:szCs w:val="25"/>
        </w:rPr>
      </w:pPr>
      <w:r w:rsidRPr="001F3F84">
        <w:rPr>
          <w:rFonts w:asciiTheme="majorHAnsi" w:hAnsiTheme="majorHAnsi"/>
          <w:sz w:val="25"/>
          <w:szCs w:val="25"/>
        </w:rPr>
        <w:t>كيف يمكنك مواءمة هذا المحتوى كي يناسب الجمهور المستهدف؟</w:t>
      </w:r>
    </w:p>
    <w:p w14:paraId="235219A3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A4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A5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A6" w14:textId="77777777" w:rsidR="007970DC" w:rsidRPr="001F3F84" w:rsidRDefault="007970DC" w:rsidP="005C06C3">
      <w:pPr>
        <w:rPr>
          <w:bCs/>
          <w:sz w:val="25"/>
          <w:szCs w:val="25"/>
        </w:rPr>
      </w:pPr>
    </w:p>
    <w:p w14:paraId="235219A7" w14:textId="77777777" w:rsidR="007970DC" w:rsidRPr="001F3F84" w:rsidRDefault="007970DC" w:rsidP="005C06C3">
      <w:pPr>
        <w:rPr>
          <w:bCs/>
          <w:sz w:val="25"/>
          <w:szCs w:val="25"/>
        </w:rPr>
      </w:pPr>
    </w:p>
    <w:p w14:paraId="235219A8" w14:textId="77777777" w:rsidR="007970DC" w:rsidRPr="001F3F84" w:rsidRDefault="007970DC" w:rsidP="005C06C3">
      <w:pPr>
        <w:rPr>
          <w:bCs/>
          <w:sz w:val="25"/>
          <w:szCs w:val="25"/>
        </w:rPr>
      </w:pPr>
    </w:p>
    <w:p w14:paraId="235219A9" w14:textId="77777777" w:rsidR="007970DC" w:rsidRPr="001F3F84" w:rsidRDefault="007970DC" w:rsidP="005C06C3">
      <w:pPr>
        <w:rPr>
          <w:bCs/>
          <w:sz w:val="25"/>
          <w:szCs w:val="25"/>
        </w:rPr>
      </w:pPr>
    </w:p>
    <w:p w14:paraId="235219AA" w14:textId="77777777" w:rsidR="005C06C3" w:rsidRPr="001F3F84" w:rsidRDefault="005C06C3" w:rsidP="005C06C3">
      <w:pPr>
        <w:rPr>
          <w:bCs/>
          <w:sz w:val="25"/>
          <w:szCs w:val="25"/>
        </w:rPr>
      </w:pPr>
    </w:p>
    <w:p w14:paraId="235219AB" w14:textId="77777777" w:rsidR="00585D07" w:rsidRPr="001F3F84" w:rsidRDefault="005C06C3" w:rsidP="005C06C3">
      <w:pPr>
        <w:pStyle w:val="ListParagraph"/>
        <w:numPr>
          <w:ilvl w:val="0"/>
          <w:numId w:val="31"/>
        </w:numPr>
        <w:rPr>
          <w:rFonts w:eastAsia="MS PGothic"/>
          <w:sz w:val="25"/>
          <w:szCs w:val="25"/>
        </w:rPr>
      </w:pPr>
      <w:r w:rsidRPr="001F3F84">
        <w:rPr>
          <w:sz w:val="25"/>
          <w:szCs w:val="25"/>
        </w:rPr>
        <w:t>ما هما السؤالان اللذان قد يخطرا ببال الجمهور المستهدف؟</w:t>
      </w:r>
      <w:r w:rsidRPr="001F3F84">
        <w:rPr>
          <w:sz w:val="25"/>
          <w:szCs w:val="25"/>
        </w:rPr>
        <w:br/>
      </w:r>
    </w:p>
    <w:p w14:paraId="235219AC" w14:textId="77777777" w:rsidR="005C06C3" w:rsidRPr="001F3F84" w:rsidRDefault="005C06C3">
      <w:pPr>
        <w:rPr>
          <w:rFonts w:eastAsia="MS PGothic"/>
          <w:sz w:val="25"/>
          <w:szCs w:val="25"/>
        </w:rPr>
      </w:pPr>
      <w:r w:rsidRPr="001F3F84">
        <w:rPr>
          <w:sz w:val="25"/>
          <w:szCs w:val="25"/>
        </w:rPr>
        <w:br w:type="page"/>
      </w:r>
    </w:p>
    <w:p w14:paraId="235219AD" w14:textId="77777777" w:rsidR="005C06C3" w:rsidRPr="001F3F84" w:rsidRDefault="005C06C3" w:rsidP="005C06C3">
      <w:pPr>
        <w:rPr>
          <w:rFonts w:eastAsia="MS PGothic"/>
          <w:sz w:val="25"/>
          <w:szCs w:val="25"/>
        </w:rPr>
      </w:pP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9152"/>
      </w:tblGrid>
      <w:tr w:rsidR="005C06C3" w:rsidRPr="001F3F84" w14:paraId="235219AF" w14:textId="77777777" w:rsidTr="00EB7722">
        <w:tc>
          <w:tcPr>
            <w:tcW w:w="9378" w:type="dxa"/>
            <w:shd w:val="clear" w:color="auto" w:fill="000000" w:themeFill="text1"/>
          </w:tcPr>
          <w:p w14:paraId="235219AE" w14:textId="77777777" w:rsidR="005C06C3" w:rsidRPr="001F3F84" w:rsidRDefault="005C06C3" w:rsidP="00EB7722">
            <w:pPr>
              <w:rPr>
                <w:rFonts w:ascii="Cambria" w:hAnsi="Cambria"/>
                <w:sz w:val="25"/>
                <w:szCs w:val="25"/>
              </w:rPr>
            </w:pPr>
            <w:r w:rsidRPr="001F3F84">
              <w:rPr>
                <w:rFonts w:ascii="Cambria" w:hAnsi="Cambria"/>
                <w:b/>
                <w:bCs/>
                <w:sz w:val="25"/>
                <w:szCs w:val="25"/>
              </w:rPr>
              <w:t>النشاطات التعليمية</w:t>
            </w:r>
          </w:p>
        </w:tc>
      </w:tr>
    </w:tbl>
    <w:p w14:paraId="235219B0" w14:textId="77777777" w:rsidR="005C06C3" w:rsidRPr="001F3F84" w:rsidRDefault="005C06C3" w:rsidP="005C06C3">
      <w:pPr>
        <w:rPr>
          <w:rFonts w:eastAsia="MS PGothic"/>
          <w:sz w:val="25"/>
          <w:szCs w:val="25"/>
        </w:rPr>
      </w:pPr>
    </w:p>
    <w:p w14:paraId="235219B1" w14:textId="77777777" w:rsidR="007970DC" w:rsidRPr="001F3F84" w:rsidRDefault="005C06C3" w:rsidP="005C06C3">
      <w:pPr>
        <w:numPr>
          <w:ilvl w:val="0"/>
          <w:numId w:val="31"/>
        </w:numPr>
        <w:rPr>
          <w:rFonts w:asciiTheme="majorHAnsi" w:hAnsiTheme="majorHAnsi"/>
          <w:bCs/>
          <w:sz w:val="25"/>
          <w:szCs w:val="25"/>
        </w:rPr>
      </w:pPr>
      <w:r w:rsidRPr="001F3F84">
        <w:rPr>
          <w:rFonts w:asciiTheme="majorHAnsi" w:hAnsiTheme="majorHAnsi"/>
          <w:sz w:val="25"/>
          <w:szCs w:val="25"/>
        </w:rPr>
        <w:t>ما هي التحديات التي يمكن مواجهتها عند القيام بالنشاطات؟</w:t>
      </w:r>
      <w:r w:rsidRPr="001F3F84">
        <w:rPr>
          <w:rFonts w:asciiTheme="majorHAnsi" w:hAnsiTheme="majorHAnsi"/>
          <w:bCs/>
          <w:sz w:val="25"/>
          <w:szCs w:val="25"/>
        </w:rPr>
        <w:br/>
      </w:r>
      <w:r w:rsidRPr="001F3F84">
        <w:rPr>
          <w:rFonts w:asciiTheme="majorHAnsi" w:hAnsiTheme="majorHAnsi"/>
          <w:bCs/>
          <w:sz w:val="25"/>
          <w:szCs w:val="25"/>
        </w:rPr>
        <w:br/>
      </w:r>
      <w:r w:rsidRPr="001F3F84">
        <w:rPr>
          <w:rFonts w:asciiTheme="majorHAnsi" w:hAnsiTheme="majorHAnsi"/>
          <w:bCs/>
          <w:sz w:val="25"/>
          <w:szCs w:val="25"/>
        </w:rPr>
        <w:br/>
      </w:r>
    </w:p>
    <w:p w14:paraId="235219B2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B3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B4" w14:textId="77777777" w:rsidR="007970DC" w:rsidRPr="001F3F84" w:rsidRDefault="005C06C3" w:rsidP="005C06C3">
      <w:pPr>
        <w:numPr>
          <w:ilvl w:val="0"/>
          <w:numId w:val="31"/>
        </w:numPr>
        <w:rPr>
          <w:rFonts w:ascii="Cambria" w:hAnsi="Cambria"/>
          <w:bCs/>
          <w:sz w:val="25"/>
          <w:szCs w:val="25"/>
        </w:rPr>
      </w:pPr>
      <w:r w:rsidRPr="001F3F84">
        <w:rPr>
          <w:rFonts w:ascii="Cambria" w:hAnsi="Cambria"/>
          <w:sz w:val="25"/>
          <w:szCs w:val="25"/>
        </w:rPr>
        <w:t xml:space="preserve">هل هناك مسائل لوجستية أو مسائل تتعلق بالسلامة أو الأمن؟ </w:t>
      </w:r>
      <w:r w:rsidRPr="001F3F84">
        <w:rPr>
          <w:rFonts w:ascii="Cambria" w:hAnsi="Cambria"/>
          <w:bCs/>
          <w:sz w:val="25"/>
          <w:szCs w:val="25"/>
        </w:rPr>
        <w:br/>
      </w:r>
      <w:r w:rsidRPr="001F3F84">
        <w:rPr>
          <w:rFonts w:ascii="Cambria" w:hAnsi="Cambria"/>
          <w:bCs/>
          <w:sz w:val="25"/>
          <w:szCs w:val="25"/>
        </w:rPr>
        <w:br/>
      </w:r>
      <w:r w:rsidRPr="001F3F84">
        <w:rPr>
          <w:rFonts w:ascii="Cambria" w:hAnsi="Cambria"/>
          <w:bCs/>
          <w:sz w:val="25"/>
          <w:szCs w:val="25"/>
        </w:rPr>
        <w:br/>
      </w:r>
    </w:p>
    <w:p w14:paraId="235219B5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B6" w14:textId="77777777" w:rsidR="005C06C3" w:rsidRPr="001F3F84" w:rsidRDefault="005C06C3" w:rsidP="007970DC">
      <w:pPr>
        <w:rPr>
          <w:bCs/>
          <w:sz w:val="25"/>
          <w:szCs w:val="25"/>
        </w:rPr>
      </w:pPr>
    </w:p>
    <w:p w14:paraId="235219B7" w14:textId="77777777" w:rsidR="007970DC" w:rsidRPr="001F3F84" w:rsidRDefault="005C06C3" w:rsidP="005C06C3">
      <w:pPr>
        <w:numPr>
          <w:ilvl w:val="0"/>
          <w:numId w:val="31"/>
        </w:numPr>
        <w:rPr>
          <w:rFonts w:ascii="Cambria" w:hAnsi="Cambria"/>
          <w:bCs/>
          <w:sz w:val="25"/>
          <w:szCs w:val="25"/>
        </w:rPr>
      </w:pPr>
      <w:r w:rsidRPr="001F3F84">
        <w:rPr>
          <w:rFonts w:ascii="Cambria" w:hAnsi="Cambria"/>
          <w:sz w:val="25"/>
          <w:szCs w:val="25"/>
        </w:rPr>
        <w:t>ما هي أنواع التوجيه أو المساعدة التي قد يحتاجها الطلاب لتحقيق النجاح؟</w:t>
      </w:r>
      <w:r w:rsidRPr="001F3F84">
        <w:rPr>
          <w:rFonts w:ascii="Cambria" w:hAnsi="Cambria"/>
          <w:bCs/>
          <w:sz w:val="25"/>
          <w:szCs w:val="25"/>
        </w:rPr>
        <w:br/>
      </w:r>
      <w:r w:rsidRPr="001F3F84">
        <w:rPr>
          <w:rFonts w:ascii="Cambria" w:hAnsi="Cambria"/>
          <w:bCs/>
          <w:sz w:val="25"/>
          <w:szCs w:val="25"/>
        </w:rPr>
        <w:br/>
      </w:r>
    </w:p>
    <w:p w14:paraId="235219B8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B9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BA" w14:textId="77777777" w:rsidR="007970DC" w:rsidRPr="001F3F84" w:rsidRDefault="007970DC" w:rsidP="007970DC">
      <w:pPr>
        <w:rPr>
          <w:bCs/>
          <w:sz w:val="25"/>
          <w:szCs w:val="25"/>
        </w:rPr>
      </w:pPr>
    </w:p>
    <w:p w14:paraId="235219BB" w14:textId="77777777" w:rsidR="005C06C3" w:rsidRPr="001F3F84" w:rsidRDefault="005C06C3" w:rsidP="005C06C3">
      <w:pPr>
        <w:pStyle w:val="ListParagraph"/>
        <w:numPr>
          <w:ilvl w:val="0"/>
          <w:numId w:val="31"/>
        </w:numPr>
        <w:rPr>
          <w:rFonts w:eastAsia="MS PGothic"/>
          <w:sz w:val="25"/>
          <w:szCs w:val="25"/>
        </w:rPr>
      </w:pPr>
      <w:r w:rsidRPr="001F3F84">
        <w:rPr>
          <w:sz w:val="25"/>
          <w:szCs w:val="25"/>
        </w:rPr>
        <w:t>كيف يمكن توفير الردود والتعليقات والتقييم للطلاب؟</w:t>
      </w:r>
    </w:p>
    <w:p w14:paraId="235219BC" w14:textId="77777777" w:rsidR="005C06C3" w:rsidRPr="001F3F84" w:rsidRDefault="005C06C3" w:rsidP="005C06C3">
      <w:pPr>
        <w:rPr>
          <w:rFonts w:eastAsia="MS PGothic"/>
          <w:sz w:val="25"/>
          <w:szCs w:val="25"/>
        </w:rPr>
      </w:pPr>
    </w:p>
    <w:p w14:paraId="235219BD" w14:textId="77777777" w:rsidR="007970DC" w:rsidRPr="001F3F84" w:rsidRDefault="007970DC" w:rsidP="005C06C3">
      <w:pPr>
        <w:rPr>
          <w:rFonts w:eastAsia="MS PGothic"/>
          <w:sz w:val="25"/>
          <w:szCs w:val="25"/>
        </w:rPr>
      </w:pPr>
    </w:p>
    <w:p w14:paraId="235219BE" w14:textId="77777777" w:rsidR="007970DC" w:rsidRPr="001F3F84" w:rsidRDefault="007970DC" w:rsidP="005C06C3">
      <w:pPr>
        <w:rPr>
          <w:rFonts w:eastAsia="MS PGothic"/>
          <w:sz w:val="25"/>
          <w:szCs w:val="25"/>
        </w:rPr>
      </w:pPr>
    </w:p>
    <w:p w14:paraId="235219BF" w14:textId="77777777" w:rsidR="007970DC" w:rsidRPr="001F3F84" w:rsidRDefault="007970DC" w:rsidP="005C06C3">
      <w:pPr>
        <w:rPr>
          <w:rFonts w:eastAsia="MS PGothic"/>
          <w:sz w:val="25"/>
          <w:szCs w:val="25"/>
        </w:rPr>
      </w:pPr>
    </w:p>
    <w:p w14:paraId="235219C0" w14:textId="77777777" w:rsidR="007970DC" w:rsidRPr="001F3F84" w:rsidRDefault="007970DC" w:rsidP="005C06C3">
      <w:pPr>
        <w:rPr>
          <w:rFonts w:eastAsia="MS PGothic"/>
          <w:sz w:val="25"/>
          <w:szCs w:val="25"/>
        </w:rPr>
      </w:pPr>
    </w:p>
    <w:tbl>
      <w:tblPr>
        <w:tblStyle w:val="TableGrid"/>
        <w:bidiVisual/>
        <w:tblW w:w="0" w:type="auto"/>
        <w:tblInd w:w="198" w:type="dxa"/>
        <w:tblLook w:val="04A0" w:firstRow="1" w:lastRow="0" w:firstColumn="1" w:lastColumn="0" w:noHBand="0" w:noVBand="1"/>
      </w:tblPr>
      <w:tblGrid>
        <w:gridCol w:w="9152"/>
      </w:tblGrid>
      <w:tr w:rsidR="005C06C3" w:rsidRPr="001F3F84" w14:paraId="235219C2" w14:textId="77777777" w:rsidTr="00EB7722">
        <w:tc>
          <w:tcPr>
            <w:tcW w:w="9378" w:type="dxa"/>
            <w:shd w:val="clear" w:color="auto" w:fill="000000" w:themeFill="text1"/>
          </w:tcPr>
          <w:p w14:paraId="235219C1" w14:textId="77777777" w:rsidR="005C06C3" w:rsidRPr="001F3F84" w:rsidRDefault="005C06C3" w:rsidP="00EB7722">
            <w:pPr>
              <w:rPr>
                <w:rFonts w:ascii="Cambria" w:hAnsi="Cambria"/>
                <w:sz w:val="25"/>
                <w:szCs w:val="25"/>
              </w:rPr>
            </w:pPr>
            <w:r w:rsidRPr="001F3F84">
              <w:rPr>
                <w:rFonts w:ascii="Cambria" w:hAnsi="Cambria"/>
                <w:b/>
                <w:bCs/>
                <w:sz w:val="25"/>
                <w:szCs w:val="25"/>
              </w:rPr>
              <w:t>الإعداد المخصص للوحدة</w:t>
            </w:r>
          </w:p>
        </w:tc>
      </w:tr>
    </w:tbl>
    <w:p w14:paraId="235219C3" w14:textId="77777777" w:rsidR="005C06C3" w:rsidRPr="001F3F84" w:rsidRDefault="005C06C3" w:rsidP="005C06C3">
      <w:pPr>
        <w:rPr>
          <w:rFonts w:eastAsia="MS PGothic"/>
          <w:sz w:val="25"/>
          <w:szCs w:val="25"/>
        </w:rPr>
      </w:pPr>
    </w:p>
    <w:p w14:paraId="235219C4" w14:textId="77777777" w:rsidR="005C06C3" w:rsidRPr="001F3F84" w:rsidRDefault="005C06C3" w:rsidP="005C06C3">
      <w:pPr>
        <w:numPr>
          <w:ilvl w:val="0"/>
          <w:numId w:val="31"/>
        </w:numPr>
        <w:rPr>
          <w:rFonts w:ascii="Cambria" w:hAnsi="Cambria"/>
          <w:bCs/>
          <w:sz w:val="25"/>
          <w:szCs w:val="25"/>
        </w:rPr>
      </w:pPr>
      <w:r w:rsidRPr="001F3F84">
        <w:rPr>
          <w:rFonts w:ascii="Cambria" w:hAnsi="Cambria"/>
          <w:sz w:val="25"/>
          <w:szCs w:val="25"/>
        </w:rPr>
        <w:t>راجع المادة وقائمة المعدات. هل هناك اعتبارات لوجستية معينة خاصة بهذه الوحدة؟</w:t>
      </w:r>
    </w:p>
    <w:p w14:paraId="235219C5" w14:textId="77777777" w:rsidR="005C06C3" w:rsidRPr="001F3F84" w:rsidRDefault="005C06C3" w:rsidP="005C06C3">
      <w:pPr>
        <w:ind w:left="720"/>
        <w:rPr>
          <w:bCs/>
          <w:sz w:val="25"/>
          <w:szCs w:val="25"/>
        </w:rPr>
      </w:pPr>
      <w:r w:rsidRPr="001F3F84">
        <w:rPr>
          <w:sz w:val="25"/>
          <w:szCs w:val="25"/>
        </w:rPr>
        <w:br/>
      </w:r>
      <w:r w:rsidRPr="001F3F84">
        <w:rPr>
          <w:sz w:val="25"/>
          <w:szCs w:val="25"/>
        </w:rPr>
        <w:br/>
      </w:r>
    </w:p>
    <w:p w14:paraId="235219C6" w14:textId="77777777" w:rsidR="005C06C3" w:rsidRPr="001F3F84" w:rsidRDefault="005C06C3" w:rsidP="005C06C3">
      <w:pPr>
        <w:ind w:left="720"/>
        <w:rPr>
          <w:bCs/>
          <w:sz w:val="25"/>
          <w:szCs w:val="25"/>
        </w:rPr>
      </w:pPr>
    </w:p>
    <w:p w14:paraId="235219C7" w14:textId="77777777" w:rsidR="007970DC" w:rsidRPr="001F3F84" w:rsidRDefault="007970DC" w:rsidP="005C06C3">
      <w:pPr>
        <w:ind w:left="720"/>
        <w:rPr>
          <w:bCs/>
          <w:sz w:val="25"/>
          <w:szCs w:val="25"/>
        </w:rPr>
      </w:pPr>
    </w:p>
    <w:p w14:paraId="235219C8" w14:textId="77777777" w:rsidR="005C06C3" w:rsidRPr="001F3F84" w:rsidRDefault="005C06C3" w:rsidP="005C06C3">
      <w:pPr>
        <w:numPr>
          <w:ilvl w:val="0"/>
          <w:numId w:val="31"/>
        </w:numPr>
        <w:rPr>
          <w:rFonts w:ascii="Cambria" w:hAnsi="Cambria"/>
          <w:bCs/>
          <w:sz w:val="25"/>
          <w:szCs w:val="25"/>
        </w:rPr>
      </w:pPr>
      <w:r w:rsidRPr="001F3F84">
        <w:rPr>
          <w:rFonts w:ascii="Cambria" w:hAnsi="Cambria"/>
          <w:sz w:val="25"/>
          <w:szCs w:val="25"/>
        </w:rPr>
        <w:t>هل هناك أية خطوات تحضير فريدة أو محددة يجب اتخاذها قبل تقديم هذه الوحدة؟</w:t>
      </w:r>
    </w:p>
    <w:p w14:paraId="235219C9" w14:textId="77777777" w:rsidR="007970DC" w:rsidRPr="001F3F84" w:rsidRDefault="007970DC">
      <w:pPr>
        <w:rPr>
          <w:rFonts w:eastAsia="MS PGothic"/>
          <w:sz w:val="25"/>
          <w:szCs w:val="25"/>
        </w:rPr>
      </w:pPr>
      <w:r w:rsidRPr="001F3F84">
        <w:rPr>
          <w:sz w:val="25"/>
          <w:szCs w:val="25"/>
        </w:rPr>
        <w:br w:type="page"/>
      </w:r>
    </w:p>
    <w:p w14:paraId="235219CA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CB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CC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CD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CE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CF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0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1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2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3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4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5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6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7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8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9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A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B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C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</w:p>
    <w:p w14:paraId="235219DD" w14:textId="77777777" w:rsidR="007970DC" w:rsidRPr="001F3F84" w:rsidRDefault="007970DC" w:rsidP="007970DC">
      <w:pPr>
        <w:pStyle w:val="ATABody"/>
        <w:jc w:val="center"/>
        <w:rPr>
          <w:sz w:val="25"/>
          <w:szCs w:val="25"/>
        </w:rPr>
      </w:pPr>
      <w:r w:rsidRPr="001F3F84">
        <w:rPr>
          <w:sz w:val="25"/>
          <w:szCs w:val="25"/>
        </w:rPr>
        <w:t>تم ترك هذه الصفحة فارغة عمداً.</w:t>
      </w:r>
    </w:p>
    <w:p w14:paraId="235219DE" w14:textId="77777777" w:rsidR="005C06C3" w:rsidRPr="001F3F84" w:rsidRDefault="005C06C3" w:rsidP="005C06C3">
      <w:pPr>
        <w:rPr>
          <w:rFonts w:eastAsia="MS PGothic"/>
          <w:sz w:val="25"/>
          <w:szCs w:val="25"/>
        </w:rPr>
      </w:pPr>
    </w:p>
    <w:sectPr w:rsidR="005C06C3" w:rsidRPr="001F3F84" w:rsidSect="00D17B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41BD" w14:textId="77777777" w:rsidR="00426C69" w:rsidRDefault="00426C69" w:rsidP="00C82114">
      <w:r>
        <w:separator/>
      </w:r>
    </w:p>
  </w:endnote>
  <w:endnote w:type="continuationSeparator" w:id="0">
    <w:p w14:paraId="00AA8CF0" w14:textId="77777777" w:rsidR="00426C69" w:rsidRDefault="00426C69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19EB" w14:textId="77777777" w:rsidR="009A1B50" w:rsidRDefault="009A1B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316114" w:rsidRPr="00316114" w14:paraId="235219EE" w14:textId="77777777" w:rsidTr="00D3407F">
      <w:tc>
        <w:tcPr>
          <w:tcW w:w="8100" w:type="dxa"/>
          <w:shd w:val="clear" w:color="auto" w:fill="auto"/>
        </w:tcPr>
        <w:p w14:paraId="235219EC" w14:textId="77777777" w:rsidR="00316114" w:rsidRPr="00316114" w:rsidRDefault="009A1B50" w:rsidP="00316114">
          <w:pPr>
            <w:pStyle w:val="ATAFooter"/>
            <w:jc w:val="right"/>
            <w:rPr>
              <w:rStyle w:val="ATAFooterChar"/>
              <w:rFonts w:eastAsia="Arial Unicode MS"/>
              <w:color w:val="000000" w:themeColor="text1"/>
              <w:szCs w:val="18"/>
            </w:rPr>
          </w:pPr>
          <w:r>
            <w:rPr>
              <w:rFonts w:cs="Arial"/>
              <w:color w:val="000000" w:themeColor="text1"/>
              <w:szCs w:val="18"/>
            </w:rPr>
            <w:t xml:space="preserve">CISR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The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</w:t>
          </w:r>
          <w:proofErr w:type="spellStart"/>
          <w:r>
            <w:rPr>
              <w:rFonts w:cs="Arial"/>
              <w:color w:val="000000" w:themeColor="text1"/>
              <w:szCs w:val="18"/>
            </w:rPr>
            <w:t>Trainer</w:t>
          </w:r>
          <w:proofErr w:type="spellEnd"/>
          <w:r>
            <w:rPr>
              <w:rFonts w:cs="Arial"/>
              <w:color w:val="000000" w:themeColor="text1"/>
              <w:szCs w:val="18"/>
            </w:rPr>
            <w:t xml:space="preserve"> v1.00</w:t>
          </w:r>
        </w:p>
      </w:tc>
      <w:tc>
        <w:tcPr>
          <w:tcW w:w="1260" w:type="dxa"/>
          <w:shd w:val="clear" w:color="auto" w:fill="auto"/>
        </w:tcPr>
        <w:p w14:paraId="235219ED" w14:textId="77777777" w:rsidR="00316114" w:rsidRPr="00FB69DF" w:rsidRDefault="00316114" w:rsidP="00316114">
          <w:pPr>
            <w:pStyle w:val="ATAFooter"/>
            <w:rPr>
              <w:rFonts w:asciiTheme="minorBidi" w:hAnsiTheme="minorBidi" w:cstheme="minorBidi"/>
              <w:szCs w:val="18"/>
            </w:rPr>
          </w:pPr>
          <w:proofErr w:type="spellStart"/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t>Page</w:t>
          </w:r>
          <w:proofErr w:type="spellEnd"/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PAGE </w:instrText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9A1B50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1</w:t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proofErr w:type="spellStart"/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t>of</w:t>
          </w:r>
          <w:proofErr w:type="spellEnd"/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t xml:space="preserve"> </w:t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begin"/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instrText xml:space="preserve"> NUMPAGES  \# "0"  \* MERGEFORMAT </w:instrText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separate"/>
          </w:r>
          <w:r w:rsidR="009A1B50">
            <w:rPr>
              <w:rStyle w:val="ATAFooterChar"/>
              <w:rFonts w:asciiTheme="minorBidi" w:eastAsia="Arial Unicode MS" w:hAnsiTheme="minorBidi" w:cstheme="minorBidi"/>
              <w:noProof/>
              <w:szCs w:val="18"/>
            </w:rPr>
            <w:t>4</w:t>
          </w:r>
          <w:r w:rsidRPr="00FB69DF">
            <w:rPr>
              <w:rStyle w:val="ATAFooterChar"/>
              <w:rFonts w:asciiTheme="minorBidi" w:eastAsia="Arial Unicode MS" w:hAnsiTheme="minorBidi" w:cstheme="minorBidi"/>
              <w:szCs w:val="18"/>
            </w:rPr>
            <w:fldChar w:fldCharType="end"/>
          </w:r>
        </w:p>
      </w:tc>
    </w:tr>
  </w:tbl>
  <w:p w14:paraId="235219EF" w14:textId="77777777" w:rsidR="00316114" w:rsidRPr="00316114" w:rsidRDefault="00316114" w:rsidP="00316114">
    <w:pPr>
      <w:tabs>
        <w:tab w:val="right" w:pos="8640"/>
      </w:tabs>
      <w:jc w:val="center"/>
      <w:rPr>
        <w:rFonts w:ascii="Arial" w:eastAsia="Arial Unicode MS" w:hAnsi="Arial" w:cs="Arial"/>
        <w:sz w:val="18"/>
        <w:szCs w:val="18"/>
      </w:rPr>
    </w:pPr>
    <w:r w:rsidRPr="00316114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235219F0" w14:textId="77777777" w:rsidR="008564F0" w:rsidRPr="00316114" w:rsidRDefault="008564F0" w:rsidP="00316114">
    <w:pPr>
      <w:pStyle w:val="Footer"/>
      <w:rPr>
        <w:rFonts w:eastAsia="Arial Unicode MS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19F2" w14:textId="77777777" w:rsidR="009A1B50" w:rsidRDefault="009A1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FE3C" w14:textId="77777777" w:rsidR="00426C69" w:rsidRDefault="00426C69" w:rsidP="00C82114">
      <w:r>
        <w:separator/>
      </w:r>
    </w:p>
  </w:footnote>
  <w:footnote w:type="continuationSeparator" w:id="0">
    <w:p w14:paraId="3031B756" w14:textId="77777777" w:rsidR="00426C69" w:rsidRDefault="00426C69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19E5" w14:textId="77777777" w:rsidR="009A1B50" w:rsidRDefault="009A1B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316114" w:rsidRPr="00456B51" w14:paraId="235219E8" w14:textId="77777777" w:rsidTr="00D3407F">
      <w:tc>
        <w:tcPr>
          <w:tcW w:w="4788" w:type="dxa"/>
          <w:shd w:val="clear" w:color="auto" w:fill="auto"/>
          <w:vAlign w:val="bottom"/>
        </w:tcPr>
        <w:p w14:paraId="235219E6" w14:textId="77777777" w:rsidR="00316114" w:rsidRPr="00456B51" w:rsidRDefault="00316114" w:rsidP="00316114">
          <w:pPr>
            <w:pStyle w:val="ATAHeader"/>
            <w:jc w:val="right"/>
          </w:pPr>
          <w:proofErr w:type="spellStart"/>
          <w:r>
            <w:rPr>
              <w:rFonts w:cs="Arial"/>
            </w:rPr>
            <w:t>Module</w:t>
          </w:r>
          <w:proofErr w:type="spellEnd"/>
          <w:r>
            <w:rPr>
              <w:rFonts w:cs="Arial"/>
            </w:rPr>
            <w:t xml:space="preserve"> 4: </w:t>
          </w:r>
          <w:proofErr w:type="spellStart"/>
          <w:r>
            <w:rPr>
              <w:rFonts w:cs="Arial"/>
            </w:rPr>
            <w:t>Preparing</w:t>
          </w:r>
          <w:proofErr w:type="spellEnd"/>
          <w:r>
            <w:rPr>
              <w:rFonts w:cs="Arial"/>
            </w:rPr>
            <w:t xml:space="preserve"> </w:t>
          </w:r>
          <w:proofErr w:type="spellStart"/>
          <w:r>
            <w:rPr>
              <w:rFonts w:cs="Arial"/>
            </w:rPr>
            <w:t>to</w:t>
          </w:r>
          <w:proofErr w:type="spellEnd"/>
          <w:r>
            <w:rPr>
              <w:rFonts w:cs="Arial"/>
            </w:rPr>
            <w:t xml:space="preserve"> </w:t>
          </w:r>
          <w:proofErr w:type="spellStart"/>
          <w:r>
            <w:rPr>
              <w:rFonts w:cs="Arial"/>
            </w:rPr>
            <w:t>Train</w:t>
          </w:r>
          <w:proofErr w:type="spellEnd"/>
        </w:p>
      </w:tc>
      <w:tc>
        <w:tcPr>
          <w:tcW w:w="4788" w:type="dxa"/>
          <w:shd w:val="clear" w:color="auto" w:fill="auto"/>
          <w:vAlign w:val="bottom"/>
        </w:tcPr>
        <w:p w14:paraId="235219E7" w14:textId="77777777" w:rsidR="00316114" w:rsidRPr="00FB69DF" w:rsidRDefault="009A1B50" w:rsidP="00316114">
          <w:pPr>
            <w:pStyle w:val="ATAHeader"/>
            <w:rPr>
              <w:rFonts w:asciiTheme="minorBidi" w:hAnsiTheme="minorBidi" w:cstheme="minorBidi"/>
            </w:rPr>
          </w:pPr>
          <w:proofErr w:type="spellStart"/>
          <w:r>
            <w:rPr>
              <w:rFonts w:asciiTheme="minorBidi" w:hAnsiTheme="minorBidi" w:cstheme="minorBidi"/>
            </w:rPr>
            <w:t>Workbook</w:t>
          </w:r>
          <w:proofErr w:type="spellEnd"/>
          <w:r>
            <w:rPr>
              <w:rFonts w:asciiTheme="minorBidi" w:hAnsiTheme="minorBidi" w:cstheme="minorBidi"/>
            </w:rPr>
            <w:t xml:space="preserve"> 4.4: </w:t>
          </w:r>
          <w:proofErr w:type="spellStart"/>
          <w:r>
            <w:rPr>
              <w:rFonts w:asciiTheme="minorBidi" w:hAnsiTheme="minorBidi" w:cstheme="minorBidi"/>
            </w:rPr>
            <w:t>Preparing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to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Present</w:t>
          </w:r>
          <w:proofErr w:type="spellEnd"/>
          <w:r>
            <w:rPr>
              <w:rFonts w:asciiTheme="minorBidi" w:hAnsiTheme="minorBidi" w:cstheme="minorBidi"/>
            </w:rPr>
            <w:t xml:space="preserve"> a </w:t>
          </w:r>
          <w:proofErr w:type="spellStart"/>
          <w:r>
            <w:rPr>
              <w:rFonts w:asciiTheme="minorBidi" w:hAnsiTheme="minorBidi" w:cstheme="minorBidi"/>
            </w:rPr>
            <w:t>Module</w:t>
          </w:r>
          <w:proofErr w:type="spellEnd"/>
          <w:r>
            <w:rPr>
              <w:rFonts w:asciiTheme="minorBidi" w:hAnsiTheme="minorBidi" w:cstheme="minorBidi"/>
            </w:rPr>
            <w:t xml:space="preserve"> </w:t>
          </w:r>
          <w:proofErr w:type="spellStart"/>
          <w:r>
            <w:rPr>
              <w:rFonts w:asciiTheme="minorBidi" w:hAnsiTheme="minorBidi" w:cstheme="minorBidi"/>
            </w:rPr>
            <w:t>Activity</w:t>
          </w:r>
          <w:proofErr w:type="spellEnd"/>
        </w:p>
      </w:tc>
    </w:tr>
  </w:tbl>
  <w:p w14:paraId="235219E9" w14:textId="77777777" w:rsidR="00316114" w:rsidRPr="00456B51" w:rsidRDefault="00316114" w:rsidP="00316114">
    <w:pPr>
      <w:pStyle w:val="ATABody"/>
    </w:pPr>
  </w:p>
  <w:p w14:paraId="235219EA" w14:textId="77777777" w:rsidR="008564F0" w:rsidRPr="00316114" w:rsidRDefault="008564F0" w:rsidP="00316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19F1" w14:textId="77777777" w:rsidR="009A1B50" w:rsidRDefault="009A1B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167CC"/>
    <w:multiLevelType w:val="hybridMultilevel"/>
    <w:tmpl w:val="1A3A9982"/>
    <w:lvl w:ilvl="0" w:tplc="0876D3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7EA34E">
      <w:start w:val="674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C42E7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50AA6D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CFB02F6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0556ECB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E7645D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ECD683C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25463C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 w15:restartNumberingAfterBreak="0">
    <w:nsid w:val="36471294"/>
    <w:multiLevelType w:val="hybridMultilevel"/>
    <w:tmpl w:val="2F3C8B42"/>
    <w:lvl w:ilvl="0" w:tplc="0876D3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7EA34E">
      <w:start w:val="674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C42E7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50AA6D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CFB02F6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0556ECB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E7645D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ECD683C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25463C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6DC419F"/>
    <w:multiLevelType w:val="hybridMultilevel"/>
    <w:tmpl w:val="51466514"/>
    <w:lvl w:ilvl="0" w:tplc="0876D3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7EA34E">
      <w:start w:val="674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C42E7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50AA6D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CFB02F6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0556ECB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E7645D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ECD683C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25463C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4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6" w15:restartNumberingAfterBreak="0">
    <w:nsid w:val="515D19D7"/>
    <w:multiLevelType w:val="hybridMultilevel"/>
    <w:tmpl w:val="18AE2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802AF1"/>
    <w:multiLevelType w:val="hybridMultilevel"/>
    <w:tmpl w:val="D0D4CC52"/>
    <w:lvl w:ilvl="0" w:tplc="0876D3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7EA34E">
      <w:start w:val="674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C42E7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50AA6D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CFB02F6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0556ECB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E7645D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ECD683C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25463C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2139639704">
    <w:abstractNumId w:val="7"/>
  </w:num>
  <w:num w:numId="2" w16cid:durableId="903444594">
    <w:abstractNumId w:val="13"/>
  </w:num>
  <w:num w:numId="3" w16cid:durableId="1679035881">
    <w:abstractNumId w:val="19"/>
  </w:num>
  <w:num w:numId="4" w16cid:durableId="1892380543">
    <w:abstractNumId w:val="10"/>
  </w:num>
  <w:num w:numId="5" w16cid:durableId="1000691501">
    <w:abstractNumId w:val="3"/>
  </w:num>
  <w:num w:numId="6" w16cid:durableId="1419981840">
    <w:abstractNumId w:val="12"/>
  </w:num>
  <w:num w:numId="7" w16cid:durableId="1962304610">
    <w:abstractNumId w:val="11"/>
  </w:num>
  <w:num w:numId="8" w16cid:durableId="1539315295">
    <w:abstractNumId w:val="4"/>
  </w:num>
  <w:num w:numId="9" w16cid:durableId="532765952">
    <w:abstractNumId w:val="0"/>
  </w:num>
  <w:num w:numId="10" w16cid:durableId="124012230">
    <w:abstractNumId w:val="18"/>
  </w:num>
  <w:num w:numId="11" w16cid:durableId="186717209">
    <w:abstractNumId w:val="19"/>
  </w:num>
  <w:num w:numId="12" w16cid:durableId="82260288">
    <w:abstractNumId w:val="19"/>
  </w:num>
  <w:num w:numId="13" w16cid:durableId="1472333693">
    <w:abstractNumId w:val="13"/>
  </w:num>
  <w:num w:numId="14" w16cid:durableId="1313438780">
    <w:abstractNumId w:val="22"/>
  </w:num>
  <w:num w:numId="15" w16cid:durableId="98840185">
    <w:abstractNumId w:val="14"/>
  </w:num>
  <w:num w:numId="16" w16cid:durableId="785736377">
    <w:abstractNumId w:val="23"/>
  </w:num>
  <w:num w:numId="17" w16cid:durableId="1488519896">
    <w:abstractNumId w:val="23"/>
    <w:lvlOverride w:ilvl="0">
      <w:startOverride w:val="1"/>
    </w:lvlOverride>
  </w:num>
  <w:num w:numId="18" w16cid:durableId="2043358091">
    <w:abstractNumId w:val="22"/>
  </w:num>
  <w:num w:numId="19" w16cid:durableId="2125074662">
    <w:abstractNumId w:val="2"/>
  </w:num>
  <w:num w:numId="20" w16cid:durableId="1648633813">
    <w:abstractNumId w:val="23"/>
  </w:num>
  <w:num w:numId="21" w16cid:durableId="256865457">
    <w:abstractNumId w:val="1"/>
  </w:num>
  <w:num w:numId="22" w16cid:durableId="2103449961">
    <w:abstractNumId w:val="17"/>
  </w:num>
  <w:num w:numId="23" w16cid:durableId="1720400335">
    <w:abstractNumId w:val="20"/>
  </w:num>
  <w:num w:numId="24" w16cid:durableId="1441144244">
    <w:abstractNumId w:val="21"/>
  </w:num>
  <w:num w:numId="25" w16cid:durableId="1478180860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0606692">
    <w:abstractNumId w:val="5"/>
  </w:num>
  <w:num w:numId="27" w16cid:durableId="1274733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2011439">
    <w:abstractNumId w:val="15"/>
  </w:num>
  <w:num w:numId="29" w16cid:durableId="1983341083">
    <w:abstractNumId w:val="15"/>
    <w:lvlOverride w:ilvl="0">
      <w:startOverride w:val="1"/>
    </w:lvlOverride>
  </w:num>
  <w:num w:numId="30" w16cid:durableId="1521041249">
    <w:abstractNumId w:val="16"/>
  </w:num>
  <w:num w:numId="31" w16cid:durableId="6518050">
    <w:abstractNumId w:val="8"/>
  </w:num>
  <w:num w:numId="32" w16cid:durableId="1729650351">
    <w:abstractNumId w:val="9"/>
  </w:num>
  <w:num w:numId="33" w16cid:durableId="1860898569">
    <w:abstractNumId w:val="6"/>
  </w:num>
  <w:num w:numId="34" w16cid:durableId="197783077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17B5B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D6A10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2C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0972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3F84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C4C25"/>
    <w:rsid w:val="002D2049"/>
    <w:rsid w:val="002D22E1"/>
    <w:rsid w:val="002D23BF"/>
    <w:rsid w:val="002E304A"/>
    <w:rsid w:val="002F20B3"/>
    <w:rsid w:val="002F23B3"/>
    <w:rsid w:val="002F2C09"/>
    <w:rsid w:val="002F700A"/>
    <w:rsid w:val="003017B9"/>
    <w:rsid w:val="00302ACC"/>
    <w:rsid w:val="00303B04"/>
    <w:rsid w:val="00311AB8"/>
    <w:rsid w:val="00312331"/>
    <w:rsid w:val="00316114"/>
    <w:rsid w:val="0031631B"/>
    <w:rsid w:val="00324284"/>
    <w:rsid w:val="00327D9F"/>
    <w:rsid w:val="0033309A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3FF3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8659F"/>
    <w:rsid w:val="00390366"/>
    <w:rsid w:val="003A0135"/>
    <w:rsid w:val="003A0F13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6C69"/>
    <w:rsid w:val="004276AD"/>
    <w:rsid w:val="004334D2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E78F8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06C3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14F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63575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0A73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12A6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0DC"/>
    <w:rsid w:val="00797C31"/>
    <w:rsid w:val="007A0533"/>
    <w:rsid w:val="007A1228"/>
    <w:rsid w:val="007A174D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5CA7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0CAE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459AC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664BB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1B50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07348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4CC5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0D36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46D0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DB5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3DBC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2CC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B5BDE"/>
    <w:rsid w:val="00CC457F"/>
    <w:rsid w:val="00CC56F1"/>
    <w:rsid w:val="00CC61FD"/>
    <w:rsid w:val="00CC71B0"/>
    <w:rsid w:val="00CD57F5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36A8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051A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B69DF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521969"/>
  <w15:docId w15:val="{38AD6654-C534-4C01-B0D6-5229398E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2">
    <w:name w:val="ATA Slide/Fac Note Level 02"/>
    <w:basedOn w:val="ATASlideFacNoteLevel01"/>
    <w:next w:val="Normal"/>
    <w:link w:val="ATASlideFacNoteLevel02Char"/>
    <w:qFormat/>
    <w:rsid w:val="005C06C3"/>
    <w:pPr>
      <w:ind w:left="360"/>
    </w:pPr>
  </w:style>
  <w:style w:type="character" w:customStyle="1" w:styleId="ATASlideFacNoteLevel02Char">
    <w:name w:val="ATA Slide/Fac Note Level 02 Char"/>
    <w:basedOn w:val="ATASlideFacNoteLevel01Char"/>
    <w:link w:val="ATASlideFacNoteLevel02"/>
    <w:rsid w:val="005C06C3"/>
    <w:rPr>
      <w:rFonts w:ascii="Cambria" w:hAnsi="Cambria"/>
      <w:color w:val="000000"/>
      <w:sz w:val="24"/>
      <w:szCs w:val="24"/>
    </w:rPr>
  </w:style>
  <w:style w:type="paragraph" w:customStyle="1" w:styleId="ATASlideFacNoteLevel01">
    <w:name w:val="ATA Slide/Fac Note Level 01"/>
    <w:link w:val="ATASlideFacNoteLevel01Char"/>
    <w:qFormat/>
    <w:rsid w:val="005C06C3"/>
    <w:pPr>
      <w:bidi/>
      <w:ind w:left="395" w:right="72" w:hanging="360"/>
    </w:pPr>
    <w:rPr>
      <w:rFonts w:ascii="Cambria" w:hAnsi="Cambria"/>
      <w:color w:val="000000"/>
      <w:sz w:val="24"/>
      <w:szCs w:val="24"/>
      <w:rtl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5C06C3"/>
    <w:rPr>
      <w:rFonts w:ascii="Cambria" w:hAnsi="Cambria"/>
      <w:color w:val="000000"/>
      <w:sz w:val="24"/>
      <w:szCs w:val="24"/>
    </w:rPr>
  </w:style>
  <w:style w:type="paragraph" w:styleId="ListParagraph">
    <w:name w:val="List Paragraph"/>
    <w:basedOn w:val="Normal"/>
    <w:locked/>
    <w:rsid w:val="005C06C3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51F65A596BA41B3A43279701C5FCA" ma:contentTypeVersion="16" ma:contentTypeDescription="Create a new document." ma:contentTypeScope="" ma:versionID="9832a883e2b2eb0d0f461127ed965eea">
  <xsd:schema xmlns:xsd="http://www.w3.org/2001/XMLSchema" xmlns:xs="http://www.w3.org/2001/XMLSchema" xmlns:p="http://schemas.microsoft.com/office/2006/metadata/properties" xmlns:ns2="0b39b100-34c8-42a1-9ad6-b6ff7a1420fd" xmlns:ns3="8e5adf1f-43c2-470f-935e-dff54b24dae6" targetNamespace="http://schemas.microsoft.com/office/2006/metadata/properties" ma:root="true" ma:fieldsID="6225919b6d0ce05f34db2a65d2e4e9d3" ns2:_="" ns3:_="">
    <xsd:import namespace="0b39b100-34c8-42a1-9ad6-b6ff7a1420fd"/>
    <xsd:import namespace="8e5adf1f-43c2-470f-935e-dff54b24dae6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2:Languag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2: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</xsd:restriction>
      </xsd:simpleType>
    </xsd:element>
    <xsd:element name="Languages" ma:index="9" nillable="true" ma:displayName="Languages" ma:format="Dropdown" ma:internalName="Languages">
      <xsd:simpleType>
        <xsd:restriction base="dms:Choice">
          <xsd:enumeration value="Albanian"/>
          <xsd:enumeration value="Amharic"/>
          <xsd:enumeration value="Arabic"/>
          <xsd:enumeration value="Azeri"/>
          <xsd:enumeration value="Bengali"/>
          <xsd:enumeration value="Bosnian"/>
          <xsd:enumeration value="Bulgarian"/>
          <xsd:enumeration value="Croatian"/>
          <xsd:enumeration value="Dari"/>
          <xsd:enumeration value="English"/>
          <xsd:enumeration value="French"/>
          <xsd:enumeration value="Georgian"/>
          <xsd:enumeration value="Greek"/>
          <xsd:enumeration value="Indonesian"/>
          <xsd:enumeration value="Kurdish"/>
          <xsd:enumeration value="Kyrgyz"/>
          <xsd:enumeration value="Macedonian"/>
          <xsd:enumeration value="Nepal"/>
          <xsd:enumeration value="Portuguese"/>
          <xsd:enumeration value="Russian"/>
          <xsd:enumeration value="Serbian"/>
          <xsd:enumeration value="Singala"/>
          <xsd:enumeration value="Somali"/>
          <xsd:enumeration value="Spanish"/>
          <xsd:enumeration value="Tajik"/>
          <xsd:enumeration value="Thai"/>
          <xsd:enumeration value="Turkish"/>
          <xsd:enumeration value="Turkmen"/>
          <xsd:enumeration value="Urdu"/>
          <xsd:enumeration value="Uzbek"/>
        </xsd:restriction>
      </xsd:simpleType>
    </xsd:element>
    <xsd:element name="LS_x0020_Folder" ma:index="13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2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df1f-43c2-470f-935e-dff54b24d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GPS</LS_x0020_Folder>
    <Languages xmlns="0b39b100-34c8-42a1-9ad6-b6ff7a1420fd">Arabic</Languages>
    <Print xmlns="0b39b100-34c8-42a1-9ad6-b6ff7a1420fd" xsi:nil="true"/>
  </documentManagement>
</p:properties>
</file>

<file path=customXml/itemProps1.xml><?xml version="1.0" encoding="utf-8"?>
<ds:datastoreItem xmlns:ds="http://schemas.openxmlformats.org/officeDocument/2006/customXml" ds:itemID="{D9D6221F-290B-4811-AB52-0EEB0205C908}"/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  <ds:schemaRef ds:uri="0b39b100-34c8-42a1-9ad6-b6ff7a1420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91</TotalTime>
  <Pages>4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Preparing to Train</vt:lpstr>
    </vt:vector>
  </TitlesOfParts>
  <Company>Office of Antiterrorism Assistance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Preparing to Train</dc:title>
  <dc:subject>Cyber Awareness for Prosecutors</dc:subject>
  <dc:creator>HT</dc:creator>
  <cp:lastModifiedBy>Robins, Karen L</cp:lastModifiedBy>
  <cp:revision>9</cp:revision>
  <cp:lastPrinted>2025-06-10T15:29:00Z</cp:lastPrinted>
  <dcterms:created xsi:type="dcterms:W3CDTF">2017-04-25T20:13:00Z</dcterms:created>
  <dcterms:modified xsi:type="dcterms:W3CDTF">2025-06-10T15:29:00Z</dcterms:modified>
  <cp:category>Addendum 4.4: Preparing to Present a Module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0x0101001F551F65A596BA41B3A43279701C5FCA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iteId">
    <vt:lpwstr>66cf5074-5afe-48d1-a691-a12b2121f44b</vt:lpwstr>
  </property>
  <property fmtid="{D5CDD505-2E9C-101B-9397-08002B2CF9AE}" pid="5" name="MSIP_Label_1665d9ee-429a-4d5f-97cc-cfb56e044a6e_SetDate">
    <vt:lpwstr>2025-03-24T20:13:45Z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ActionId">
    <vt:lpwstr>59ac3fa5-be71-47d1-a7fe-ea7d22241a0f</vt:lpwstr>
  </property>
  <property fmtid="{D5CDD505-2E9C-101B-9397-08002B2CF9AE}" pid="8" name="MSIP_Label_1665d9ee-429a-4d5f-97cc-cfb56e044a6e_Removed">
    <vt:lpwstr>False</vt:lpwstr>
  </property>
  <property fmtid="{D5CDD505-2E9C-101B-9397-08002B2CF9AE}" pid="9" name="MSIP_Label_1665d9ee-429a-4d5f-97cc-cfb56e044a6e_Extended_MSFT_Method">
    <vt:lpwstr>Privileged</vt:lpwstr>
  </property>
  <property fmtid="{D5CDD505-2E9C-101B-9397-08002B2CF9AE}" pid="10" name="Sensitivity">
    <vt:lpwstr>1665d9ee-429a-4d5f-97cc-cfb56e044a6e</vt:lpwstr>
  </property>
</Properties>
</file>