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AA09" w14:textId="77777777" w:rsidR="00EE7DFC" w:rsidRPr="00656A20" w:rsidRDefault="00D0755C" w:rsidP="00E80349">
      <w:pPr>
        <w:pStyle w:val="ATAModuleTitle"/>
        <w:rPr>
          <w:b w:val="0"/>
          <w:bCs/>
          <w:sz w:val="25"/>
          <w:szCs w:val="25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72FDAAAE" wp14:editId="72FDAAAF">
            <wp:simplePos x="0" y="0"/>
            <wp:positionH relativeFrom="column">
              <wp:posOffset>-30480</wp:posOffset>
            </wp:positionH>
            <wp:positionV relativeFrom="paragraph">
              <wp:posOffset>-635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/>
          <w:sz w:val="25"/>
          <w:szCs w:val="25"/>
        </w:rPr>
        <w:t>الكتيب</w:t>
      </w:r>
      <w:r w:rsidR="006C6419" w:rsidRPr="00656A20">
        <w:rPr>
          <w:b w:val="0"/>
          <w:bCs/>
          <w:sz w:val="25"/>
          <w:szCs w:val="25"/>
        </w:rPr>
        <w:t xml:space="preserve"> 3.1: قائمة التحقق الخاصة بعناصر تقييم التهديد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RPr="00656A20" w14:paraId="72FDAA0C" w14:textId="77777777" w:rsidTr="00E565AC">
        <w:trPr>
          <w:cantSplit/>
        </w:trPr>
        <w:tc>
          <w:tcPr>
            <w:tcW w:w="1500" w:type="pct"/>
            <w:hideMark/>
          </w:tcPr>
          <w:p w14:paraId="72FDAA0A" w14:textId="77777777" w:rsidR="00E565AC" w:rsidRPr="00656A20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656A20">
              <w:rPr>
                <w:b/>
                <w:bCs/>
                <w:sz w:val="25"/>
                <w:szCs w:val="25"/>
              </w:rPr>
              <w:t>الغرض:</w:t>
            </w:r>
          </w:p>
        </w:tc>
        <w:tc>
          <w:tcPr>
            <w:tcW w:w="3500" w:type="pct"/>
            <w:hideMark/>
          </w:tcPr>
          <w:p w14:paraId="72FDAA0B" w14:textId="77777777" w:rsidR="00E565AC" w:rsidRPr="00656A20" w:rsidRDefault="00E565AC" w:rsidP="005F074F">
            <w:pPr>
              <w:pStyle w:val="ATABody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 xml:space="preserve">إن الغرض من قائمة التحقق الخاصة بالتقييم الذاتي هو تزويدكم بقائمة للمناطق التي سيقوم المدرب بتزويدكم بالتغذية العكسية بخصوصها حول عروضكم التقديمية   </w:t>
            </w:r>
          </w:p>
        </w:tc>
      </w:tr>
    </w:tbl>
    <w:p w14:paraId="72FDAA0D" w14:textId="77777777" w:rsidR="001873BA" w:rsidRPr="00656A20" w:rsidRDefault="001873BA" w:rsidP="00E565AC">
      <w:pPr>
        <w:pStyle w:val="ATABody"/>
        <w:rPr>
          <w:sz w:val="25"/>
          <w:szCs w:val="25"/>
        </w:rPr>
      </w:pPr>
    </w:p>
    <w:p w14:paraId="72FDAA0E" w14:textId="77777777" w:rsidR="00E565AC" w:rsidRPr="00656A20" w:rsidRDefault="001873BA" w:rsidP="00AD027A">
      <w:pPr>
        <w:pStyle w:val="ATABody"/>
        <w:numPr>
          <w:ilvl w:val="0"/>
          <w:numId w:val="43"/>
        </w:numPr>
        <w:rPr>
          <w:b/>
          <w:sz w:val="25"/>
          <w:szCs w:val="25"/>
        </w:rPr>
      </w:pPr>
      <w:r w:rsidRPr="00656A20">
        <w:rPr>
          <w:b/>
          <w:bCs/>
          <w:sz w:val="25"/>
          <w:szCs w:val="25"/>
        </w:rPr>
        <w:t>عرض المقدمة</w:t>
      </w:r>
    </w:p>
    <w:p w14:paraId="72FDAA0F" w14:textId="77777777" w:rsidR="00AD027A" w:rsidRPr="00656A20" w:rsidRDefault="00AD027A" w:rsidP="00AD027A">
      <w:pPr>
        <w:pStyle w:val="ATABody"/>
        <w:rPr>
          <w:b/>
          <w:sz w:val="25"/>
          <w:szCs w:val="25"/>
        </w:rPr>
      </w:pPr>
    </w:p>
    <w:tbl>
      <w:tblPr>
        <w:bidiVisual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2"/>
        <w:gridCol w:w="1620"/>
        <w:gridCol w:w="1651"/>
      </w:tblGrid>
      <w:tr w:rsidR="00EB2553" w:rsidRPr="00656A20" w14:paraId="72FDAA11" w14:textId="77777777" w:rsidTr="002C119D">
        <w:trPr>
          <w:jc w:val="center"/>
        </w:trPr>
        <w:tc>
          <w:tcPr>
            <w:tcW w:w="9423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14:paraId="72FDAA10" w14:textId="77777777" w:rsidR="00EB2553" w:rsidRPr="00656A20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قائمة التحقق للتقييم الذاتي لمهارات تقديم العروض</w:t>
            </w:r>
          </w:p>
        </w:tc>
      </w:tr>
      <w:tr w:rsidR="00EB2553" w:rsidRPr="00656A20" w14:paraId="72FDAA15" w14:textId="77777777" w:rsidTr="002C119D">
        <w:trPr>
          <w:jc w:val="center"/>
        </w:trPr>
        <w:tc>
          <w:tcPr>
            <w:tcW w:w="615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2FDAA12" w14:textId="77777777" w:rsidR="00EB2553" w:rsidRPr="00656A20" w:rsidRDefault="00EB2553" w:rsidP="002C119D">
            <w:pPr>
              <w:pStyle w:val="Contact"/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sz w:val="25"/>
                <w:szCs w:val="25"/>
              </w:rPr>
              <w:t>المهارات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2FDAA13" w14:textId="77777777" w:rsidR="00EB2553" w:rsidRPr="00656A20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b w:val="0"/>
                <w:bCs/>
                <w:i w:val="0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sz w:val="25"/>
                <w:szCs w:val="25"/>
              </w:rPr>
              <w:t>تم عرضها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2FDAA14" w14:textId="77777777" w:rsidR="00EB2553" w:rsidRPr="00656A20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b w:val="0"/>
                <w:bCs/>
                <w:i w:val="0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sz w:val="25"/>
                <w:szCs w:val="25"/>
              </w:rPr>
              <w:t>بحاجة إلى تحسين</w:t>
            </w:r>
          </w:p>
        </w:tc>
      </w:tr>
      <w:tr w:rsidR="00EB2553" w:rsidRPr="00656A20" w14:paraId="72FDAA17" w14:textId="77777777" w:rsidTr="002C119D">
        <w:trPr>
          <w:jc w:val="center"/>
        </w:trPr>
        <w:tc>
          <w:tcPr>
            <w:tcW w:w="9423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14:paraId="72FDAA16" w14:textId="77777777" w:rsidR="00EB2553" w:rsidRPr="00656A20" w:rsidRDefault="00EB2553" w:rsidP="00EB2553">
            <w:pPr>
              <w:pStyle w:val="Contact"/>
              <w:numPr>
                <w:ilvl w:val="0"/>
                <w:numId w:val="30"/>
              </w:numPr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التواصل الملائم بالنظر</w:t>
            </w:r>
          </w:p>
        </w:tc>
      </w:tr>
      <w:tr w:rsidR="00EB2553" w:rsidRPr="00656A20" w14:paraId="72FDAA1D" w14:textId="77777777" w:rsidTr="002C119D">
        <w:trPr>
          <w:jc w:val="center"/>
        </w:trPr>
        <w:tc>
          <w:tcPr>
            <w:tcW w:w="6152" w:type="dxa"/>
            <w:tcBorders>
              <w:top w:val="single" w:sz="4" w:space="0" w:color="auto"/>
            </w:tcBorders>
          </w:tcPr>
          <w:p w14:paraId="72FDAA18" w14:textId="77777777" w:rsidR="00EB2553" w:rsidRPr="00656A20" w:rsidRDefault="00D76CC0" w:rsidP="00EB2553">
            <w:pPr>
              <w:pStyle w:val="Number11"/>
              <w:numPr>
                <w:ilvl w:val="0"/>
                <w:numId w:val="35"/>
              </w:numPr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تطلعت في أعين المشاركين</w:t>
            </w:r>
          </w:p>
          <w:p w14:paraId="72FDAA19" w14:textId="77777777" w:rsidR="00EB2553" w:rsidRPr="00656A20" w:rsidRDefault="00EB2553" w:rsidP="002C119D">
            <w:pPr>
              <w:pStyle w:val="Number1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مسحت مجموعة الحضور بعينيك باستمرار</w:t>
            </w:r>
          </w:p>
          <w:p w14:paraId="72FDAA1A" w14:textId="77777777" w:rsidR="00EB2553" w:rsidRPr="00656A20" w:rsidRDefault="00EB2553" w:rsidP="002C119D">
            <w:pPr>
              <w:pStyle w:val="Number1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نظرت إلى المجموعة بأكملها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2FDAA1B" w14:textId="77777777" w:rsidR="00EB2553" w:rsidRPr="00656A20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72FDAA1C" w14:textId="77777777" w:rsidR="00EB2553" w:rsidRPr="00656A20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</w:tr>
      <w:tr w:rsidR="00EB2553" w:rsidRPr="00656A20" w14:paraId="72FDAA21" w14:textId="77777777" w:rsidTr="002C119D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72FDAA1E" w14:textId="77777777" w:rsidR="00EB2553" w:rsidRPr="00656A20" w:rsidRDefault="00EB2553" w:rsidP="00EB2553">
            <w:pPr>
              <w:pStyle w:val="Contact"/>
              <w:numPr>
                <w:ilvl w:val="0"/>
                <w:numId w:val="30"/>
              </w:numPr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حركة الجسم</w:t>
            </w:r>
          </w:p>
        </w:tc>
        <w:tc>
          <w:tcPr>
            <w:tcW w:w="1620" w:type="dxa"/>
            <w:shd w:val="clear" w:color="auto" w:fill="000000" w:themeFill="text1"/>
          </w:tcPr>
          <w:p w14:paraId="72FDAA1F" w14:textId="77777777" w:rsidR="00EB2553" w:rsidRPr="00656A20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72FDAA20" w14:textId="77777777" w:rsidR="00EB2553" w:rsidRPr="00656A20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</w:tr>
      <w:tr w:rsidR="00EB2553" w:rsidRPr="00656A20" w14:paraId="72FDAA28" w14:textId="77777777" w:rsidTr="002C119D">
        <w:trPr>
          <w:jc w:val="center"/>
        </w:trPr>
        <w:tc>
          <w:tcPr>
            <w:tcW w:w="6152" w:type="dxa"/>
            <w:tcBorders>
              <w:bottom w:val="single" w:sz="6" w:space="0" w:color="000000"/>
            </w:tcBorders>
          </w:tcPr>
          <w:p w14:paraId="72FDAA22" w14:textId="77777777" w:rsidR="00EB2553" w:rsidRPr="00656A20" w:rsidRDefault="00EB2553" w:rsidP="002C119D">
            <w:pPr>
              <w:pStyle w:val="Number2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واجهت أغلبية الحضور</w:t>
            </w:r>
          </w:p>
          <w:p w14:paraId="72FDAA23" w14:textId="77777777" w:rsidR="00EB2553" w:rsidRPr="00656A20" w:rsidRDefault="00EB2553" w:rsidP="002C119D">
            <w:pPr>
              <w:pStyle w:val="Number2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نوّعت وغيّرت مكان وقوفك في الغرفة</w:t>
            </w:r>
          </w:p>
          <w:p w14:paraId="72FDAA24" w14:textId="77777777" w:rsidR="00EB2553" w:rsidRPr="00656A20" w:rsidRDefault="00D76CC0" w:rsidP="002C119D">
            <w:pPr>
              <w:pStyle w:val="Number2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وقفت باستقامة جيدة</w:t>
            </w:r>
          </w:p>
          <w:p w14:paraId="72FDAA25" w14:textId="77777777" w:rsidR="00EB2553" w:rsidRPr="00656A20" w:rsidRDefault="00EB2553" w:rsidP="002C119D">
            <w:pPr>
              <w:pStyle w:val="Number2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مشيت نحو الحضور عندما تحدثوا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14:paraId="72FDAA26" w14:textId="77777777" w:rsidR="00EB2553" w:rsidRPr="00656A20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  <w:tc>
          <w:tcPr>
            <w:tcW w:w="1651" w:type="dxa"/>
            <w:tcBorders>
              <w:bottom w:val="single" w:sz="6" w:space="0" w:color="000000"/>
            </w:tcBorders>
          </w:tcPr>
          <w:p w14:paraId="72FDAA27" w14:textId="77777777" w:rsidR="00EB2553" w:rsidRPr="00656A20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</w:tr>
      <w:tr w:rsidR="00EB2553" w:rsidRPr="00656A20" w14:paraId="72FDAA2C" w14:textId="77777777" w:rsidTr="002C119D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14:paraId="72FDAA29" w14:textId="77777777" w:rsidR="00EB2553" w:rsidRPr="00656A20" w:rsidRDefault="00EB2553" w:rsidP="00EB2553">
            <w:pPr>
              <w:pStyle w:val="Contact"/>
              <w:numPr>
                <w:ilvl w:val="0"/>
                <w:numId w:val="30"/>
              </w:numPr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الإيماءات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14:paraId="72FDAA2A" w14:textId="77777777" w:rsidR="00EB2553" w:rsidRPr="00656A20" w:rsidRDefault="00EB2553" w:rsidP="002C119D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  <w:sz w:val="25"/>
                <w:szCs w:val="25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14:paraId="72FDAA2B" w14:textId="77777777" w:rsidR="00EB2553" w:rsidRPr="00656A20" w:rsidRDefault="00EB2553" w:rsidP="002C119D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  <w:sz w:val="25"/>
                <w:szCs w:val="25"/>
              </w:rPr>
            </w:pPr>
          </w:p>
        </w:tc>
      </w:tr>
      <w:tr w:rsidR="00EB2553" w:rsidRPr="00656A20" w14:paraId="72FDAA30" w14:textId="77777777" w:rsidTr="002C119D">
        <w:trPr>
          <w:jc w:val="center"/>
        </w:trPr>
        <w:tc>
          <w:tcPr>
            <w:tcW w:w="61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DAA2D" w14:textId="77777777" w:rsidR="00EB2553" w:rsidRPr="00656A20" w:rsidRDefault="00EB2553" w:rsidP="002C119D">
            <w:pPr>
              <w:pStyle w:val="Number3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استعنت بالتحرك الطبيعي وإيماءات اليدين بشكل مناسب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DAA2E" w14:textId="77777777" w:rsidR="00EB2553" w:rsidRPr="00656A20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DAA2F" w14:textId="77777777" w:rsidR="00EB2553" w:rsidRPr="00656A20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</w:tr>
      <w:tr w:rsidR="00EB2553" w:rsidRPr="00656A20" w14:paraId="72FDAA34" w14:textId="77777777" w:rsidTr="002C119D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72FDAA31" w14:textId="77777777" w:rsidR="00EB2553" w:rsidRPr="00656A20" w:rsidRDefault="00EB2553" w:rsidP="00EB2553">
            <w:pPr>
              <w:pStyle w:val="Contact"/>
              <w:numPr>
                <w:ilvl w:val="0"/>
                <w:numId w:val="30"/>
              </w:numPr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تعبيرات الوجه</w:t>
            </w:r>
          </w:p>
        </w:tc>
        <w:tc>
          <w:tcPr>
            <w:tcW w:w="1620" w:type="dxa"/>
            <w:shd w:val="clear" w:color="auto" w:fill="000000" w:themeFill="text1"/>
          </w:tcPr>
          <w:p w14:paraId="72FDAA32" w14:textId="77777777" w:rsidR="00EB2553" w:rsidRPr="00656A20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72FDAA33" w14:textId="77777777" w:rsidR="00EB2553" w:rsidRPr="00656A20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</w:tr>
      <w:tr w:rsidR="00EB2553" w:rsidRPr="00656A20" w14:paraId="72FDAA39" w14:textId="77777777" w:rsidTr="002C119D">
        <w:trPr>
          <w:jc w:val="center"/>
        </w:trPr>
        <w:tc>
          <w:tcPr>
            <w:tcW w:w="6152" w:type="dxa"/>
            <w:tcBorders>
              <w:bottom w:val="single" w:sz="6" w:space="0" w:color="000000"/>
            </w:tcBorders>
          </w:tcPr>
          <w:p w14:paraId="72FDAA35" w14:textId="77777777" w:rsidR="00EB2553" w:rsidRPr="00656A20" w:rsidRDefault="00EB2553" w:rsidP="002C119D">
            <w:pPr>
              <w:pStyle w:val="Number41"/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ابتسمت وبدا عليك الحماس</w:t>
            </w:r>
          </w:p>
          <w:p w14:paraId="72FDAA36" w14:textId="77777777" w:rsidR="00EB2553" w:rsidRPr="00656A20" w:rsidRDefault="00EB2553" w:rsidP="00EB2553">
            <w:pPr>
              <w:numPr>
                <w:ilvl w:val="0"/>
                <w:numId w:val="31"/>
              </w:numPr>
              <w:spacing w:beforeLines="20" w:before="48" w:afterLines="20" w:after="48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sz w:val="25"/>
                <w:szCs w:val="25"/>
              </w:rPr>
              <w:t>أظهرت تعابير وجه ودية ومنفتحة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14:paraId="72FDAA37" w14:textId="77777777" w:rsidR="00EB2553" w:rsidRPr="00656A20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  <w:tc>
          <w:tcPr>
            <w:tcW w:w="1651" w:type="dxa"/>
            <w:tcBorders>
              <w:bottom w:val="single" w:sz="6" w:space="0" w:color="000000"/>
            </w:tcBorders>
          </w:tcPr>
          <w:p w14:paraId="72FDAA38" w14:textId="77777777" w:rsidR="00EB2553" w:rsidRPr="00656A20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</w:tr>
      <w:tr w:rsidR="00EB2553" w:rsidRPr="00656A20" w14:paraId="72FDAA3D" w14:textId="77777777" w:rsidTr="002C119D">
        <w:trPr>
          <w:jc w:val="center"/>
        </w:trPr>
        <w:tc>
          <w:tcPr>
            <w:tcW w:w="615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2FDAA3A" w14:textId="77777777" w:rsidR="00EB2553" w:rsidRPr="00656A20" w:rsidRDefault="00EB2553" w:rsidP="00EB2553">
            <w:pPr>
              <w:pStyle w:val="Contact"/>
              <w:numPr>
                <w:ilvl w:val="0"/>
                <w:numId w:val="30"/>
              </w:numPr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الصوت/الكلام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2FDAA3B" w14:textId="77777777" w:rsidR="00EB2553" w:rsidRPr="00656A20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2FDAA3C" w14:textId="77777777" w:rsidR="00EB2553" w:rsidRPr="00656A20" w:rsidRDefault="00EB2553" w:rsidP="002C119D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</w:tr>
      <w:tr w:rsidR="00EB2553" w:rsidRPr="00656A20" w14:paraId="72FDAA45" w14:textId="77777777" w:rsidTr="002C119D">
        <w:trPr>
          <w:trHeight w:val="1200"/>
          <w:jc w:val="center"/>
        </w:trPr>
        <w:tc>
          <w:tcPr>
            <w:tcW w:w="6152" w:type="dxa"/>
            <w:tcBorders>
              <w:top w:val="single" w:sz="4" w:space="0" w:color="auto"/>
            </w:tcBorders>
          </w:tcPr>
          <w:p w14:paraId="72FDAA3E" w14:textId="77777777" w:rsidR="00EB2553" w:rsidRPr="00656A20" w:rsidRDefault="00EB2553" w:rsidP="002C119D">
            <w:pPr>
              <w:pStyle w:val="Number51"/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تحدثت بصوت مرتفع ليسمعك كل الحضور</w:t>
            </w:r>
          </w:p>
          <w:p w14:paraId="72FDAA3F" w14:textId="77777777" w:rsidR="006128ED" w:rsidRPr="00656A20" w:rsidRDefault="006128ED" w:rsidP="006128ED">
            <w:pPr>
              <w:pStyle w:val="Number51"/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 xml:space="preserve">سيطرت على سرعة العرض </w:t>
            </w:r>
          </w:p>
          <w:p w14:paraId="72FDAA40" w14:textId="77777777" w:rsidR="00B666F6" w:rsidRPr="00656A20" w:rsidRDefault="00EB2553" w:rsidP="002C119D">
            <w:pPr>
              <w:pStyle w:val="Number51"/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 xml:space="preserve">نوّعت نبرة صوتك </w:t>
            </w:r>
          </w:p>
          <w:p w14:paraId="72FDAA41" w14:textId="77777777" w:rsidR="00EB2553" w:rsidRPr="00656A20" w:rsidRDefault="00EB2553" w:rsidP="002C119D">
            <w:pPr>
              <w:pStyle w:val="Number51"/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تباطأت عند الحديث عن النقاط الهامة</w:t>
            </w:r>
          </w:p>
          <w:p w14:paraId="72FDAA42" w14:textId="77777777" w:rsidR="00EB2553" w:rsidRPr="00656A20" w:rsidRDefault="00EB2553" w:rsidP="002C119D">
            <w:pPr>
              <w:pStyle w:val="Number51"/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استخدمت التوقفات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2FDAA43" w14:textId="77777777" w:rsidR="00EB2553" w:rsidRPr="00656A20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72FDAA44" w14:textId="77777777" w:rsidR="00EB2553" w:rsidRPr="00656A20" w:rsidRDefault="00EB2553" w:rsidP="002C119D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</w:tr>
      <w:tr w:rsidR="00EB2553" w:rsidRPr="00656A20" w14:paraId="72FDAA47" w14:textId="77777777" w:rsidTr="00AD027A">
        <w:trPr>
          <w:trHeight w:val="3072"/>
          <w:jc w:val="center"/>
        </w:trPr>
        <w:tc>
          <w:tcPr>
            <w:tcW w:w="9423" w:type="dxa"/>
            <w:gridSpan w:val="3"/>
          </w:tcPr>
          <w:p w14:paraId="72FDAA46" w14:textId="77777777" w:rsidR="00EB2553" w:rsidRPr="00656A20" w:rsidRDefault="00EB2553" w:rsidP="002C119D">
            <w:pPr>
              <w:spacing w:beforeLines="20" w:before="48" w:afterLines="20" w:after="48"/>
              <w:rPr>
                <w:rFonts w:asciiTheme="majorHAnsi" w:hAnsiTheme="majorHAnsi" w:cs="Arial"/>
                <w:b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/>
                <w:bCs/>
                <w:sz w:val="25"/>
                <w:szCs w:val="25"/>
              </w:rPr>
              <w:lastRenderedPageBreak/>
              <w:t>ملاحظات حول المجالات التي يمكن تحسينها:</w:t>
            </w:r>
          </w:p>
        </w:tc>
      </w:tr>
    </w:tbl>
    <w:p w14:paraId="72FDAA48" w14:textId="77777777" w:rsidR="00EB2553" w:rsidRPr="00656A20" w:rsidRDefault="00EB2553" w:rsidP="00EB2553">
      <w:pPr>
        <w:pStyle w:val="ATABody"/>
        <w:rPr>
          <w:sz w:val="25"/>
          <w:szCs w:val="25"/>
        </w:rPr>
      </w:pPr>
    </w:p>
    <w:p w14:paraId="72FDAA49" w14:textId="77777777" w:rsidR="00585D07" w:rsidRPr="00656A20" w:rsidRDefault="00585D07" w:rsidP="00EB2553">
      <w:pPr>
        <w:pStyle w:val="ATABody"/>
        <w:rPr>
          <w:rFonts w:eastAsia="MS PGothic"/>
          <w:sz w:val="25"/>
          <w:szCs w:val="25"/>
        </w:rPr>
      </w:pPr>
    </w:p>
    <w:p w14:paraId="72FDAA4A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4B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4C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4D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4E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4F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0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1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2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3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4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5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6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7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8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9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A" w14:textId="77777777" w:rsidR="00EB2553" w:rsidRPr="00656A20" w:rsidRDefault="00EB2553" w:rsidP="00EB2553">
      <w:pPr>
        <w:pStyle w:val="ATABody"/>
        <w:rPr>
          <w:rFonts w:eastAsia="MS PGothic"/>
          <w:sz w:val="25"/>
          <w:szCs w:val="25"/>
        </w:rPr>
      </w:pPr>
    </w:p>
    <w:p w14:paraId="72FDAA5B" w14:textId="77777777" w:rsidR="001873BA" w:rsidRPr="00656A20" w:rsidRDefault="001873BA">
      <w:pPr>
        <w:rPr>
          <w:rFonts w:ascii="Cambria" w:eastAsia="MS PGothic" w:hAnsi="Cambria"/>
          <w:sz w:val="25"/>
          <w:szCs w:val="25"/>
        </w:rPr>
      </w:pPr>
      <w:r w:rsidRPr="00656A20">
        <w:rPr>
          <w:sz w:val="25"/>
          <w:szCs w:val="25"/>
        </w:rPr>
        <w:br w:type="page"/>
      </w:r>
    </w:p>
    <w:p w14:paraId="72FDAA5C" w14:textId="77777777" w:rsidR="001873BA" w:rsidRPr="00656A20" w:rsidRDefault="001873BA" w:rsidP="00AD027A">
      <w:pPr>
        <w:pStyle w:val="ATABody"/>
        <w:numPr>
          <w:ilvl w:val="0"/>
          <w:numId w:val="43"/>
        </w:numPr>
        <w:rPr>
          <w:b/>
          <w:sz w:val="25"/>
          <w:szCs w:val="25"/>
        </w:rPr>
      </w:pPr>
      <w:r w:rsidRPr="00656A20">
        <w:rPr>
          <w:b/>
          <w:bCs/>
          <w:sz w:val="25"/>
          <w:szCs w:val="25"/>
        </w:rPr>
        <w:lastRenderedPageBreak/>
        <w:t xml:space="preserve">عرض </w:t>
      </w:r>
      <w:r w:rsidR="00DC02A6">
        <w:rPr>
          <w:rFonts w:hint="cs"/>
          <w:b/>
          <w:bCs/>
          <w:sz w:val="25"/>
          <w:szCs w:val="25"/>
        </w:rPr>
        <w:t>الإشراف</w:t>
      </w:r>
    </w:p>
    <w:p w14:paraId="72FDAA5D" w14:textId="77777777" w:rsidR="00AD027A" w:rsidRPr="00656A20" w:rsidRDefault="00AD027A" w:rsidP="00AD027A">
      <w:pPr>
        <w:pStyle w:val="ATABody"/>
        <w:rPr>
          <w:b/>
          <w:sz w:val="25"/>
          <w:szCs w:val="25"/>
        </w:rPr>
      </w:pPr>
    </w:p>
    <w:tbl>
      <w:tblPr>
        <w:bidiVisual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2"/>
        <w:gridCol w:w="1620"/>
        <w:gridCol w:w="1651"/>
      </w:tblGrid>
      <w:tr w:rsidR="001873BA" w:rsidRPr="00656A20" w14:paraId="72FDAA5F" w14:textId="77777777" w:rsidTr="008E5F96">
        <w:trPr>
          <w:jc w:val="center"/>
        </w:trPr>
        <w:tc>
          <w:tcPr>
            <w:tcW w:w="9423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14:paraId="72FDAA5E" w14:textId="77777777" w:rsidR="001873BA" w:rsidRPr="00656A20" w:rsidRDefault="00B1160F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 xml:space="preserve">قائمة التحقق للتقييم الذاتي لمهارات </w:t>
            </w:r>
            <w:r w:rsidR="00DC02A6" w:rsidRPr="00DC02A6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الإشراف</w:t>
            </w:r>
          </w:p>
        </w:tc>
      </w:tr>
      <w:tr w:rsidR="001873BA" w:rsidRPr="00656A20" w14:paraId="72FDAA63" w14:textId="77777777" w:rsidTr="008E5F96">
        <w:trPr>
          <w:jc w:val="center"/>
        </w:trPr>
        <w:tc>
          <w:tcPr>
            <w:tcW w:w="615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2FDAA60" w14:textId="77777777" w:rsidR="001873BA" w:rsidRPr="00656A20" w:rsidRDefault="001873BA" w:rsidP="008E5F96">
            <w:pPr>
              <w:pStyle w:val="Contact"/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sz w:val="25"/>
                <w:szCs w:val="25"/>
              </w:rPr>
              <w:t>المهارات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2FDAA61" w14:textId="77777777" w:rsidR="001873BA" w:rsidRPr="00656A20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b w:val="0"/>
                <w:bCs/>
                <w:i w:val="0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sz w:val="25"/>
                <w:szCs w:val="25"/>
              </w:rPr>
              <w:t>تم عرضها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2FDAA62" w14:textId="77777777" w:rsidR="001873BA" w:rsidRPr="00656A20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b w:val="0"/>
                <w:bCs/>
                <w:i w:val="0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sz w:val="25"/>
                <w:szCs w:val="25"/>
              </w:rPr>
              <w:t>بحاجة إلى تحسين</w:t>
            </w:r>
          </w:p>
        </w:tc>
      </w:tr>
      <w:tr w:rsidR="001873BA" w:rsidRPr="00656A20" w14:paraId="72FDAA65" w14:textId="77777777" w:rsidTr="008E5F96">
        <w:trPr>
          <w:jc w:val="center"/>
        </w:trPr>
        <w:tc>
          <w:tcPr>
            <w:tcW w:w="9423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14:paraId="72FDAA64" w14:textId="77777777" w:rsidR="001873BA" w:rsidRPr="00656A20" w:rsidRDefault="001873BA" w:rsidP="00B35259">
            <w:pPr>
              <w:pStyle w:val="Contact"/>
              <w:numPr>
                <w:ilvl w:val="0"/>
                <w:numId w:val="37"/>
              </w:numPr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التواصل الملائم بالنظر</w:t>
            </w:r>
          </w:p>
        </w:tc>
      </w:tr>
      <w:tr w:rsidR="001873BA" w:rsidRPr="00656A20" w14:paraId="72FDAA6B" w14:textId="77777777" w:rsidTr="008E5F96">
        <w:trPr>
          <w:jc w:val="center"/>
        </w:trPr>
        <w:tc>
          <w:tcPr>
            <w:tcW w:w="6152" w:type="dxa"/>
            <w:tcBorders>
              <w:top w:val="single" w:sz="4" w:space="0" w:color="auto"/>
            </w:tcBorders>
          </w:tcPr>
          <w:p w14:paraId="72FDAA66" w14:textId="77777777" w:rsidR="001873BA" w:rsidRPr="00656A20" w:rsidRDefault="00D76CC0" w:rsidP="00B35259">
            <w:pPr>
              <w:pStyle w:val="Number11"/>
              <w:numPr>
                <w:ilvl w:val="0"/>
                <w:numId w:val="38"/>
              </w:numPr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تطلعت في أعين المشاركين</w:t>
            </w:r>
          </w:p>
          <w:p w14:paraId="72FDAA67" w14:textId="77777777" w:rsidR="001873BA" w:rsidRPr="00656A20" w:rsidRDefault="001873BA" w:rsidP="008E5F96">
            <w:pPr>
              <w:pStyle w:val="Number1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مسحت مجموعة الحضور بعينيك باستمرار</w:t>
            </w:r>
          </w:p>
          <w:p w14:paraId="72FDAA68" w14:textId="77777777" w:rsidR="001873BA" w:rsidRPr="00656A20" w:rsidRDefault="001873BA" w:rsidP="008E5F96">
            <w:pPr>
              <w:pStyle w:val="Number1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نظرت إلى المجموعة بأكملها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2FDAA69" w14:textId="77777777" w:rsidR="001873BA" w:rsidRPr="00656A20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72FDAA6A" w14:textId="77777777" w:rsidR="001873BA" w:rsidRPr="00656A20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</w:tr>
      <w:tr w:rsidR="001873BA" w:rsidRPr="00656A20" w14:paraId="72FDAA6F" w14:textId="77777777" w:rsidTr="008E5F96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72FDAA6C" w14:textId="77777777" w:rsidR="001873BA" w:rsidRPr="00656A20" w:rsidRDefault="001873BA" w:rsidP="00B35259">
            <w:pPr>
              <w:pStyle w:val="Contact"/>
              <w:numPr>
                <w:ilvl w:val="0"/>
                <w:numId w:val="37"/>
              </w:numPr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حركة الجسم</w:t>
            </w:r>
          </w:p>
        </w:tc>
        <w:tc>
          <w:tcPr>
            <w:tcW w:w="1620" w:type="dxa"/>
            <w:shd w:val="clear" w:color="auto" w:fill="000000" w:themeFill="text1"/>
          </w:tcPr>
          <w:p w14:paraId="72FDAA6D" w14:textId="77777777" w:rsidR="001873BA" w:rsidRPr="00656A20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72FDAA6E" w14:textId="77777777" w:rsidR="001873BA" w:rsidRPr="00656A20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</w:tr>
      <w:tr w:rsidR="001873BA" w:rsidRPr="00656A20" w14:paraId="72FDAA76" w14:textId="77777777" w:rsidTr="008E5F96">
        <w:trPr>
          <w:jc w:val="center"/>
        </w:trPr>
        <w:tc>
          <w:tcPr>
            <w:tcW w:w="6152" w:type="dxa"/>
            <w:tcBorders>
              <w:bottom w:val="single" w:sz="6" w:space="0" w:color="000000"/>
            </w:tcBorders>
          </w:tcPr>
          <w:p w14:paraId="72FDAA70" w14:textId="77777777" w:rsidR="001873BA" w:rsidRPr="00656A20" w:rsidRDefault="001873BA" w:rsidP="00B35259">
            <w:pPr>
              <w:pStyle w:val="Number21"/>
              <w:numPr>
                <w:ilvl w:val="0"/>
                <w:numId w:val="39"/>
              </w:numPr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واجهت أغلبية الحضور</w:t>
            </w:r>
          </w:p>
          <w:p w14:paraId="72FDAA71" w14:textId="77777777" w:rsidR="001873BA" w:rsidRPr="00656A20" w:rsidRDefault="001873BA" w:rsidP="008E5F96">
            <w:pPr>
              <w:pStyle w:val="Number2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نوّعت وغيّرت مكان وقوفك في الغرفة</w:t>
            </w:r>
          </w:p>
          <w:p w14:paraId="72FDAA72" w14:textId="77777777" w:rsidR="001873BA" w:rsidRPr="00656A20" w:rsidRDefault="00D76CC0" w:rsidP="008E5F96">
            <w:pPr>
              <w:pStyle w:val="Number2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وقفت باستقامة جيدة</w:t>
            </w:r>
          </w:p>
          <w:p w14:paraId="72FDAA73" w14:textId="77777777" w:rsidR="001873BA" w:rsidRPr="00656A20" w:rsidRDefault="001873BA" w:rsidP="008E5F96">
            <w:pPr>
              <w:pStyle w:val="Number21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مشيت نحو الحضور عندما تحدثوا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14:paraId="72FDAA74" w14:textId="77777777" w:rsidR="001873BA" w:rsidRPr="00656A20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  <w:tc>
          <w:tcPr>
            <w:tcW w:w="1651" w:type="dxa"/>
            <w:tcBorders>
              <w:bottom w:val="single" w:sz="6" w:space="0" w:color="000000"/>
            </w:tcBorders>
          </w:tcPr>
          <w:p w14:paraId="72FDAA75" w14:textId="77777777" w:rsidR="001873BA" w:rsidRPr="00656A20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</w:tr>
      <w:tr w:rsidR="001873BA" w:rsidRPr="00656A20" w14:paraId="72FDAA7A" w14:textId="77777777" w:rsidTr="008E5F96">
        <w:trPr>
          <w:jc w:val="center"/>
        </w:trPr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14:paraId="72FDAA77" w14:textId="77777777" w:rsidR="001873BA" w:rsidRPr="00656A20" w:rsidRDefault="001873BA" w:rsidP="00B35259">
            <w:pPr>
              <w:pStyle w:val="Contact"/>
              <w:numPr>
                <w:ilvl w:val="0"/>
                <w:numId w:val="37"/>
              </w:numPr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الإيماءات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14:paraId="72FDAA78" w14:textId="77777777" w:rsidR="001873BA" w:rsidRPr="00656A20" w:rsidRDefault="001873BA" w:rsidP="008E5F96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  <w:sz w:val="25"/>
                <w:szCs w:val="25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0000" w:themeFill="text1"/>
          </w:tcPr>
          <w:p w14:paraId="72FDAA79" w14:textId="77777777" w:rsidR="001873BA" w:rsidRPr="00656A20" w:rsidRDefault="001873BA" w:rsidP="008E5F96">
            <w:pPr>
              <w:numPr>
                <w:ilvl w:val="10"/>
                <w:numId w:val="0"/>
              </w:numPr>
              <w:spacing w:beforeLines="20" w:before="48" w:afterLines="20" w:after="48"/>
              <w:ind w:left="360" w:hanging="360"/>
              <w:jc w:val="center"/>
              <w:rPr>
                <w:rFonts w:asciiTheme="majorHAnsi" w:hAnsiTheme="majorHAnsi" w:cs="Arial"/>
                <w:b/>
                <w:color w:val="FFFFFF" w:themeColor="background1"/>
                <w:sz w:val="25"/>
                <w:szCs w:val="25"/>
              </w:rPr>
            </w:pPr>
          </w:p>
        </w:tc>
      </w:tr>
      <w:tr w:rsidR="001873BA" w:rsidRPr="00656A20" w14:paraId="72FDAA7E" w14:textId="77777777" w:rsidTr="008E5F96">
        <w:trPr>
          <w:jc w:val="center"/>
        </w:trPr>
        <w:tc>
          <w:tcPr>
            <w:tcW w:w="61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DAA7B" w14:textId="77777777" w:rsidR="001873BA" w:rsidRPr="00656A20" w:rsidRDefault="001873BA" w:rsidP="00B35259">
            <w:pPr>
              <w:pStyle w:val="Number31"/>
              <w:numPr>
                <w:ilvl w:val="0"/>
                <w:numId w:val="40"/>
              </w:numPr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استعنت بالتحرك الطبيعي وإيماءات اليدين بشكل مناسب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DAA7C" w14:textId="77777777" w:rsidR="001873BA" w:rsidRPr="00656A20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DAA7D" w14:textId="77777777" w:rsidR="001873BA" w:rsidRPr="00656A20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</w:tr>
      <w:tr w:rsidR="001873BA" w:rsidRPr="00656A20" w14:paraId="72FDAA82" w14:textId="77777777" w:rsidTr="008E5F96">
        <w:trPr>
          <w:jc w:val="center"/>
        </w:trPr>
        <w:tc>
          <w:tcPr>
            <w:tcW w:w="6152" w:type="dxa"/>
            <w:shd w:val="clear" w:color="auto" w:fill="000000" w:themeFill="text1"/>
          </w:tcPr>
          <w:p w14:paraId="72FDAA7F" w14:textId="77777777" w:rsidR="001873BA" w:rsidRPr="00656A20" w:rsidRDefault="001873BA" w:rsidP="00B35259">
            <w:pPr>
              <w:pStyle w:val="Contact"/>
              <w:numPr>
                <w:ilvl w:val="0"/>
                <w:numId w:val="37"/>
              </w:numPr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تعبيرات الوجه</w:t>
            </w:r>
          </w:p>
        </w:tc>
        <w:tc>
          <w:tcPr>
            <w:tcW w:w="1620" w:type="dxa"/>
            <w:shd w:val="clear" w:color="auto" w:fill="000000" w:themeFill="text1"/>
          </w:tcPr>
          <w:p w14:paraId="72FDAA80" w14:textId="77777777" w:rsidR="001873BA" w:rsidRPr="00656A20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  <w:tc>
          <w:tcPr>
            <w:tcW w:w="1651" w:type="dxa"/>
            <w:shd w:val="clear" w:color="auto" w:fill="000000" w:themeFill="text1"/>
          </w:tcPr>
          <w:p w14:paraId="72FDAA81" w14:textId="77777777" w:rsidR="001873BA" w:rsidRPr="00656A20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</w:tr>
      <w:tr w:rsidR="001873BA" w:rsidRPr="00656A20" w14:paraId="72FDAA87" w14:textId="77777777" w:rsidTr="008E5F96">
        <w:trPr>
          <w:jc w:val="center"/>
        </w:trPr>
        <w:tc>
          <w:tcPr>
            <w:tcW w:w="6152" w:type="dxa"/>
            <w:tcBorders>
              <w:bottom w:val="single" w:sz="6" w:space="0" w:color="000000"/>
            </w:tcBorders>
          </w:tcPr>
          <w:p w14:paraId="72FDAA83" w14:textId="77777777" w:rsidR="001873BA" w:rsidRPr="00656A20" w:rsidRDefault="001873BA" w:rsidP="00B35259">
            <w:pPr>
              <w:pStyle w:val="Number41"/>
              <w:numPr>
                <w:ilvl w:val="0"/>
                <w:numId w:val="41"/>
              </w:numPr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ابتسمت وبدا عليك الحماس</w:t>
            </w:r>
          </w:p>
          <w:p w14:paraId="72FDAA84" w14:textId="77777777" w:rsidR="001873BA" w:rsidRPr="00656A20" w:rsidRDefault="001873BA" w:rsidP="008E5F96">
            <w:pPr>
              <w:numPr>
                <w:ilvl w:val="0"/>
                <w:numId w:val="31"/>
              </w:numPr>
              <w:spacing w:beforeLines="20" w:before="48" w:afterLines="20" w:after="48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sz w:val="25"/>
                <w:szCs w:val="25"/>
              </w:rPr>
              <w:t>أظهرت تعابير وجه ودية ومنفتحة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14:paraId="72FDAA85" w14:textId="77777777" w:rsidR="001873BA" w:rsidRPr="00656A20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  <w:tc>
          <w:tcPr>
            <w:tcW w:w="1651" w:type="dxa"/>
            <w:tcBorders>
              <w:bottom w:val="single" w:sz="6" w:space="0" w:color="000000"/>
            </w:tcBorders>
          </w:tcPr>
          <w:p w14:paraId="72FDAA86" w14:textId="77777777" w:rsidR="001873BA" w:rsidRPr="00656A20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</w:tr>
      <w:tr w:rsidR="001873BA" w:rsidRPr="00656A20" w14:paraId="72FDAA8B" w14:textId="77777777" w:rsidTr="008E5F96">
        <w:trPr>
          <w:jc w:val="center"/>
        </w:trPr>
        <w:tc>
          <w:tcPr>
            <w:tcW w:w="615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2FDAA88" w14:textId="77777777" w:rsidR="001873BA" w:rsidRPr="00656A20" w:rsidRDefault="001873BA" w:rsidP="00B35259">
            <w:pPr>
              <w:pStyle w:val="Contact"/>
              <w:numPr>
                <w:ilvl w:val="0"/>
                <w:numId w:val="37"/>
              </w:numPr>
              <w:spacing w:beforeLines="20" w:before="48" w:afterLines="20" w:after="48"/>
              <w:rPr>
                <w:rFonts w:asciiTheme="majorHAnsi" w:hAnsiTheme="majorHAnsi" w:cs="Arial"/>
                <w:b w:val="0"/>
                <w:bCs/>
                <w:i w:val="0"/>
                <w:color w:val="FFFFFF" w:themeColor="background1"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 w:val="0"/>
                <w:bCs/>
                <w:i w:val="0"/>
                <w:color w:val="FFFFFF" w:themeColor="background1"/>
                <w:sz w:val="25"/>
                <w:szCs w:val="25"/>
              </w:rPr>
              <w:t>الصوت/الكلام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2FDAA89" w14:textId="77777777" w:rsidR="001873BA" w:rsidRPr="00656A20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2FDAA8A" w14:textId="77777777" w:rsidR="001873BA" w:rsidRPr="00656A20" w:rsidRDefault="001873BA" w:rsidP="008E5F96">
            <w:pPr>
              <w:pStyle w:val="Contact"/>
              <w:spacing w:beforeLines="20" w:before="48" w:afterLines="20" w:after="48"/>
              <w:jc w:val="center"/>
              <w:rPr>
                <w:rFonts w:asciiTheme="majorHAnsi" w:hAnsiTheme="majorHAnsi" w:cs="Arial"/>
                <w:i w:val="0"/>
                <w:color w:val="FFFFFF" w:themeColor="background1"/>
                <w:sz w:val="25"/>
                <w:szCs w:val="25"/>
              </w:rPr>
            </w:pPr>
          </w:p>
        </w:tc>
      </w:tr>
      <w:tr w:rsidR="001873BA" w:rsidRPr="00656A20" w14:paraId="72FDAA93" w14:textId="77777777" w:rsidTr="008E5F96">
        <w:trPr>
          <w:trHeight w:val="1200"/>
          <w:jc w:val="center"/>
        </w:trPr>
        <w:tc>
          <w:tcPr>
            <w:tcW w:w="6152" w:type="dxa"/>
            <w:tcBorders>
              <w:top w:val="single" w:sz="4" w:space="0" w:color="auto"/>
            </w:tcBorders>
          </w:tcPr>
          <w:p w14:paraId="72FDAA8C" w14:textId="77777777" w:rsidR="001873BA" w:rsidRPr="00656A20" w:rsidRDefault="001873BA" w:rsidP="00B35259">
            <w:pPr>
              <w:pStyle w:val="Number51"/>
              <w:numPr>
                <w:ilvl w:val="0"/>
                <w:numId w:val="42"/>
              </w:numPr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 xml:space="preserve">تحدثت بصوت مرتفع ليسمعك كل الحضور </w:t>
            </w:r>
          </w:p>
          <w:p w14:paraId="72FDAA8D" w14:textId="77777777" w:rsidR="006128ED" w:rsidRPr="00656A20" w:rsidRDefault="006128ED" w:rsidP="006128ED">
            <w:pPr>
              <w:pStyle w:val="Number51"/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 xml:space="preserve">سيطرت على سرعة العرض </w:t>
            </w:r>
          </w:p>
          <w:p w14:paraId="72FDAA8E" w14:textId="77777777" w:rsidR="00B666F6" w:rsidRPr="00656A20" w:rsidRDefault="001873BA" w:rsidP="008E5F96">
            <w:pPr>
              <w:pStyle w:val="Number51"/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نوّعت نبرة صوتك</w:t>
            </w:r>
          </w:p>
          <w:p w14:paraId="72FDAA8F" w14:textId="77777777" w:rsidR="001873BA" w:rsidRPr="00656A20" w:rsidRDefault="001873BA" w:rsidP="008E5F96">
            <w:pPr>
              <w:pStyle w:val="Number51"/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تباطأت عند الحديث عن النقاط الهامة</w:t>
            </w:r>
          </w:p>
          <w:p w14:paraId="72FDAA90" w14:textId="77777777" w:rsidR="001873BA" w:rsidRPr="00656A20" w:rsidRDefault="001873BA" w:rsidP="008E5F96">
            <w:pPr>
              <w:pStyle w:val="Number51"/>
              <w:spacing w:before="48" w:after="48"/>
              <w:rPr>
                <w:sz w:val="25"/>
                <w:szCs w:val="25"/>
              </w:rPr>
            </w:pPr>
            <w:r w:rsidRPr="00656A20">
              <w:rPr>
                <w:sz w:val="25"/>
                <w:szCs w:val="25"/>
              </w:rPr>
              <w:t>استخدمت الوقفات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2FDAA91" w14:textId="77777777" w:rsidR="001873BA" w:rsidRPr="00656A20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72FDAA92" w14:textId="77777777" w:rsidR="001873BA" w:rsidRPr="00656A20" w:rsidRDefault="001873BA" w:rsidP="008E5F96">
            <w:pPr>
              <w:spacing w:beforeLines="20" w:before="48" w:afterLines="20" w:after="48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656A20">
              <w:rPr>
                <w:rFonts w:asciiTheme="majorHAnsi" w:hAnsiTheme="majorHAnsi" w:cs="Arial"/>
                <w:sz w:val="25"/>
                <w:szCs w:val="25"/>
              </w:rPr>
              <w:sym w:font="Wingdings" w:char="F0A8"/>
            </w:r>
          </w:p>
        </w:tc>
      </w:tr>
      <w:tr w:rsidR="001873BA" w:rsidRPr="00656A20" w14:paraId="72FDAA95" w14:textId="77777777" w:rsidTr="00AD027A">
        <w:trPr>
          <w:trHeight w:val="4062"/>
          <w:jc w:val="center"/>
        </w:trPr>
        <w:tc>
          <w:tcPr>
            <w:tcW w:w="9423" w:type="dxa"/>
            <w:gridSpan w:val="3"/>
          </w:tcPr>
          <w:p w14:paraId="72FDAA94" w14:textId="77777777" w:rsidR="001873BA" w:rsidRPr="00656A20" w:rsidRDefault="001873BA" w:rsidP="008E5F96">
            <w:pPr>
              <w:spacing w:beforeLines="20" w:before="48" w:afterLines="20" w:after="48"/>
              <w:rPr>
                <w:rFonts w:asciiTheme="majorHAnsi" w:hAnsiTheme="majorHAnsi" w:cs="Arial"/>
                <w:b/>
                <w:sz w:val="25"/>
                <w:szCs w:val="25"/>
              </w:rPr>
            </w:pPr>
            <w:r w:rsidRPr="00656A20">
              <w:rPr>
                <w:rFonts w:asciiTheme="majorHAnsi" w:hAnsiTheme="majorHAnsi"/>
                <w:b/>
                <w:bCs/>
                <w:sz w:val="25"/>
                <w:szCs w:val="25"/>
              </w:rPr>
              <w:t>ملاحظات حول المجالات التي يمكن تحسينها:</w:t>
            </w:r>
          </w:p>
        </w:tc>
      </w:tr>
    </w:tbl>
    <w:p w14:paraId="72FDAA96" w14:textId="77777777" w:rsidR="001873BA" w:rsidRPr="00656A20" w:rsidRDefault="001873BA" w:rsidP="001873BA">
      <w:pPr>
        <w:pStyle w:val="ATABody"/>
        <w:rPr>
          <w:sz w:val="25"/>
          <w:szCs w:val="25"/>
        </w:rPr>
      </w:pPr>
    </w:p>
    <w:p w14:paraId="72FDAA97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98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99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9A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9B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9C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9D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9E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9F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0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1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2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3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4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5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6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7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8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9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A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B" w14:textId="77777777" w:rsidR="001873BA" w:rsidRPr="00656A20" w:rsidRDefault="001873BA" w:rsidP="001873BA">
      <w:pPr>
        <w:pStyle w:val="ATABody"/>
        <w:rPr>
          <w:rFonts w:eastAsia="MS PGothic"/>
          <w:sz w:val="25"/>
          <w:szCs w:val="25"/>
        </w:rPr>
      </w:pPr>
    </w:p>
    <w:p w14:paraId="72FDAAAC" w14:textId="77777777" w:rsidR="001873BA" w:rsidRPr="00656A20" w:rsidRDefault="001873BA" w:rsidP="001873BA">
      <w:pPr>
        <w:pStyle w:val="ATABody"/>
        <w:jc w:val="center"/>
        <w:rPr>
          <w:rFonts w:eastAsia="MS PGothic"/>
          <w:sz w:val="25"/>
          <w:szCs w:val="25"/>
        </w:rPr>
      </w:pPr>
      <w:r w:rsidRPr="00656A20">
        <w:rPr>
          <w:sz w:val="25"/>
          <w:szCs w:val="25"/>
        </w:rPr>
        <w:t>تم</w:t>
      </w:r>
      <w:r w:rsidR="00376B07" w:rsidRPr="00656A20">
        <w:rPr>
          <w:rFonts w:hint="cs"/>
          <w:sz w:val="25"/>
          <w:szCs w:val="25"/>
        </w:rPr>
        <w:t xml:space="preserve"> ترك</w:t>
      </w:r>
      <w:r w:rsidRPr="00656A20">
        <w:rPr>
          <w:sz w:val="25"/>
          <w:szCs w:val="25"/>
        </w:rPr>
        <w:t xml:space="preserve"> هذه الصفحة فارغة عمداً.</w:t>
      </w:r>
    </w:p>
    <w:p w14:paraId="72FDAAAD" w14:textId="77777777" w:rsidR="001873BA" w:rsidRPr="00656A20" w:rsidRDefault="001873BA" w:rsidP="00EB2553">
      <w:pPr>
        <w:pStyle w:val="ATABody"/>
        <w:jc w:val="center"/>
        <w:rPr>
          <w:rFonts w:eastAsia="MS PGothic"/>
          <w:sz w:val="25"/>
          <w:szCs w:val="25"/>
        </w:rPr>
      </w:pPr>
    </w:p>
    <w:sectPr w:rsidR="001873BA" w:rsidRPr="00656A20" w:rsidSect="00D17B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DAAB2" w14:textId="77777777" w:rsidR="00913AE5" w:rsidRDefault="00913AE5" w:rsidP="00C82114">
      <w:r>
        <w:separator/>
      </w:r>
    </w:p>
  </w:endnote>
  <w:endnote w:type="continuationSeparator" w:id="0">
    <w:p w14:paraId="72FDAAB3" w14:textId="77777777" w:rsidR="00913AE5" w:rsidRDefault="00913AE5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AABA" w14:textId="77777777" w:rsidR="00D0755C" w:rsidRDefault="00D075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D61F99" w:rsidRPr="00D61F99" w14:paraId="72FDAABD" w14:textId="77777777" w:rsidTr="00D3407F">
      <w:tc>
        <w:tcPr>
          <w:tcW w:w="8100" w:type="dxa"/>
          <w:shd w:val="clear" w:color="auto" w:fill="auto"/>
        </w:tcPr>
        <w:p w14:paraId="72FDAABB" w14:textId="77777777" w:rsidR="00D61F99" w:rsidRPr="00D61F99" w:rsidRDefault="005E2976" w:rsidP="00D61F99">
          <w:pPr>
            <w:pStyle w:val="ATAFooter"/>
            <w:jc w:val="right"/>
            <w:rPr>
              <w:rStyle w:val="ATAFooterChar"/>
              <w:rFonts w:eastAsia="Arial Unicode MS"/>
              <w:color w:val="000000" w:themeColor="text1"/>
              <w:szCs w:val="18"/>
            </w:rPr>
          </w:pPr>
          <w:r>
            <w:rPr>
              <w:rFonts w:cs="Arial"/>
              <w:color w:val="000000" w:themeColor="text1"/>
              <w:szCs w:val="18"/>
            </w:rPr>
            <w:t>CISR Train The Trainer v1.00</w:t>
          </w:r>
        </w:p>
      </w:tc>
      <w:tc>
        <w:tcPr>
          <w:tcW w:w="1260" w:type="dxa"/>
          <w:shd w:val="clear" w:color="auto" w:fill="auto"/>
        </w:tcPr>
        <w:p w14:paraId="72FDAABC" w14:textId="77777777" w:rsidR="00D61F99" w:rsidRPr="002176BA" w:rsidRDefault="00D61F99" w:rsidP="00D61F99">
          <w:pPr>
            <w:pStyle w:val="ATAFooter"/>
            <w:rPr>
              <w:rFonts w:asciiTheme="minorBidi" w:hAnsiTheme="minorBidi" w:cstheme="minorBidi"/>
              <w:szCs w:val="18"/>
            </w:rPr>
          </w:pPr>
          <w:r w:rsidRPr="002176BA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Page </w:t>
          </w:r>
          <w:r w:rsidRPr="002176BA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2176BA">
            <w:rPr>
              <w:rStyle w:val="ATAFooterChar"/>
              <w:rFonts w:asciiTheme="minorBidi" w:eastAsia="Arial Unicode MS" w:hAnsiTheme="minorBidi" w:cstheme="minorBidi"/>
              <w:szCs w:val="18"/>
            </w:rPr>
            <w:instrText xml:space="preserve"> PAGE </w:instrText>
          </w:r>
          <w:r w:rsidRPr="002176BA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5E2976">
            <w:rPr>
              <w:rStyle w:val="ATAFooterChar"/>
              <w:rFonts w:asciiTheme="minorBidi" w:eastAsia="Arial Unicode MS" w:hAnsiTheme="minorBidi" w:cstheme="minorBidi"/>
              <w:noProof/>
              <w:szCs w:val="18"/>
            </w:rPr>
            <w:t>1</w:t>
          </w:r>
          <w:r w:rsidRPr="002176BA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end"/>
          </w:r>
          <w:r w:rsidRPr="002176BA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 of </w:t>
          </w:r>
          <w:r w:rsidRPr="002176BA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2176BA">
            <w:rPr>
              <w:rStyle w:val="ATAFooterChar"/>
              <w:rFonts w:asciiTheme="minorBidi" w:eastAsia="Arial Unicode MS" w:hAnsiTheme="minorBidi" w:cstheme="minorBidi"/>
              <w:szCs w:val="18"/>
            </w:rPr>
            <w:instrText xml:space="preserve"> NUMPAGES  \# "0"  \* MERGEFORMAT </w:instrText>
          </w:r>
          <w:r w:rsidRPr="002176BA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5E2976">
            <w:rPr>
              <w:rStyle w:val="ATAFooterChar"/>
              <w:rFonts w:asciiTheme="minorBidi" w:eastAsia="Arial Unicode MS" w:hAnsiTheme="minorBidi" w:cstheme="minorBidi"/>
              <w:noProof/>
              <w:szCs w:val="18"/>
            </w:rPr>
            <w:t>4</w:t>
          </w:r>
          <w:r w:rsidRPr="002176BA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end"/>
          </w:r>
        </w:p>
      </w:tc>
    </w:tr>
  </w:tbl>
  <w:p w14:paraId="72FDAABE" w14:textId="77777777" w:rsidR="00D61F99" w:rsidRPr="00D61F99" w:rsidRDefault="00D61F99" w:rsidP="00D61F99">
    <w:pPr>
      <w:tabs>
        <w:tab w:val="right" w:pos="8640"/>
      </w:tabs>
      <w:jc w:val="center"/>
      <w:rPr>
        <w:rFonts w:ascii="Arial" w:eastAsia="Arial Unicode MS" w:hAnsi="Arial" w:cs="Arial"/>
        <w:sz w:val="18"/>
        <w:szCs w:val="18"/>
      </w:rPr>
    </w:pPr>
    <w:r w:rsidRPr="00D61F99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  <w:p w14:paraId="72FDAABF" w14:textId="77777777" w:rsidR="008564F0" w:rsidRPr="00D61F99" w:rsidRDefault="008564F0" w:rsidP="00D61F99">
    <w:pPr>
      <w:pStyle w:val="Footer"/>
      <w:rPr>
        <w:rFonts w:eastAsia="Arial Unicode MS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AAC1" w14:textId="77777777" w:rsidR="00D0755C" w:rsidRDefault="00D07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DAAB0" w14:textId="77777777" w:rsidR="00913AE5" w:rsidRDefault="00913AE5" w:rsidP="00C82114">
      <w:r>
        <w:separator/>
      </w:r>
    </w:p>
  </w:footnote>
  <w:footnote w:type="continuationSeparator" w:id="0">
    <w:p w14:paraId="72FDAAB1" w14:textId="77777777" w:rsidR="00913AE5" w:rsidRDefault="00913AE5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AAB4" w14:textId="77777777" w:rsidR="00D0755C" w:rsidRDefault="00D075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2"/>
      <w:gridCol w:w="4678"/>
    </w:tblGrid>
    <w:tr w:rsidR="008564F0" w:rsidRPr="00456B51" w14:paraId="72FDAAB7" w14:textId="77777777" w:rsidTr="00F16863">
      <w:tc>
        <w:tcPr>
          <w:tcW w:w="4788" w:type="dxa"/>
          <w:shd w:val="clear" w:color="auto" w:fill="auto"/>
          <w:vAlign w:val="bottom"/>
        </w:tcPr>
        <w:p w14:paraId="72FDAAB5" w14:textId="77777777" w:rsidR="008564F0" w:rsidRPr="002176BA" w:rsidRDefault="009114C6" w:rsidP="00D35910">
          <w:pPr>
            <w:pStyle w:val="ATAHeader"/>
            <w:rPr>
              <w:rFonts w:asciiTheme="minorBidi" w:hAnsiTheme="minorBidi" w:cstheme="minorBidi"/>
            </w:rPr>
          </w:pPr>
          <w:r>
            <w:rPr>
              <w:rFonts w:asciiTheme="minorBidi" w:hAnsiTheme="minorBidi" w:cstheme="minorBidi"/>
            </w:rPr>
            <w:t>Workbook 3.1: Self Assessment Checklist  Activity</w:t>
          </w:r>
        </w:p>
      </w:tc>
      <w:tc>
        <w:tcPr>
          <w:tcW w:w="4788" w:type="dxa"/>
          <w:shd w:val="clear" w:color="auto" w:fill="auto"/>
          <w:vAlign w:val="bottom"/>
        </w:tcPr>
        <w:p w14:paraId="72FDAAB6" w14:textId="77777777" w:rsidR="008564F0" w:rsidRPr="00456B51" w:rsidRDefault="00D61F99" w:rsidP="00D35910">
          <w:pPr>
            <w:pStyle w:val="ATAHeader"/>
            <w:jc w:val="right"/>
            <w:rPr>
              <w:lang w:bidi="ar-SA"/>
            </w:rPr>
          </w:pPr>
          <w:r>
            <w:rPr>
              <w:rFonts w:cs="Arial"/>
            </w:rPr>
            <w:t>Module 3: Facilitating Training</w:t>
          </w:r>
        </w:p>
      </w:tc>
    </w:tr>
  </w:tbl>
  <w:p w14:paraId="72FDAAB8" w14:textId="77777777" w:rsidR="008564F0" w:rsidRPr="00456B51" w:rsidRDefault="008564F0" w:rsidP="00264A72">
    <w:pPr>
      <w:pStyle w:val="ATABody"/>
    </w:pPr>
  </w:p>
  <w:p w14:paraId="72FDAAB9" w14:textId="77777777" w:rsidR="001770CD" w:rsidRDefault="001770C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AAC0" w14:textId="77777777" w:rsidR="00D0755C" w:rsidRDefault="00D075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51312"/>
    <w:multiLevelType w:val="hybridMultilevel"/>
    <w:tmpl w:val="5068342C"/>
    <w:lvl w:ilvl="0" w:tplc="D17AB30A">
      <w:start w:val="1"/>
      <w:numFmt w:val="decimal"/>
      <w:pStyle w:val="Number11"/>
      <w:lvlText w:val="1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163910"/>
    <w:multiLevelType w:val="hybridMultilevel"/>
    <w:tmpl w:val="324051D2"/>
    <w:lvl w:ilvl="0" w:tplc="5E925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031D14"/>
    <w:multiLevelType w:val="hybridMultilevel"/>
    <w:tmpl w:val="CE066236"/>
    <w:lvl w:ilvl="0" w:tplc="31FE2EC6">
      <w:start w:val="1"/>
      <w:numFmt w:val="decimal"/>
      <w:pStyle w:val="Number31"/>
      <w:lvlText w:val="3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4" w15:restartNumberingAfterBreak="0">
    <w:nsid w:val="44F4083C"/>
    <w:multiLevelType w:val="hybridMultilevel"/>
    <w:tmpl w:val="250239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7" w15:restartNumberingAfterBreak="0">
    <w:nsid w:val="50C55AC8"/>
    <w:multiLevelType w:val="hybridMultilevel"/>
    <w:tmpl w:val="8938C9EE"/>
    <w:lvl w:ilvl="0" w:tplc="5FC0E73A">
      <w:start w:val="1"/>
      <w:numFmt w:val="decimal"/>
      <w:pStyle w:val="Number41"/>
      <w:lvlText w:val="4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E5976"/>
    <w:multiLevelType w:val="hybridMultilevel"/>
    <w:tmpl w:val="CFAA4B1E"/>
    <w:lvl w:ilvl="0" w:tplc="384AC522">
      <w:start w:val="1"/>
      <w:numFmt w:val="decimal"/>
      <w:pStyle w:val="Number51"/>
      <w:lvlText w:val="5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5704EC"/>
    <w:multiLevelType w:val="hybridMultilevel"/>
    <w:tmpl w:val="250239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CD1D09"/>
    <w:multiLevelType w:val="hybridMultilevel"/>
    <w:tmpl w:val="EBA269BC"/>
    <w:lvl w:ilvl="0" w:tplc="6FE62506">
      <w:start w:val="1"/>
      <w:numFmt w:val="decimal"/>
      <w:pStyle w:val="Number21"/>
      <w:lvlText w:val="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9281067">
    <w:abstractNumId w:val="8"/>
  </w:num>
  <w:num w:numId="2" w16cid:durableId="646277013">
    <w:abstractNumId w:val="13"/>
  </w:num>
  <w:num w:numId="3" w16cid:durableId="275991646">
    <w:abstractNumId w:val="20"/>
  </w:num>
  <w:num w:numId="4" w16cid:durableId="59254552">
    <w:abstractNumId w:val="9"/>
  </w:num>
  <w:num w:numId="5" w16cid:durableId="825972905">
    <w:abstractNumId w:val="4"/>
  </w:num>
  <w:num w:numId="6" w16cid:durableId="2066178515">
    <w:abstractNumId w:val="12"/>
  </w:num>
  <w:num w:numId="7" w16cid:durableId="734745021">
    <w:abstractNumId w:val="11"/>
  </w:num>
  <w:num w:numId="8" w16cid:durableId="1845974709">
    <w:abstractNumId w:val="6"/>
  </w:num>
  <w:num w:numId="9" w16cid:durableId="1722166628">
    <w:abstractNumId w:val="0"/>
  </w:num>
  <w:num w:numId="10" w16cid:durableId="1757096639">
    <w:abstractNumId w:val="19"/>
  </w:num>
  <w:num w:numId="11" w16cid:durableId="37434093">
    <w:abstractNumId w:val="20"/>
  </w:num>
  <w:num w:numId="12" w16cid:durableId="1482624992">
    <w:abstractNumId w:val="20"/>
  </w:num>
  <w:num w:numId="13" w16cid:durableId="874078392">
    <w:abstractNumId w:val="13"/>
  </w:num>
  <w:num w:numId="14" w16cid:durableId="2056083072">
    <w:abstractNumId w:val="26"/>
  </w:num>
  <w:num w:numId="15" w16cid:durableId="2000500961">
    <w:abstractNumId w:val="15"/>
  </w:num>
  <w:num w:numId="16" w16cid:durableId="58788329">
    <w:abstractNumId w:val="27"/>
  </w:num>
  <w:num w:numId="17" w16cid:durableId="1083145329">
    <w:abstractNumId w:val="27"/>
    <w:lvlOverride w:ilvl="0">
      <w:startOverride w:val="1"/>
    </w:lvlOverride>
  </w:num>
  <w:num w:numId="18" w16cid:durableId="52972548">
    <w:abstractNumId w:val="26"/>
  </w:num>
  <w:num w:numId="19" w16cid:durableId="504056685">
    <w:abstractNumId w:val="3"/>
  </w:num>
  <w:num w:numId="20" w16cid:durableId="1000353327">
    <w:abstractNumId w:val="27"/>
  </w:num>
  <w:num w:numId="21" w16cid:durableId="1651668400">
    <w:abstractNumId w:val="1"/>
  </w:num>
  <w:num w:numId="22" w16cid:durableId="592664688">
    <w:abstractNumId w:val="18"/>
  </w:num>
  <w:num w:numId="23" w16cid:durableId="2123986457">
    <w:abstractNumId w:val="23"/>
  </w:num>
  <w:num w:numId="24" w16cid:durableId="1033924669">
    <w:abstractNumId w:val="24"/>
  </w:num>
  <w:num w:numId="25" w16cid:durableId="129664151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6088922">
    <w:abstractNumId w:val="7"/>
  </w:num>
  <w:num w:numId="27" w16cid:durableId="3172691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04580258">
    <w:abstractNumId w:val="16"/>
  </w:num>
  <w:num w:numId="29" w16cid:durableId="745341747">
    <w:abstractNumId w:val="16"/>
    <w:lvlOverride w:ilvl="0">
      <w:startOverride w:val="1"/>
    </w:lvlOverride>
  </w:num>
  <w:num w:numId="30" w16cid:durableId="189613608">
    <w:abstractNumId w:val="22"/>
  </w:num>
  <w:num w:numId="31" w16cid:durableId="789278479">
    <w:abstractNumId w:val="17"/>
  </w:num>
  <w:num w:numId="32" w16cid:durableId="1052146746">
    <w:abstractNumId w:val="21"/>
  </w:num>
  <w:num w:numId="33" w16cid:durableId="2046321656">
    <w:abstractNumId w:val="10"/>
  </w:num>
  <w:num w:numId="34" w16cid:durableId="1270039643">
    <w:abstractNumId w:val="2"/>
  </w:num>
  <w:num w:numId="35" w16cid:durableId="956981616">
    <w:abstractNumId w:val="2"/>
    <w:lvlOverride w:ilvl="0">
      <w:startOverride w:val="1"/>
    </w:lvlOverride>
  </w:num>
  <w:num w:numId="36" w16cid:durableId="81878276">
    <w:abstractNumId w:val="25"/>
  </w:num>
  <w:num w:numId="37" w16cid:durableId="406153659">
    <w:abstractNumId w:val="14"/>
  </w:num>
  <w:num w:numId="38" w16cid:durableId="2026982010">
    <w:abstractNumId w:val="2"/>
    <w:lvlOverride w:ilvl="0">
      <w:startOverride w:val="1"/>
    </w:lvlOverride>
  </w:num>
  <w:num w:numId="39" w16cid:durableId="300155877">
    <w:abstractNumId w:val="25"/>
    <w:lvlOverride w:ilvl="0">
      <w:startOverride w:val="1"/>
    </w:lvlOverride>
  </w:num>
  <w:num w:numId="40" w16cid:durableId="427775758">
    <w:abstractNumId w:val="10"/>
    <w:lvlOverride w:ilvl="0">
      <w:startOverride w:val="1"/>
    </w:lvlOverride>
  </w:num>
  <w:num w:numId="41" w16cid:durableId="1488088887">
    <w:abstractNumId w:val="17"/>
    <w:lvlOverride w:ilvl="0">
      <w:startOverride w:val="1"/>
    </w:lvlOverride>
  </w:num>
  <w:num w:numId="42" w16cid:durableId="297881903">
    <w:abstractNumId w:val="21"/>
    <w:lvlOverride w:ilvl="0">
      <w:startOverride w:val="1"/>
    </w:lvlOverride>
  </w:num>
  <w:num w:numId="43" w16cid:durableId="29264233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63"/>
    <w:rsid w:val="0000015B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0CD"/>
    <w:rsid w:val="001779F0"/>
    <w:rsid w:val="00182D9D"/>
    <w:rsid w:val="0018406E"/>
    <w:rsid w:val="00184648"/>
    <w:rsid w:val="00185162"/>
    <w:rsid w:val="00185550"/>
    <w:rsid w:val="00185C31"/>
    <w:rsid w:val="001873BA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6BA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76B07"/>
    <w:rsid w:val="003822F0"/>
    <w:rsid w:val="00384DB7"/>
    <w:rsid w:val="00385980"/>
    <w:rsid w:val="00385B8F"/>
    <w:rsid w:val="00390366"/>
    <w:rsid w:val="00397818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279"/>
    <w:rsid w:val="003D26E2"/>
    <w:rsid w:val="003D3575"/>
    <w:rsid w:val="003D46B1"/>
    <w:rsid w:val="003D63FE"/>
    <w:rsid w:val="003E08F5"/>
    <w:rsid w:val="003E2EF6"/>
    <w:rsid w:val="003E319D"/>
    <w:rsid w:val="003E3C5A"/>
    <w:rsid w:val="003E4791"/>
    <w:rsid w:val="003E5949"/>
    <w:rsid w:val="003E744A"/>
    <w:rsid w:val="003F0758"/>
    <w:rsid w:val="003F0A58"/>
    <w:rsid w:val="003F3838"/>
    <w:rsid w:val="003F3D61"/>
    <w:rsid w:val="003F3F30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0268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E2976"/>
    <w:rsid w:val="005E3F91"/>
    <w:rsid w:val="005E475A"/>
    <w:rsid w:val="005F074F"/>
    <w:rsid w:val="005F1695"/>
    <w:rsid w:val="005F1DF1"/>
    <w:rsid w:val="005F5C48"/>
    <w:rsid w:val="005F7C17"/>
    <w:rsid w:val="00603F3E"/>
    <w:rsid w:val="00605193"/>
    <w:rsid w:val="0061194F"/>
    <w:rsid w:val="006128ED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56A20"/>
    <w:rsid w:val="0066627B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8741E"/>
    <w:rsid w:val="006947E6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14C6"/>
    <w:rsid w:val="00913AE5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52C6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438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027A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60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35259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666F6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27AB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2CC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55C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0800"/>
    <w:rsid w:val="00D22CA0"/>
    <w:rsid w:val="00D25B92"/>
    <w:rsid w:val="00D32344"/>
    <w:rsid w:val="00D347D1"/>
    <w:rsid w:val="00D35910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1F99"/>
    <w:rsid w:val="00D625F1"/>
    <w:rsid w:val="00D629B6"/>
    <w:rsid w:val="00D66015"/>
    <w:rsid w:val="00D73E4A"/>
    <w:rsid w:val="00D74E7B"/>
    <w:rsid w:val="00D758DE"/>
    <w:rsid w:val="00D76CC0"/>
    <w:rsid w:val="00D77B92"/>
    <w:rsid w:val="00D80C06"/>
    <w:rsid w:val="00D80F0C"/>
    <w:rsid w:val="00D86C50"/>
    <w:rsid w:val="00D92839"/>
    <w:rsid w:val="00D96CA5"/>
    <w:rsid w:val="00D973DA"/>
    <w:rsid w:val="00DA468E"/>
    <w:rsid w:val="00DA4E10"/>
    <w:rsid w:val="00DB116B"/>
    <w:rsid w:val="00DB7DD2"/>
    <w:rsid w:val="00DC02A6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3B8C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086C"/>
    <w:rsid w:val="00EB117C"/>
    <w:rsid w:val="00EB1D73"/>
    <w:rsid w:val="00EB255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283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5EDD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72FDAA09"/>
  <w15:docId w15:val="{38AD6654-C534-4C01-B0D6-5229398E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0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Contact">
    <w:name w:val="Contact"/>
    <w:basedOn w:val="Normal"/>
    <w:rsid w:val="00EB2553"/>
    <w:pPr>
      <w:widowControl w:val="0"/>
      <w:spacing w:before="120" w:after="40"/>
    </w:pPr>
    <w:rPr>
      <w:b/>
      <w:i/>
      <w:color w:val="000000"/>
      <w:sz w:val="22"/>
      <w:szCs w:val="20"/>
    </w:rPr>
  </w:style>
  <w:style w:type="paragraph" w:customStyle="1" w:styleId="Number21">
    <w:name w:val="Number 2.1"/>
    <w:uiPriority w:val="34"/>
    <w:rsid w:val="00EB2553"/>
    <w:pPr>
      <w:numPr>
        <w:numId w:val="36"/>
      </w:numPr>
      <w:bidi/>
    </w:pPr>
    <w:rPr>
      <w:rFonts w:ascii="Cambria" w:hAnsi="Cambria"/>
      <w:sz w:val="24"/>
      <w:szCs w:val="24"/>
      <w:rtl/>
    </w:rPr>
  </w:style>
  <w:style w:type="paragraph" w:customStyle="1" w:styleId="Number31">
    <w:name w:val="Number 3.1"/>
    <w:basedOn w:val="Normal"/>
    <w:uiPriority w:val="34"/>
    <w:rsid w:val="00EB2553"/>
    <w:pPr>
      <w:numPr>
        <w:numId w:val="33"/>
      </w:numPr>
    </w:pPr>
    <w:rPr>
      <w:rFonts w:ascii="Cambria" w:hAnsi="Cambria"/>
    </w:rPr>
  </w:style>
  <w:style w:type="paragraph" w:customStyle="1" w:styleId="Number11">
    <w:name w:val="Number 1.1"/>
    <w:basedOn w:val="ATABody"/>
    <w:uiPriority w:val="34"/>
    <w:rsid w:val="00EB2553"/>
    <w:pPr>
      <w:numPr>
        <w:numId w:val="34"/>
      </w:numPr>
    </w:pPr>
  </w:style>
  <w:style w:type="paragraph" w:customStyle="1" w:styleId="Number41">
    <w:name w:val="Number 4.1"/>
    <w:basedOn w:val="Normal"/>
    <w:uiPriority w:val="34"/>
    <w:rsid w:val="00EB2553"/>
    <w:pPr>
      <w:widowControl w:val="0"/>
      <w:numPr>
        <w:numId w:val="31"/>
      </w:numPr>
      <w:tabs>
        <w:tab w:val="left" w:pos="360"/>
      </w:tabs>
      <w:spacing w:beforeLines="20" w:afterLines="20"/>
    </w:pPr>
    <w:rPr>
      <w:rFonts w:asciiTheme="majorHAnsi" w:hAnsiTheme="majorHAnsi" w:cs="Arial"/>
      <w:color w:val="000000"/>
    </w:rPr>
  </w:style>
  <w:style w:type="paragraph" w:customStyle="1" w:styleId="Number51">
    <w:name w:val="Number 5.1"/>
    <w:uiPriority w:val="34"/>
    <w:rsid w:val="00EB2553"/>
    <w:pPr>
      <w:numPr>
        <w:numId w:val="32"/>
      </w:numPr>
      <w:bidi/>
      <w:spacing w:beforeLines="20" w:afterLines="20"/>
    </w:pPr>
    <w:rPr>
      <w:rFonts w:asciiTheme="majorHAnsi" w:hAnsiTheme="majorHAnsi" w:cs="Arial"/>
      <w:color w:val="000000"/>
      <w:sz w:val="24"/>
      <w:szCs w:val="24"/>
      <w:rtl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GPS</LS_x0020_Folder>
    <Languages xmlns="0b39b100-34c8-42a1-9ad6-b6ff7a1420fd">Arabic</Languages>
    <Print xmlns="0b39b100-34c8-42a1-9ad6-b6ff7a1420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51F65A596BA41B3A43279701C5FCA" ma:contentTypeVersion="16" ma:contentTypeDescription="Create a new document." ma:contentTypeScope="" ma:versionID="9832a883e2b2eb0d0f461127ed965eea">
  <xsd:schema xmlns:xsd="http://www.w3.org/2001/XMLSchema" xmlns:xs="http://www.w3.org/2001/XMLSchema" xmlns:p="http://schemas.microsoft.com/office/2006/metadata/properties" xmlns:ns2="0b39b100-34c8-42a1-9ad6-b6ff7a1420fd" xmlns:ns3="8e5adf1f-43c2-470f-935e-dff54b24dae6" targetNamespace="http://schemas.microsoft.com/office/2006/metadata/properties" ma:root="true" ma:fieldsID="6225919b6d0ce05f34db2a65d2e4e9d3" ns2:_="" ns3:_="">
    <xsd:import namespace="0b39b100-34c8-42a1-9ad6-b6ff7a1420fd"/>
    <xsd:import namespace="8e5adf1f-43c2-470f-935e-dff54b24dae6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2:Languag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</xsd:restriction>
      </xsd:simpleType>
    </xsd:element>
    <xsd:element name="Languages" ma:index="9" nillable="true" ma:displayName="Languages" ma:format="Dropdown" ma:internalName="Languages">
      <xsd:simpleType>
        <xsd:restriction base="dms:Choice">
          <xsd:enumeration value="Albanian"/>
          <xsd:enumeration value="Amharic"/>
          <xsd:enumeration value="Arabic"/>
          <xsd:enumeration value="Azeri"/>
          <xsd:enumeration value="Bengali"/>
          <xsd:enumeration value="Bosnian"/>
          <xsd:enumeration value="Bulgarian"/>
          <xsd:enumeration value="Croatian"/>
          <xsd:enumeration value="Dari"/>
          <xsd:enumeration value="English"/>
          <xsd:enumeration value="French"/>
          <xsd:enumeration value="Georgian"/>
          <xsd:enumeration value="Greek"/>
          <xsd:enumeration value="Indonesian"/>
          <xsd:enumeration value="Kurdish"/>
          <xsd:enumeration value="Kyrgyz"/>
          <xsd:enumeration value="Macedonian"/>
          <xsd:enumeration value="Nepal"/>
          <xsd:enumeration value="Portuguese"/>
          <xsd:enumeration value="Russian"/>
          <xsd:enumeration value="Serbian"/>
          <xsd:enumeration value="Singala"/>
          <xsd:enumeration value="Somali"/>
          <xsd:enumeration value="Spanish"/>
          <xsd:enumeration value="Tajik"/>
          <xsd:enumeration value="Thai"/>
          <xsd:enumeration value="Turkish"/>
          <xsd:enumeration value="Turkmen"/>
          <xsd:enumeration value="Urdu"/>
          <xsd:enumeration value="Uzbek"/>
        </xsd:restriction>
      </xsd:simpleType>
    </xsd:element>
    <xsd:element name="LS_x0020_Folder" ma:index="13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2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df1f-43c2-470f-935e-dff54b24d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b39b100-34c8-42a1-9ad6-b6ff7a1420fd"/>
    <ds:schemaRef ds:uri="http://purl.org/dc/elements/1.1/"/>
    <ds:schemaRef ds:uri="http://schemas.microsoft.com/office/2006/metadata/properties"/>
    <ds:schemaRef ds:uri="http://purl.org/dc/terms/"/>
    <ds:schemaRef ds:uri="8e5adf1f-43c2-470f-935e-dff54b24dae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DA90A-FAD2-4BDC-8F55-DB178F3BBABD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9</TotalTime>
  <Pages>4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3: Facilitating Training</vt:lpstr>
    </vt:vector>
  </TitlesOfParts>
  <Company>Office of Antiterrorism Assistance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3: Facilitating Training</dc:title>
  <dc:subject>Cyber Awareness for Prosecutors</dc:subject>
  <dc:creator>HT</dc:creator>
  <cp:lastModifiedBy>Robins, Karen L</cp:lastModifiedBy>
  <cp:revision>9</cp:revision>
  <cp:lastPrinted>2025-06-10T15:34:00Z</cp:lastPrinted>
  <dcterms:created xsi:type="dcterms:W3CDTF">2018-02-26T18:51:00Z</dcterms:created>
  <dcterms:modified xsi:type="dcterms:W3CDTF">2025-06-10T15:34:00Z</dcterms:modified>
  <cp:category>Addendum 3.1: Self-Assessment Checklist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0x0101001F551F65A596BA41B3A43279701C5FCA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SetDate">
    <vt:lpwstr>2025-03-24T20:12:58Z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ActionId">
    <vt:lpwstr>ad6dc6e4-d325-49bd-91c8-84cb2a04a1d3</vt:lpwstr>
  </property>
  <property fmtid="{D5CDD505-2E9C-101B-9397-08002B2CF9AE}" pid="8" name="MSIP_Label_1665d9ee-429a-4d5f-97cc-cfb56e044a6e_Removed">
    <vt:lpwstr>False</vt:lpwstr>
  </property>
  <property fmtid="{D5CDD505-2E9C-101B-9397-08002B2CF9AE}" pid="9" name="MSIP_Label_1665d9ee-429a-4d5f-97cc-cfb56e044a6e_Extended_MSFT_Method">
    <vt:lpwstr>Privileged</vt:lpwstr>
  </property>
  <property fmtid="{D5CDD505-2E9C-101B-9397-08002B2CF9AE}" pid="10" name="Sensitivity">
    <vt:lpwstr>1665d9ee-429a-4d5f-97cc-cfb56e044a6e</vt:lpwstr>
  </property>
</Properties>
</file>