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A0E5" w14:textId="77777777" w:rsidR="00EE7DFC" w:rsidRPr="00EC3683" w:rsidRDefault="00FD6E3B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2446A136" wp14:editId="2446A137">
            <wp:simplePos x="0" y="0"/>
            <wp:positionH relativeFrom="column">
              <wp:posOffset>60960</wp:posOffset>
            </wp:positionH>
            <wp:positionV relativeFrom="paragraph">
              <wp:posOffset>-15875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EC3683">
        <w:rPr>
          <w:b w:val="0"/>
          <w:bCs/>
          <w:sz w:val="25"/>
          <w:szCs w:val="25"/>
        </w:rPr>
        <w:t xml:space="preserve"> 2.2: نشاط تحليل الجمهور المستهدف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EC3683" w14:paraId="2446A0E8" w14:textId="77777777" w:rsidTr="00E565AC">
        <w:trPr>
          <w:cantSplit/>
        </w:trPr>
        <w:tc>
          <w:tcPr>
            <w:tcW w:w="1500" w:type="pct"/>
            <w:hideMark/>
          </w:tcPr>
          <w:p w14:paraId="2446A0E6" w14:textId="77777777" w:rsidR="00E565AC" w:rsidRPr="00EC3683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EC3683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2446A0E7" w14:textId="77777777" w:rsidR="00E565AC" w:rsidRPr="00EC3683" w:rsidRDefault="00E565AC" w:rsidP="00A83793">
            <w:pPr>
              <w:pStyle w:val="ATABody"/>
              <w:rPr>
                <w:sz w:val="25"/>
                <w:szCs w:val="25"/>
              </w:rPr>
            </w:pPr>
            <w:r w:rsidRPr="00EC3683">
              <w:rPr>
                <w:sz w:val="25"/>
                <w:szCs w:val="25"/>
              </w:rPr>
              <w:t>إن الغرض من هذا النشاط هو تحديد الجمهور المستهدف الذي سيحضر دورة التدريب</w:t>
            </w:r>
          </w:p>
        </w:tc>
      </w:tr>
      <w:tr w:rsidR="00E565AC" w:rsidRPr="00EC3683" w14:paraId="2446A0EB" w14:textId="77777777" w:rsidTr="00E565AC">
        <w:trPr>
          <w:cantSplit/>
        </w:trPr>
        <w:tc>
          <w:tcPr>
            <w:tcW w:w="1500" w:type="pct"/>
            <w:hideMark/>
          </w:tcPr>
          <w:p w14:paraId="2446A0E9" w14:textId="77777777" w:rsidR="00E565AC" w:rsidRPr="00EC3683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EC3683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2446A0EA" w14:textId="77777777" w:rsidR="00E565AC" w:rsidRPr="00EC3683" w:rsidRDefault="00176F4C" w:rsidP="00176F4C">
            <w:pPr>
              <w:pStyle w:val="ATABody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sz w:val="25"/>
                <w:szCs w:val="25"/>
              </w:rPr>
              <w:t>25 دقيقة (15 دقيقة للإعداد؛ 10 دقائق للنقاشات)</w:t>
            </w:r>
            <w:r w:rsidRPr="00EC3683">
              <w:rPr>
                <w:rFonts w:asciiTheme="majorHAnsi" w:hAnsiTheme="majorHAnsi"/>
                <w:sz w:val="25"/>
                <w:szCs w:val="25"/>
              </w:rPr>
              <w:t xml:space="preserve"> </w:t>
            </w:r>
          </w:p>
        </w:tc>
      </w:tr>
      <w:tr w:rsidR="00E565AC" w:rsidRPr="00EC3683" w14:paraId="2446A0EE" w14:textId="77777777" w:rsidTr="00E565AC">
        <w:trPr>
          <w:cantSplit/>
        </w:trPr>
        <w:tc>
          <w:tcPr>
            <w:tcW w:w="1500" w:type="pct"/>
            <w:hideMark/>
          </w:tcPr>
          <w:p w14:paraId="2446A0EC" w14:textId="77777777" w:rsidR="00E565AC" w:rsidRPr="00EC3683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EC3683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2446A0ED" w14:textId="77777777" w:rsidR="00E565AC" w:rsidRPr="00EC3683" w:rsidRDefault="00176F4C" w:rsidP="00E0199A">
            <w:pPr>
              <w:pStyle w:val="ATABody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 xml:space="preserve">أفراد </w:t>
            </w:r>
          </w:p>
        </w:tc>
      </w:tr>
      <w:tr w:rsidR="00E565AC" w:rsidRPr="00EC3683" w14:paraId="2446A0F1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2446A0EF" w14:textId="77777777" w:rsidR="00E565AC" w:rsidRPr="00EC3683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EC3683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2446A0F0" w14:textId="77777777" w:rsidR="00E565AC" w:rsidRPr="00EC3683" w:rsidRDefault="00E0199A" w:rsidP="006671ED">
            <w:pPr>
              <w:pStyle w:val="ATABody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 xml:space="preserve">مناقشة في إطار مجموعة كبيرة </w:t>
            </w:r>
          </w:p>
        </w:tc>
      </w:tr>
      <w:tr w:rsidR="00E565AC" w:rsidRPr="00EC3683" w14:paraId="2446A0F4" w14:textId="77777777" w:rsidTr="00E565AC">
        <w:trPr>
          <w:cantSplit/>
        </w:trPr>
        <w:tc>
          <w:tcPr>
            <w:tcW w:w="1500" w:type="pct"/>
            <w:hideMark/>
          </w:tcPr>
          <w:p w14:paraId="2446A0F2" w14:textId="77777777" w:rsidR="00E565AC" w:rsidRPr="00EC3683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EC3683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2446A0F3" w14:textId="77777777" w:rsidR="00E565AC" w:rsidRPr="00EC3683" w:rsidRDefault="00176F4C" w:rsidP="006671ED">
            <w:pPr>
              <w:pStyle w:val="ATABody"/>
              <w:rPr>
                <w:sz w:val="25"/>
                <w:szCs w:val="25"/>
              </w:rPr>
            </w:pPr>
            <w:r w:rsidRPr="00EC3683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لا يوجد</w:t>
            </w:r>
          </w:p>
        </w:tc>
      </w:tr>
    </w:tbl>
    <w:p w14:paraId="2446A0F5" w14:textId="77777777" w:rsidR="00E565AC" w:rsidRPr="00EC3683" w:rsidRDefault="00E565AC" w:rsidP="00E565AC">
      <w:pPr>
        <w:pStyle w:val="ATABody"/>
        <w:rPr>
          <w:sz w:val="25"/>
          <w:szCs w:val="25"/>
        </w:rPr>
      </w:pPr>
    </w:p>
    <w:p w14:paraId="2446A0F6" w14:textId="77777777" w:rsidR="006671ED" w:rsidRPr="00EC3683" w:rsidRDefault="00E565AC" w:rsidP="006671ED">
      <w:pPr>
        <w:pStyle w:val="ATABody"/>
        <w:rPr>
          <w:b/>
          <w:sz w:val="25"/>
          <w:szCs w:val="25"/>
        </w:rPr>
      </w:pPr>
      <w:r w:rsidRPr="003F4C0D">
        <w:rPr>
          <w:b/>
          <w:bCs/>
          <w:sz w:val="25"/>
          <w:szCs w:val="25"/>
        </w:rPr>
        <w:t>التوجيهات</w:t>
      </w:r>
      <w:r w:rsidRPr="00EC3683">
        <w:rPr>
          <w:sz w:val="25"/>
          <w:szCs w:val="25"/>
        </w:rPr>
        <w:t>:</w:t>
      </w:r>
      <w:r w:rsidRPr="00EC3683">
        <w:rPr>
          <w:b/>
          <w:bCs/>
          <w:sz w:val="25"/>
          <w:szCs w:val="25"/>
        </w:rPr>
        <w:t xml:space="preserve"> </w:t>
      </w:r>
      <w:r w:rsidRPr="00EC3683">
        <w:rPr>
          <w:sz w:val="25"/>
          <w:szCs w:val="25"/>
        </w:rPr>
        <w:t xml:space="preserve">اعمل </w:t>
      </w:r>
      <w:r w:rsidRPr="003F4C0D">
        <w:rPr>
          <w:sz w:val="25"/>
          <w:szCs w:val="25"/>
          <w:u w:val="single"/>
        </w:rPr>
        <w:t>بمفردك</w:t>
      </w:r>
      <w:r w:rsidRPr="00EC3683">
        <w:rPr>
          <w:sz w:val="25"/>
          <w:szCs w:val="25"/>
        </w:rPr>
        <w:t>، وأكمل تحليل الجمهور المستهدف بالإجابة على الأسئلة أدناه.</w:t>
      </w:r>
    </w:p>
    <w:p w14:paraId="2446A0F7" w14:textId="77777777" w:rsidR="006671ED" w:rsidRPr="00EC3683" w:rsidRDefault="006671ED" w:rsidP="006671ED">
      <w:pPr>
        <w:rPr>
          <w:rFonts w:asciiTheme="majorHAnsi" w:hAnsiTheme="majorHAnsi" w:cs="Arial"/>
          <w:sz w:val="25"/>
          <w:szCs w:val="25"/>
        </w:rPr>
      </w:pPr>
    </w:p>
    <w:tbl>
      <w:tblPr>
        <w:bidiVisual/>
        <w:tblW w:w="0" w:type="auto"/>
        <w:tblBorders>
          <w:top w:val="single" w:sz="12" w:space="0" w:color="000000"/>
          <w:bottom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20"/>
        <w:gridCol w:w="6540"/>
      </w:tblGrid>
      <w:tr w:rsidR="00176F4C" w:rsidRPr="00EC3683" w14:paraId="2446A0FC" w14:textId="77777777" w:rsidTr="006F4B4D">
        <w:tc>
          <w:tcPr>
            <w:tcW w:w="2820" w:type="dxa"/>
          </w:tcPr>
          <w:p w14:paraId="2446A0F8" w14:textId="77777777" w:rsidR="00176F4C" w:rsidRPr="00EC3683" w:rsidRDefault="00176F4C" w:rsidP="00176F4C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من الذين سيجري تدريبهم؟</w:t>
            </w:r>
          </w:p>
          <w:p w14:paraId="2446A0F9" w14:textId="77777777" w:rsidR="00176F4C" w:rsidRPr="00EC3683" w:rsidRDefault="00176F4C" w:rsidP="006F4B4D">
            <w:pPr>
              <w:rPr>
                <w:rFonts w:asciiTheme="majorHAnsi" w:hAnsiTheme="majorHAnsi"/>
                <w:sz w:val="25"/>
                <w:szCs w:val="25"/>
              </w:rPr>
            </w:pPr>
          </w:p>
          <w:p w14:paraId="2446A0FA" w14:textId="77777777" w:rsidR="00176F4C" w:rsidRPr="00EC3683" w:rsidRDefault="00176F4C" w:rsidP="006F4B4D">
            <w:pPr>
              <w:spacing w:after="58"/>
              <w:rPr>
                <w:rFonts w:asciiTheme="majorHAnsi" w:hAnsiTheme="majorHAnsi"/>
                <w:sz w:val="25"/>
                <w:szCs w:val="25"/>
              </w:rPr>
            </w:pPr>
          </w:p>
        </w:tc>
        <w:tc>
          <w:tcPr>
            <w:tcW w:w="6540" w:type="dxa"/>
          </w:tcPr>
          <w:p w14:paraId="2446A0FB" w14:textId="77777777" w:rsidR="00176F4C" w:rsidRPr="00EC3683" w:rsidRDefault="00176F4C" w:rsidP="006F4B4D">
            <w:pPr>
              <w:pStyle w:val="Table-text-analysis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اسرد أسماء وظائفهم.</w:t>
            </w:r>
          </w:p>
        </w:tc>
      </w:tr>
      <w:tr w:rsidR="00D817E9" w:rsidRPr="00EC3683" w14:paraId="2446A0FF" w14:textId="77777777" w:rsidTr="006F4B4D">
        <w:tc>
          <w:tcPr>
            <w:tcW w:w="2820" w:type="dxa"/>
          </w:tcPr>
          <w:p w14:paraId="2446A0FD" w14:textId="77777777" w:rsidR="00D817E9" w:rsidRPr="00EC3683" w:rsidRDefault="00D817E9" w:rsidP="00176F4C">
            <w:pPr>
              <w:pStyle w:val="Table-text-analysis"/>
              <w:numPr>
                <w:ilvl w:val="0"/>
                <w:numId w:val="35"/>
              </w:numPr>
              <w:spacing w:after="240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كم عدد الأفراد الذين يحتاجون إلى تدريب؟</w:t>
            </w:r>
          </w:p>
        </w:tc>
        <w:tc>
          <w:tcPr>
            <w:tcW w:w="6540" w:type="dxa"/>
          </w:tcPr>
          <w:p w14:paraId="2446A0FE" w14:textId="77777777" w:rsidR="00D817E9" w:rsidRPr="00EC3683" w:rsidRDefault="00D817E9" w:rsidP="006F4B4D">
            <w:pPr>
              <w:pStyle w:val="Bullets-Sq-3-bottom"/>
              <w:ind w:left="0" w:firstLine="0"/>
              <w:rPr>
                <w:rFonts w:asciiTheme="majorHAnsi" w:hAnsiTheme="majorHAnsi"/>
                <w:sz w:val="25"/>
                <w:szCs w:val="25"/>
              </w:rPr>
            </w:pPr>
          </w:p>
        </w:tc>
      </w:tr>
      <w:tr w:rsidR="00176F4C" w:rsidRPr="00EC3683" w14:paraId="2446A102" w14:textId="77777777" w:rsidTr="006F4B4D">
        <w:tc>
          <w:tcPr>
            <w:tcW w:w="2820" w:type="dxa"/>
          </w:tcPr>
          <w:p w14:paraId="2446A100" w14:textId="77777777" w:rsidR="00176F4C" w:rsidRPr="00EC3683" w:rsidRDefault="00176F4C" w:rsidP="00176F4C">
            <w:pPr>
              <w:pStyle w:val="Table-text-analysis"/>
              <w:numPr>
                <w:ilvl w:val="0"/>
                <w:numId w:val="35"/>
              </w:numPr>
              <w:spacing w:after="240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ما هي خبراتهم المرتبطة بهذه الدورة؟</w:t>
            </w:r>
          </w:p>
        </w:tc>
        <w:tc>
          <w:tcPr>
            <w:tcW w:w="6540" w:type="dxa"/>
          </w:tcPr>
          <w:p w14:paraId="2446A101" w14:textId="77777777" w:rsidR="00176F4C" w:rsidRPr="00EC3683" w:rsidRDefault="00176F4C" w:rsidP="006F4B4D">
            <w:pPr>
              <w:pStyle w:val="Bullets-Sq-3-bottom"/>
              <w:ind w:left="0" w:firstLine="0"/>
              <w:rPr>
                <w:rFonts w:asciiTheme="majorHAnsi" w:hAnsiTheme="majorHAnsi"/>
                <w:sz w:val="25"/>
                <w:szCs w:val="25"/>
              </w:rPr>
            </w:pPr>
          </w:p>
        </w:tc>
      </w:tr>
      <w:tr w:rsidR="00176F4C" w:rsidRPr="00EC3683" w14:paraId="2446A107" w14:textId="77777777" w:rsidTr="006F4B4D">
        <w:tc>
          <w:tcPr>
            <w:tcW w:w="2820" w:type="dxa"/>
          </w:tcPr>
          <w:p w14:paraId="2446A103" w14:textId="77777777" w:rsidR="00176F4C" w:rsidRPr="00EC3683" w:rsidRDefault="00176F4C" w:rsidP="00176F4C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ما هي مستويات خبراتهم؟</w:t>
            </w:r>
          </w:p>
        </w:tc>
        <w:tc>
          <w:tcPr>
            <w:tcW w:w="6540" w:type="dxa"/>
          </w:tcPr>
          <w:p w14:paraId="2446A104" w14:textId="77777777" w:rsidR="00176F4C" w:rsidRPr="00EC3683" w:rsidRDefault="00176F4C" w:rsidP="00176F4C">
            <w:pPr>
              <w:pStyle w:val="Bullets-Sq-3top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مبتدئ في الأداء</w:t>
            </w:r>
          </w:p>
          <w:p w14:paraId="2446A105" w14:textId="77777777" w:rsidR="00176F4C" w:rsidRPr="00EC3683" w:rsidRDefault="00176F4C" w:rsidP="00176F4C">
            <w:pPr>
              <w:pStyle w:val="Bullets-Sq-3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متوسط في الأداء</w:t>
            </w:r>
          </w:p>
          <w:p w14:paraId="2446A106" w14:textId="77777777" w:rsidR="00176F4C" w:rsidRPr="00EC3683" w:rsidRDefault="00176F4C" w:rsidP="00176F4C">
            <w:pPr>
              <w:pStyle w:val="Bullets-Sq-3-bottom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 xml:space="preserve">ماهر في الأداء </w:t>
            </w:r>
          </w:p>
        </w:tc>
      </w:tr>
      <w:tr w:rsidR="00176F4C" w:rsidRPr="00EC3683" w14:paraId="2446A10B" w14:textId="77777777" w:rsidTr="006F4B4D">
        <w:tc>
          <w:tcPr>
            <w:tcW w:w="2820" w:type="dxa"/>
          </w:tcPr>
          <w:p w14:paraId="2446A108" w14:textId="77777777" w:rsidR="00176F4C" w:rsidRPr="00EC3683" w:rsidRDefault="00A06EFB" w:rsidP="00176F4C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ما هي المعرفة والمهارات المتوفرة لديهم قبل بداية الدورة؟</w:t>
            </w:r>
          </w:p>
          <w:p w14:paraId="2446A109" w14:textId="77777777" w:rsidR="00176F4C" w:rsidRPr="00EC3683" w:rsidRDefault="00176F4C" w:rsidP="006F4B4D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/>
              <w:rPr>
                <w:rFonts w:asciiTheme="majorHAnsi" w:hAnsiTheme="majorHAnsi"/>
                <w:sz w:val="25"/>
                <w:szCs w:val="25"/>
              </w:rPr>
            </w:pPr>
          </w:p>
        </w:tc>
        <w:tc>
          <w:tcPr>
            <w:tcW w:w="6540" w:type="dxa"/>
          </w:tcPr>
          <w:p w14:paraId="2446A10A" w14:textId="77777777" w:rsidR="00176F4C" w:rsidRPr="00EC3683" w:rsidRDefault="00176F4C" w:rsidP="006F4B4D">
            <w:pPr>
              <w:pStyle w:val="Table-text-analysis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اسرد المعرفة والمهارات.</w:t>
            </w:r>
          </w:p>
        </w:tc>
      </w:tr>
      <w:tr w:rsidR="00176F4C" w:rsidRPr="00EC3683" w14:paraId="2446A111" w14:textId="77777777" w:rsidTr="006F4B4D">
        <w:tc>
          <w:tcPr>
            <w:tcW w:w="2820" w:type="dxa"/>
          </w:tcPr>
          <w:p w14:paraId="2446A10C" w14:textId="77777777" w:rsidR="00176F4C" w:rsidRPr="00EC3683" w:rsidRDefault="00176F4C" w:rsidP="00D817E9">
            <w:pPr>
              <w:pStyle w:val="Table-text-analysis"/>
              <w:numPr>
                <w:ilvl w:val="0"/>
                <w:numId w:val="35"/>
              </w:numPr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ما هي المتطلبات أو الحاجات الخاصة بالعمل التي لدى هؤلاء الأفراد؟</w:t>
            </w:r>
          </w:p>
        </w:tc>
        <w:tc>
          <w:tcPr>
            <w:tcW w:w="6540" w:type="dxa"/>
          </w:tcPr>
          <w:p w14:paraId="2446A10D" w14:textId="77777777" w:rsidR="00176F4C" w:rsidRPr="00EC3683" w:rsidRDefault="00176F4C" w:rsidP="006F4B4D">
            <w:pPr>
              <w:pStyle w:val="Table-text-analysis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قم بوصف أي حاجات او متطلبات عمل فريدة من نوعها.</w:t>
            </w:r>
          </w:p>
          <w:p w14:paraId="2446A10E" w14:textId="77777777" w:rsidR="00176F4C" w:rsidRPr="00EC3683" w:rsidRDefault="00176F4C" w:rsidP="006F4B4D">
            <w:pPr>
              <w:rPr>
                <w:rFonts w:asciiTheme="majorHAnsi" w:hAnsiTheme="majorHAnsi"/>
                <w:sz w:val="25"/>
                <w:szCs w:val="25"/>
              </w:rPr>
            </w:pPr>
          </w:p>
          <w:p w14:paraId="2446A10F" w14:textId="77777777" w:rsidR="00176F4C" w:rsidRPr="00EC3683" w:rsidRDefault="00176F4C" w:rsidP="006F4B4D">
            <w:pPr>
              <w:rPr>
                <w:rFonts w:asciiTheme="majorHAnsi" w:hAnsiTheme="majorHAnsi"/>
                <w:sz w:val="25"/>
                <w:szCs w:val="25"/>
              </w:rPr>
            </w:pPr>
          </w:p>
          <w:p w14:paraId="2446A110" w14:textId="77777777" w:rsidR="00176F4C" w:rsidRPr="00EC3683" w:rsidRDefault="00176F4C" w:rsidP="006F4B4D">
            <w:pPr>
              <w:spacing w:after="58"/>
              <w:rPr>
                <w:rFonts w:asciiTheme="majorHAnsi" w:hAnsiTheme="majorHAnsi"/>
                <w:sz w:val="25"/>
                <w:szCs w:val="25"/>
              </w:rPr>
            </w:pPr>
          </w:p>
        </w:tc>
      </w:tr>
      <w:tr w:rsidR="00176F4C" w:rsidRPr="00EC3683" w14:paraId="2446A116" w14:textId="77777777" w:rsidTr="006F4B4D">
        <w:tc>
          <w:tcPr>
            <w:tcW w:w="2820" w:type="dxa"/>
          </w:tcPr>
          <w:p w14:paraId="2446A112" w14:textId="77777777" w:rsidR="00176F4C" w:rsidRPr="00EC3683" w:rsidRDefault="00176F4C" w:rsidP="00176F4C">
            <w:pPr>
              <w:pStyle w:val="ListParagraph"/>
              <w:numPr>
                <w:ilvl w:val="0"/>
                <w:numId w:val="35"/>
              </w:num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ما هي درجة تحفزهم لحضور التدريب؟</w:t>
            </w:r>
          </w:p>
        </w:tc>
        <w:tc>
          <w:tcPr>
            <w:tcW w:w="6540" w:type="dxa"/>
          </w:tcPr>
          <w:p w14:paraId="2446A113" w14:textId="77777777" w:rsidR="00176F4C" w:rsidRPr="00EC3683" w:rsidRDefault="00176F4C" w:rsidP="00176F4C">
            <w:pPr>
              <w:pStyle w:val="Bullets-Sq-3top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ليسوا متحفزين</w:t>
            </w:r>
          </w:p>
          <w:p w14:paraId="2446A114" w14:textId="77777777" w:rsidR="00176F4C" w:rsidRPr="00EC3683" w:rsidRDefault="00176F4C" w:rsidP="00176F4C">
            <w:pPr>
              <w:pStyle w:val="Bullets-Sq-3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الوضع محايد</w:t>
            </w:r>
          </w:p>
          <w:p w14:paraId="2446A115" w14:textId="77777777" w:rsidR="00176F4C" w:rsidRPr="00EC3683" w:rsidRDefault="00176F4C" w:rsidP="00176F4C">
            <w:pPr>
              <w:pStyle w:val="Bullets-Sq-3-bottom"/>
              <w:numPr>
                <w:ilvl w:val="0"/>
                <w:numId w:val="34"/>
              </w:numPr>
              <w:ind w:left="346" w:hanging="346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متحفزون</w:t>
            </w:r>
          </w:p>
        </w:tc>
      </w:tr>
      <w:tr w:rsidR="00176F4C" w:rsidRPr="00EC3683" w14:paraId="2446A119" w14:textId="77777777" w:rsidTr="006F4B4D">
        <w:trPr>
          <w:trHeight w:val="912"/>
        </w:trPr>
        <w:tc>
          <w:tcPr>
            <w:tcW w:w="2820" w:type="dxa"/>
          </w:tcPr>
          <w:p w14:paraId="2446A117" w14:textId="77777777" w:rsidR="00176F4C" w:rsidRPr="00EC3683" w:rsidRDefault="00176F4C" w:rsidP="005E39DA">
            <w:pPr>
              <w:pStyle w:val="Table-text-analysis"/>
              <w:numPr>
                <w:ilvl w:val="0"/>
                <w:numId w:val="35"/>
              </w:numPr>
              <w:spacing w:after="240"/>
              <w:rPr>
                <w:rFonts w:asciiTheme="majorHAnsi" w:hAnsiTheme="majorHAnsi"/>
                <w:sz w:val="25"/>
                <w:szCs w:val="25"/>
              </w:rPr>
            </w:pPr>
            <w:r w:rsidRPr="00EC3683">
              <w:rPr>
                <w:rFonts w:asciiTheme="majorHAnsi" w:hAnsiTheme="majorHAnsi"/>
                <w:sz w:val="25"/>
                <w:szCs w:val="25"/>
              </w:rPr>
              <w:t>ما الذي يتوقعون اكتسابه من حضور هذه الدورة؟</w:t>
            </w:r>
          </w:p>
        </w:tc>
        <w:tc>
          <w:tcPr>
            <w:tcW w:w="6540" w:type="dxa"/>
          </w:tcPr>
          <w:p w14:paraId="2446A118" w14:textId="77777777" w:rsidR="00176F4C" w:rsidRPr="00EC3683" w:rsidRDefault="00176F4C" w:rsidP="006F4B4D">
            <w:pPr>
              <w:spacing w:after="58"/>
              <w:rPr>
                <w:rFonts w:asciiTheme="majorHAnsi" w:hAnsiTheme="majorHAnsi"/>
                <w:sz w:val="25"/>
                <w:szCs w:val="25"/>
              </w:rPr>
            </w:pPr>
          </w:p>
        </w:tc>
      </w:tr>
    </w:tbl>
    <w:p w14:paraId="2446A11A" w14:textId="77777777" w:rsidR="006671ED" w:rsidRPr="00EC3683" w:rsidRDefault="006671ED" w:rsidP="006671ED">
      <w:pPr>
        <w:pStyle w:val="ATABody"/>
        <w:rPr>
          <w:sz w:val="25"/>
          <w:szCs w:val="25"/>
        </w:rPr>
      </w:pPr>
    </w:p>
    <w:p w14:paraId="2446A11B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  <w:sectPr w:rsidR="006671ED" w:rsidRPr="00EC3683" w:rsidSect="003C1E3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46A11C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1D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1E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1F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0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1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2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3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4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5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6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7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8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9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A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B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C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D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E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2F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30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31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32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33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</w:p>
    <w:p w14:paraId="2446A134" w14:textId="77777777" w:rsidR="006671ED" w:rsidRPr="00EC3683" w:rsidRDefault="006671ED" w:rsidP="006671ED">
      <w:pPr>
        <w:pStyle w:val="ATABody"/>
        <w:jc w:val="center"/>
        <w:rPr>
          <w:sz w:val="25"/>
          <w:szCs w:val="25"/>
        </w:rPr>
      </w:pPr>
      <w:r w:rsidRPr="00EC3683">
        <w:rPr>
          <w:sz w:val="25"/>
          <w:szCs w:val="25"/>
        </w:rPr>
        <w:t>تم ترك هذه الصفحة فارغة عمداً.</w:t>
      </w:r>
    </w:p>
    <w:p w14:paraId="2446A135" w14:textId="77777777" w:rsidR="00585D07" w:rsidRPr="00EC3683" w:rsidRDefault="00585D07" w:rsidP="006671ED">
      <w:pPr>
        <w:rPr>
          <w:rFonts w:eastAsia="MS PGothic"/>
          <w:sz w:val="25"/>
          <w:szCs w:val="25"/>
        </w:rPr>
      </w:pPr>
    </w:p>
    <w:sectPr w:rsidR="00585D07" w:rsidRPr="00EC3683" w:rsidSect="00D17B49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CFF8" w14:textId="77777777" w:rsidR="00C473AE" w:rsidRDefault="00C473AE" w:rsidP="00C82114">
      <w:r>
        <w:separator/>
      </w:r>
    </w:p>
  </w:endnote>
  <w:endnote w:type="continuationSeparator" w:id="0">
    <w:p w14:paraId="0FBEA938" w14:textId="77777777" w:rsidR="00C473AE" w:rsidRDefault="00C473AE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A142" w14:textId="77777777" w:rsidR="00D10E53" w:rsidRDefault="00D10E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24"/>
        <w:szCs w:val="18"/>
      </w:rPr>
      <w:id w:val="568963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A01B70" w:rsidRPr="00A01B70" w14:paraId="2446A145" w14:textId="77777777" w:rsidTr="00D3407F">
          <w:tc>
            <w:tcPr>
              <w:tcW w:w="8100" w:type="dxa"/>
            </w:tcPr>
            <w:p w14:paraId="2446A143" w14:textId="77777777" w:rsidR="00A01B70" w:rsidRPr="003F4C0D" w:rsidRDefault="00C60EBF" w:rsidP="00C60EBF">
              <w:pPr>
                <w:pStyle w:val="ATAFooter"/>
                <w:jc w:val="right"/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</w:pPr>
              <w:r>
                <w:rPr>
                  <w:rFonts w:asciiTheme="minorBidi" w:hAnsiTheme="minorBidi" w:cstheme="minorBidi"/>
                  <w:szCs w:val="18"/>
                </w:rPr>
                <w:t>CISR Train The Trainer v1.00</w:t>
              </w:r>
            </w:p>
          </w:tc>
          <w:tc>
            <w:tcPr>
              <w:tcW w:w="1260" w:type="dxa"/>
            </w:tcPr>
            <w:p w14:paraId="2446A144" w14:textId="77777777" w:rsidR="00A01B70" w:rsidRPr="003F4C0D" w:rsidRDefault="00A01B70" w:rsidP="00A01B70">
              <w:pPr>
                <w:pStyle w:val="ATAFooter"/>
                <w:rPr>
                  <w:rFonts w:asciiTheme="minorBidi" w:hAnsiTheme="minorBidi" w:cstheme="minorBidi"/>
                  <w:szCs w:val="18"/>
                </w:rPr>
              </w:pP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Page 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PAGE </w:instrTex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C60EBF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1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 of 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NUMPAGES  \# "0"  \* MERGEFORMAT </w:instrTex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C60EBF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2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</w:p>
          </w:tc>
        </w:tr>
      </w:tbl>
      <w:p w14:paraId="2446A146" w14:textId="77777777" w:rsidR="00A01B70" w:rsidRPr="00A01B70" w:rsidRDefault="00A01B70" w:rsidP="00A01B70">
        <w:pPr>
          <w:tabs>
            <w:tab w:val="right" w:pos="8640"/>
          </w:tabs>
          <w:jc w:val="center"/>
          <w:rPr>
            <w:rFonts w:ascii="Arial" w:eastAsia="Arial Unicode MS" w:hAnsi="Arial" w:cs="Arial"/>
            <w:sz w:val="18"/>
            <w:szCs w:val="18"/>
          </w:rPr>
        </w:pPr>
        <w:r w:rsidRPr="00A01B70">
          <w:rPr>
            <w:rFonts w:ascii="Arial" w:hAnsi="Arial" w:cs="Arial"/>
            <w:b/>
            <w:bCs/>
            <w:sz w:val="18"/>
            <w:szCs w:val="18"/>
          </w:rPr>
          <w:t>OFFICE OF ANTITERRORISM ASSISTANCE — FOR TRAINING PURPOSES ONLY</w:t>
        </w:r>
      </w:p>
    </w:sdtContent>
  </w:sdt>
  <w:p w14:paraId="2446A147" w14:textId="77777777" w:rsidR="006671ED" w:rsidRPr="00A01B70" w:rsidRDefault="006671ED" w:rsidP="00A01B70">
    <w:pPr>
      <w:pStyle w:val="Footer"/>
      <w:rPr>
        <w:rFonts w:eastAsia="Arial Unicode MS"/>
        <w:sz w:val="18"/>
        <w:szCs w:val="18"/>
        <w:lang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A149" w14:textId="77777777" w:rsidR="00D10E53" w:rsidRDefault="00D10E5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24"/>
        <w:szCs w:val="18"/>
        <w:rtl w:val="0"/>
      </w:rPr>
      <w:id w:val="-190513818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rtl/>
      </w:rPr>
    </w:sdtEndPr>
    <w:sdtContent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A01B70" w:rsidRPr="00A01B70" w14:paraId="2446A150" w14:textId="77777777" w:rsidTr="00D3407F">
          <w:tc>
            <w:tcPr>
              <w:tcW w:w="8100" w:type="dxa"/>
            </w:tcPr>
            <w:p w14:paraId="2446A14E" w14:textId="77777777" w:rsidR="00A01B70" w:rsidRPr="003F4C0D" w:rsidRDefault="00C60EBF" w:rsidP="00C60EBF">
              <w:pPr>
                <w:pStyle w:val="ATAFooter"/>
                <w:bidi w:val="0"/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</w:pPr>
              <w:r>
                <w:rPr>
                  <w:rFonts w:asciiTheme="minorBidi" w:hAnsiTheme="minorBidi" w:cstheme="minorBidi"/>
                  <w:szCs w:val="18"/>
                </w:rPr>
                <w:t>CISR Train The Trainer v1.00</w:t>
              </w:r>
            </w:p>
          </w:tc>
          <w:tc>
            <w:tcPr>
              <w:tcW w:w="1260" w:type="dxa"/>
            </w:tcPr>
            <w:p w14:paraId="2446A14F" w14:textId="77777777" w:rsidR="00A01B70" w:rsidRPr="003F4C0D" w:rsidRDefault="00A01B70" w:rsidP="00A01B70">
              <w:pPr>
                <w:pStyle w:val="ATAFooter"/>
                <w:rPr>
                  <w:rFonts w:asciiTheme="minorBidi" w:hAnsiTheme="minorBidi" w:cstheme="minorBidi"/>
                  <w:szCs w:val="18"/>
                </w:rPr>
              </w:pP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Page 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PAGE </w:instrTex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C60EBF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2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t xml:space="preserve"> of 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begin"/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instrText xml:space="preserve"> NUMPAGES  \# "0"  \* MERGEFORMAT </w:instrTex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separate"/>
              </w:r>
              <w:r w:rsidR="00C60EBF">
                <w:rPr>
                  <w:rStyle w:val="ATAFooterChar"/>
                  <w:rFonts w:asciiTheme="minorBidi" w:eastAsia="Arial Unicode MS" w:hAnsiTheme="minorBidi" w:cstheme="minorBidi"/>
                  <w:noProof/>
                  <w:szCs w:val="18"/>
                </w:rPr>
                <w:t>2</w:t>
              </w:r>
              <w:r w:rsidRPr="003F4C0D">
                <w:rPr>
                  <w:rStyle w:val="ATAFooterChar"/>
                  <w:rFonts w:asciiTheme="minorBidi" w:eastAsia="Arial Unicode MS" w:hAnsiTheme="minorBidi" w:cstheme="minorBidi"/>
                  <w:szCs w:val="18"/>
                </w:rPr>
                <w:fldChar w:fldCharType="end"/>
              </w:r>
            </w:p>
          </w:tc>
        </w:tr>
      </w:tbl>
      <w:p w14:paraId="2446A151" w14:textId="77777777" w:rsidR="00A01B70" w:rsidRPr="00A01B70" w:rsidRDefault="00A01B70" w:rsidP="00A01B70">
        <w:pPr>
          <w:tabs>
            <w:tab w:val="right" w:pos="8640"/>
          </w:tabs>
          <w:jc w:val="center"/>
          <w:rPr>
            <w:rFonts w:ascii="Arial" w:eastAsia="Arial Unicode MS" w:hAnsi="Arial" w:cs="Arial"/>
            <w:sz w:val="18"/>
            <w:szCs w:val="18"/>
          </w:rPr>
        </w:pPr>
        <w:r w:rsidRPr="00A01B70">
          <w:rPr>
            <w:rFonts w:ascii="Arial" w:hAnsi="Arial" w:cs="Arial"/>
            <w:b/>
            <w:bCs/>
            <w:sz w:val="18"/>
            <w:szCs w:val="18"/>
          </w:rPr>
          <w:t>OFFICE OF ANTITERRORISM ASSISTANCE — FOR TRAINING PURPOSES ONLY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7097" w14:textId="77777777" w:rsidR="00C473AE" w:rsidRDefault="00C473AE" w:rsidP="00C82114">
      <w:r>
        <w:separator/>
      </w:r>
    </w:p>
  </w:footnote>
  <w:footnote w:type="continuationSeparator" w:id="0">
    <w:p w14:paraId="0611F412" w14:textId="77777777" w:rsidR="00C473AE" w:rsidRDefault="00C473AE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A13C" w14:textId="77777777" w:rsidR="00D10E53" w:rsidRDefault="00D10E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01B70" w:rsidRPr="00456B51" w14:paraId="2446A13F" w14:textId="77777777" w:rsidTr="00D3407F">
      <w:tc>
        <w:tcPr>
          <w:tcW w:w="4788" w:type="dxa"/>
          <w:vAlign w:val="bottom"/>
        </w:tcPr>
        <w:p w14:paraId="2446A13D" w14:textId="77777777" w:rsidR="00A01B70" w:rsidRPr="003F4C0D" w:rsidRDefault="00A01B70" w:rsidP="00A01B70">
          <w:pPr>
            <w:pStyle w:val="ATAHeader"/>
            <w:jc w:val="right"/>
            <w:rPr>
              <w:rFonts w:asciiTheme="minorBidi" w:hAnsiTheme="minorBidi" w:cstheme="minorBidi"/>
            </w:rPr>
          </w:pPr>
          <w:r w:rsidRPr="003F4C0D">
            <w:rPr>
              <w:rFonts w:asciiTheme="minorBidi" w:hAnsiTheme="minorBidi" w:cstheme="minorBidi"/>
            </w:rPr>
            <w:t>Module 2: Adult Learning Principles</w:t>
          </w:r>
        </w:p>
      </w:tc>
      <w:tc>
        <w:tcPr>
          <w:tcW w:w="4788" w:type="dxa"/>
          <w:vAlign w:val="bottom"/>
        </w:tcPr>
        <w:p w14:paraId="2446A13E" w14:textId="77777777" w:rsidR="00A01B70" w:rsidRPr="003F4C0D" w:rsidRDefault="00C60EBF" w:rsidP="00A01B70">
          <w:pPr>
            <w:pStyle w:val="ATAHeader"/>
            <w:rPr>
              <w:rFonts w:asciiTheme="minorBidi" w:hAnsiTheme="minorBidi" w:cstheme="minorBidi"/>
            </w:rPr>
          </w:pPr>
          <w:r>
            <w:rPr>
              <w:rFonts w:asciiTheme="minorBidi" w:hAnsiTheme="minorBidi" w:cstheme="minorBidi"/>
            </w:rPr>
            <w:t>Workbook 2.2: Target Audience Analysis Activity</w:t>
          </w:r>
        </w:p>
      </w:tc>
    </w:tr>
  </w:tbl>
  <w:p w14:paraId="2446A140" w14:textId="77777777" w:rsidR="00A01B70" w:rsidRPr="00456B51" w:rsidRDefault="00A01B70" w:rsidP="00A01B70"/>
  <w:p w14:paraId="2446A141" w14:textId="77777777" w:rsidR="006671ED" w:rsidRPr="00A01B70" w:rsidRDefault="006671ED" w:rsidP="00A01B70">
    <w:pPr>
      <w:pStyle w:val="Header"/>
      <w:rPr>
        <w:lang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A148" w14:textId="77777777" w:rsidR="00D10E53" w:rsidRDefault="00D10E5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8564F0" w:rsidRPr="00456B51" w14:paraId="2446A14C" w14:textId="77777777" w:rsidTr="00F16863">
      <w:tc>
        <w:tcPr>
          <w:tcW w:w="4788" w:type="dxa"/>
          <w:shd w:val="clear" w:color="auto" w:fill="auto"/>
          <w:vAlign w:val="bottom"/>
        </w:tcPr>
        <w:p w14:paraId="2446A14A" w14:textId="77777777" w:rsidR="008564F0" w:rsidRPr="00456B51" w:rsidRDefault="003F4C0D" w:rsidP="003F4C0D">
          <w:pPr>
            <w:pStyle w:val="ATAHeader"/>
            <w:bidi w:val="0"/>
          </w:pPr>
          <w:r>
            <w:rPr>
              <w:rtl w:val="0"/>
            </w:rPr>
            <w:t xml:space="preserve">              </w:t>
          </w:r>
          <w:r w:rsidR="00FD6E3B">
            <w:rPr>
              <w:rtl w:val="0"/>
            </w:rPr>
            <w:t>Workbook</w:t>
          </w:r>
          <w:r>
            <w:rPr>
              <w:rtl w:val="0"/>
            </w:rPr>
            <w:t xml:space="preserve"> 2.2: Target Audience Analysis Activity</w:t>
          </w:r>
        </w:p>
      </w:tc>
      <w:tc>
        <w:tcPr>
          <w:tcW w:w="4788" w:type="dxa"/>
          <w:shd w:val="clear" w:color="auto" w:fill="auto"/>
          <w:vAlign w:val="bottom"/>
        </w:tcPr>
        <w:p w14:paraId="2446A14B" w14:textId="77777777" w:rsidR="008564F0" w:rsidRPr="00456B51" w:rsidRDefault="003F4C0D" w:rsidP="003F4C0D">
          <w:pPr>
            <w:pStyle w:val="ATAHeader"/>
            <w:bidi w:val="0"/>
          </w:pPr>
          <w:r>
            <w:rPr>
              <w:rtl w:val="0"/>
            </w:rPr>
            <w:t xml:space="preserve">Module 2: Adult Learning Principles                              </w:t>
          </w:r>
        </w:p>
      </w:tc>
    </w:tr>
  </w:tbl>
  <w:p w14:paraId="2446A14D" w14:textId="77777777" w:rsidR="008564F0" w:rsidRPr="00456B51" w:rsidRDefault="008564F0" w:rsidP="003F4C0D">
    <w:pPr>
      <w:pStyle w:val="ATABody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57D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12E62D08"/>
    <w:multiLevelType w:val="hybridMultilevel"/>
    <w:tmpl w:val="EFA64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 w15:restartNumberingAfterBreak="0">
    <w:nsid w:val="1CAE6A6B"/>
    <w:multiLevelType w:val="hybridMultilevel"/>
    <w:tmpl w:val="A8486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37050A96"/>
    <w:multiLevelType w:val="hybridMultilevel"/>
    <w:tmpl w:val="B38814AC"/>
    <w:lvl w:ilvl="0" w:tplc="428693A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8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DA7B6A"/>
    <w:multiLevelType w:val="hybridMultilevel"/>
    <w:tmpl w:val="B15A5A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1680847">
    <w:abstractNumId w:val="10"/>
  </w:num>
  <w:num w:numId="2" w16cid:durableId="1333558830">
    <w:abstractNumId w:val="15"/>
  </w:num>
  <w:num w:numId="3" w16cid:durableId="1791124733">
    <w:abstractNumId w:val="20"/>
  </w:num>
  <w:num w:numId="4" w16cid:durableId="1319456220">
    <w:abstractNumId w:val="12"/>
  </w:num>
  <w:num w:numId="5" w16cid:durableId="300305541">
    <w:abstractNumId w:val="7"/>
  </w:num>
  <w:num w:numId="6" w16cid:durableId="2015299608">
    <w:abstractNumId w:val="14"/>
  </w:num>
  <w:num w:numId="7" w16cid:durableId="750547233">
    <w:abstractNumId w:val="13"/>
  </w:num>
  <w:num w:numId="8" w16cid:durableId="761682964">
    <w:abstractNumId w:val="8"/>
  </w:num>
  <w:num w:numId="9" w16cid:durableId="1729646419">
    <w:abstractNumId w:val="0"/>
  </w:num>
  <w:num w:numId="10" w16cid:durableId="279999822">
    <w:abstractNumId w:val="19"/>
  </w:num>
  <w:num w:numId="11" w16cid:durableId="258216633">
    <w:abstractNumId w:val="20"/>
  </w:num>
  <w:num w:numId="12" w16cid:durableId="1791820763">
    <w:abstractNumId w:val="20"/>
  </w:num>
  <w:num w:numId="13" w16cid:durableId="1580092915">
    <w:abstractNumId w:val="15"/>
  </w:num>
  <w:num w:numId="14" w16cid:durableId="345400804">
    <w:abstractNumId w:val="24"/>
  </w:num>
  <w:num w:numId="15" w16cid:durableId="635599807">
    <w:abstractNumId w:val="16"/>
  </w:num>
  <w:num w:numId="16" w16cid:durableId="1069576534">
    <w:abstractNumId w:val="25"/>
  </w:num>
  <w:num w:numId="17" w16cid:durableId="1750999465">
    <w:abstractNumId w:val="25"/>
    <w:lvlOverride w:ilvl="0">
      <w:startOverride w:val="1"/>
    </w:lvlOverride>
  </w:num>
  <w:num w:numId="18" w16cid:durableId="1875382739">
    <w:abstractNumId w:val="24"/>
  </w:num>
  <w:num w:numId="19" w16cid:durableId="2106730109">
    <w:abstractNumId w:val="5"/>
  </w:num>
  <w:num w:numId="20" w16cid:durableId="1710840069">
    <w:abstractNumId w:val="25"/>
  </w:num>
  <w:num w:numId="21" w16cid:durableId="1276869200">
    <w:abstractNumId w:val="2"/>
  </w:num>
  <w:num w:numId="22" w16cid:durableId="513032102">
    <w:abstractNumId w:val="18"/>
  </w:num>
  <w:num w:numId="23" w16cid:durableId="1332298628">
    <w:abstractNumId w:val="21"/>
  </w:num>
  <w:num w:numId="24" w16cid:durableId="2019768667">
    <w:abstractNumId w:val="22"/>
  </w:num>
  <w:num w:numId="25" w16cid:durableId="73821275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6589745">
    <w:abstractNumId w:val="9"/>
  </w:num>
  <w:num w:numId="27" w16cid:durableId="735131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6876947">
    <w:abstractNumId w:val="17"/>
  </w:num>
  <w:num w:numId="29" w16cid:durableId="991716973">
    <w:abstractNumId w:val="17"/>
    <w:lvlOverride w:ilvl="0">
      <w:startOverride w:val="1"/>
    </w:lvlOverride>
  </w:num>
  <w:num w:numId="30" w16cid:durableId="832911436">
    <w:abstractNumId w:val="3"/>
  </w:num>
  <w:num w:numId="31" w16cid:durableId="914701872">
    <w:abstractNumId w:val="4"/>
  </w:num>
  <w:num w:numId="32" w16cid:durableId="557515930">
    <w:abstractNumId w:val="11"/>
  </w:num>
  <w:num w:numId="33" w16cid:durableId="478423274">
    <w:abstractNumId w:val="6"/>
  </w:num>
  <w:num w:numId="34" w16cid:durableId="2032802802">
    <w:abstractNumId w:val="1"/>
    <w:lvlOverride w:ilvl="0">
      <w:lvl w:ilvl="0">
        <w:start w:val="1"/>
        <w:numFmt w:val="bullet"/>
        <w:lvlText w:val="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35" w16cid:durableId="117217980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5FB1"/>
    <w:rsid w:val="0000604B"/>
    <w:rsid w:val="00006D61"/>
    <w:rsid w:val="00010BEA"/>
    <w:rsid w:val="00011A4A"/>
    <w:rsid w:val="00015024"/>
    <w:rsid w:val="00021D76"/>
    <w:rsid w:val="000244DC"/>
    <w:rsid w:val="000261C9"/>
    <w:rsid w:val="0003028C"/>
    <w:rsid w:val="000307C7"/>
    <w:rsid w:val="000313F9"/>
    <w:rsid w:val="00034294"/>
    <w:rsid w:val="000345A1"/>
    <w:rsid w:val="00034FA6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36ED"/>
    <w:rsid w:val="00065AC2"/>
    <w:rsid w:val="000663BF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6F4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2AE"/>
    <w:rsid w:val="001C333B"/>
    <w:rsid w:val="001C64EB"/>
    <w:rsid w:val="001C78CA"/>
    <w:rsid w:val="001C7FF0"/>
    <w:rsid w:val="001D0DB3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07CA2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92605"/>
    <w:rsid w:val="003A0135"/>
    <w:rsid w:val="003A3D31"/>
    <w:rsid w:val="003A46E2"/>
    <w:rsid w:val="003B2C3F"/>
    <w:rsid w:val="003B5891"/>
    <w:rsid w:val="003B5A0B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4C0D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05D9E"/>
    <w:rsid w:val="005120E9"/>
    <w:rsid w:val="00514B18"/>
    <w:rsid w:val="00521BC7"/>
    <w:rsid w:val="005259CD"/>
    <w:rsid w:val="00530BE7"/>
    <w:rsid w:val="0053217C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05C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E39DA"/>
    <w:rsid w:val="005F1695"/>
    <w:rsid w:val="005F1DF1"/>
    <w:rsid w:val="005F7C17"/>
    <w:rsid w:val="00601A19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71E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15395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3F0A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6909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E7543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1B70"/>
    <w:rsid w:val="00A0273C"/>
    <w:rsid w:val="00A04435"/>
    <w:rsid w:val="00A05286"/>
    <w:rsid w:val="00A05DFE"/>
    <w:rsid w:val="00A06EFB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54D84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622"/>
    <w:rsid w:val="00A81806"/>
    <w:rsid w:val="00A83793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AF2B9D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3CC"/>
    <w:rsid w:val="00B839E7"/>
    <w:rsid w:val="00B84555"/>
    <w:rsid w:val="00B86CE9"/>
    <w:rsid w:val="00B945F9"/>
    <w:rsid w:val="00BA23EB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4230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3AE"/>
    <w:rsid w:val="00C47F55"/>
    <w:rsid w:val="00C47FB5"/>
    <w:rsid w:val="00C52250"/>
    <w:rsid w:val="00C5225A"/>
    <w:rsid w:val="00C5458D"/>
    <w:rsid w:val="00C60EBF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0E53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17E9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199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683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1A22"/>
    <w:rsid w:val="00F92EF9"/>
    <w:rsid w:val="00F93523"/>
    <w:rsid w:val="00F97D28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689D"/>
    <w:rsid w:val="00FC762A"/>
    <w:rsid w:val="00FC7CBB"/>
    <w:rsid w:val="00FD30B0"/>
    <w:rsid w:val="00FD44C5"/>
    <w:rsid w:val="00FD6E3B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46A0E5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6671ED"/>
    <w:pPr>
      <w:bidi/>
      <w:ind w:left="395" w:right="72" w:hanging="360"/>
    </w:pPr>
    <w:rPr>
      <w:rFonts w:ascii="Cambria" w:hAnsi="Cambria"/>
      <w:color w:val="000000"/>
      <w:sz w:val="24"/>
      <w:szCs w:val="24"/>
      <w:rtl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671ED"/>
    <w:rPr>
      <w:rFonts w:ascii="Cambria" w:hAnsi="Cambria"/>
      <w:color w:val="000000"/>
      <w:sz w:val="24"/>
      <w:szCs w:val="24"/>
    </w:rPr>
  </w:style>
  <w:style w:type="paragraph" w:customStyle="1" w:styleId="Bullets-Sq-3">
    <w:name w:val="Bullets-Sq-3"/>
    <w:basedOn w:val="Normal"/>
    <w:rsid w:val="00176F4C"/>
    <w:pPr>
      <w:widowControl w:val="0"/>
      <w:spacing w:after="20"/>
      <w:ind w:left="360" w:hanging="360"/>
    </w:pPr>
    <w:rPr>
      <w:sz w:val="20"/>
      <w:szCs w:val="20"/>
    </w:rPr>
  </w:style>
  <w:style w:type="paragraph" w:customStyle="1" w:styleId="Table-text-analysis">
    <w:name w:val="Table-text-analysis"/>
    <w:basedOn w:val="Normal"/>
    <w:rsid w:val="00176F4C"/>
    <w:pPr>
      <w:widowControl w:val="0"/>
      <w:spacing w:before="80"/>
    </w:pPr>
    <w:rPr>
      <w:sz w:val="20"/>
      <w:szCs w:val="20"/>
    </w:rPr>
  </w:style>
  <w:style w:type="paragraph" w:customStyle="1" w:styleId="Bullets-Sq-3top">
    <w:name w:val="Bullets-Sq-3 top"/>
    <w:basedOn w:val="Bullets-Sq-3"/>
    <w:rsid w:val="00176F4C"/>
    <w:pPr>
      <w:spacing w:before="80"/>
    </w:pPr>
  </w:style>
  <w:style w:type="paragraph" w:customStyle="1" w:styleId="Bullets-Sq-3-bottom">
    <w:name w:val="Bullets-Sq-3-bottom"/>
    <w:basedOn w:val="Bullets-Sq-3"/>
    <w:rsid w:val="00176F4C"/>
    <w:pPr>
      <w:spacing w:after="80"/>
    </w:pPr>
  </w:style>
  <w:style w:type="paragraph" w:styleId="ListParagraph">
    <w:name w:val="List Paragraph"/>
    <w:basedOn w:val="Normal"/>
    <w:locked/>
    <w:rsid w:val="00176F4C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0b39b100-34c8-42a1-9ad6-b6ff7a1420fd"/>
  </ds:schemaRefs>
</ds:datastoreItem>
</file>

<file path=customXml/itemProps3.xml><?xml version="1.0" encoding="utf-8"?>
<ds:datastoreItem xmlns:ds="http://schemas.openxmlformats.org/officeDocument/2006/customXml" ds:itemID="{06EF58B3-52F0-4817-832B-B793F0FE84B4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Adult Learning Principles</vt:lpstr>
    </vt:vector>
  </TitlesOfParts>
  <Company>Office of Antiterrorism Assistance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Adult Learning Principles</dc:title>
  <dc:subject>Cyber Awareness for Prosecutors</dc:subject>
  <dc:creator>HT</dc:creator>
  <cp:lastModifiedBy>Robins, Karen L</cp:lastModifiedBy>
  <cp:revision>10</cp:revision>
  <cp:lastPrinted>2025-06-10T15:34:00Z</cp:lastPrinted>
  <dcterms:created xsi:type="dcterms:W3CDTF">2017-04-25T19:55:00Z</dcterms:created>
  <dcterms:modified xsi:type="dcterms:W3CDTF">2025-06-10T15:34:00Z</dcterms:modified>
  <cp:category>Addendum 2.2: Target Audience Analysis Activity</cp:category>
  <cp:contentStatus>v1.00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2025-03-24T20:12:49Z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39848d3a-fb1a-4d35-9743-d009fdfda26a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