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4D3D1" w14:textId="2B15B180" w:rsidR="008D5A42" w:rsidRPr="00287979" w:rsidRDefault="009345AB" w:rsidP="008D5A42">
      <w:pPr>
        <w:pStyle w:val="ATAModuleTitle"/>
        <w:pageBreakBefore/>
        <w:rPr>
          <w:b w:val="0"/>
          <w:bCs/>
          <w:sz w:val="25"/>
          <w:szCs w:val="25"/>
        </w:rPr>
      </w:pPr>
      <w:r>
        <w:rPr>
          <w:noProof/>
          <w:lang w:eastAsia="en-US" w:bidi="ar-SA"/>
        </w:rPr>
        <w:drawing>
          <wp:anchor distT="0" distB="0" distL="114300" distR="114300" simplePos="0" relativeHeight="251658240" behindDoc="0" locked="0" layoutInCell="1" allowOverlap="1" wp14:anchorId="18D101AC" wp14:editId="7A4738B7">
            <wp:simplePos x="0" y="0"/>
            <wp:positionH relativeFrom="column">
              <wp:posOffset>15240</wp:posOffset>
            </wp:positionH>
            <wp:positionV relativeFrom="paragraph">
              <wp:posOffset>-68580</wp:posOffset>
            </wp:positionV>
            <wp:extent cx="271145" cy="271145"/>
            <wp:effectExtent l="0" t="0" r="0" b="0"/>
            <wp:wrapNone/>
            <wp:docPr id="209" name="Pictur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27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5A42" w:rsidRPr="00287979">
        <w:rPr>
          <w:b w:val="0"/>
          <w:bCs/>
          <w:sz w:val="25"/>
          <w:szCs w:val="25"/>
        </w:rPr>
        <w:t>الورقة الموزعة 5.1:</w:t>
      </w:r>
      <w:r w:rsidRPr="009345AB">
        <w:rPr>
          <w:noProof/>
        </w:rPr>
        <w:t xml:space="preserve"> </w:t>
      </w:r>
      <w:r w:rsidR="008D5A42" w:rsidRPr="00287979">
        <w:rPr>
          <w:b w:val="0"/>
          <w:bCs/>
          <w:sz w:val="25"/>
          <w:szCs w:val="25"/>
        </w:rPr>
        <w:t xml:space="preserve"> قائمة التحقق الخاصة </w:t>
      </w:r>
      <w:r w:rsidR="009137AA">
        <w:rPr>
          <w:rFonts w:hint="cs"/>
          <w:b w:val="0"/>
          <w:bCs/>
          <w:sz w:val="25"/>
          <w:szCs w:val="25"/>
        </w:rPr>
        <w:t>بالإشراف</w:t>
      </w:r>
    </w:p>
    <w:p w14:paraId="0FCECAC0" w14:textId="77777777" w:rsidR="008D5A42" w:rsidRPr="00287979" w:rsidRDefault="008D5A42" w:rsidP="008D5A42">
      <w:pPr>
        <w:pStyle w:val="ATABody"/>
        <w:rPr>
          <w:sz w:val="25"/>
          <w:szCs w:val="25"/>
        </w:rPr>
      </w:pPr>
    </w:p>
    <w:p w14:paraId="0B44E8B7" w14:textId="77777777" w:rsidR="008D5A42" w:rsidRPr="00287979" w:rsidRDefault="008D5A42" w:rsidP="008D5A42">
      <w:pPr>
        <w:pStyle w:val="ATABody"/>
        <w:rPr>
          <w:sz w:val="25"/>
          <w:szCs w:val="25"/>
        </w:rPr>
      </w:pPr>
      <w:r w:rsidRPr="00287979">
        <w:rPr>
          <w:b/>
          <w:bCs/>
          <w:sz w:val="25"/>
          <w:szCs w:val="25"/>
        </w:rPr>
        <w:t xml:space="preserve">التعليمات: </w:t>
      </w:r>
      <w:r w:rsidRPr="00287979">
        <w:rPr>
          <w:sz w:val="25"/>
          <w:szCs w:val="25"/>
        </w:rPr>
        <w:t xml:space="preserve">تسرد قائمة التحقق هذه الكفاءات التي يجب عليك أن تثبتها أثناء العرض الذي تقدمه. راجع هذه الكفاءات قبل تقديمك العرض لمساعدتك في تحضيره. بعد تقديم العرض، قيّم أداءك. </w:t>
      </w:r>
      <w:r w:rsidRPr="00287979">
        <w:rPr>
          <w:sz w:val="25"/>
          <w:szCs w:val="25"/>
        </w:rPr>
        <w:br/>
      </w:r>
    </w:p>
    <w:tbl>
      <w:tblPr>
        <w:bidiVisual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900"/>
        <w:gridCol w:w="1080"/>
        <w:gridCol w:w="1620"/>
      </w:tblGrid>
      <w:tr w:rsidR="008D5A42" w:rsidRPr="00287979" w14:paraId="6EB2F6BF" w14:textId="77777777" w:rsidTr="00AB21FF">
        <w:trPr>
          <w:cantSplit/>
          <w:tblHeader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DA07A76" w14:textId="77777777" w:rsidR="008D5A42" w:rsidRPr="00287979" w:rsidRDefault="008D5A42" w:rsidP="00AB21FF">
            <w:pPr>
              <w:spacing w:before="80" w:after="80"/>
              <w:rPr>
                <w:b/>
                <w:sz w:val="25"/>
                <w:szCs w:val="25"/>
              </w:rPr>
            </w:pPr>
          </w:p>
        </w:tc>
        <w:tc>
          <w:tcPr>
            <w:tcW w:w="1980" w:type="dxa"/>
            <w:gridSpan w:val="2"/>
            <w:tcBorders>
              <w:left w:val="single" w:sz="4" w:space="0" w:color="auto"/>
            </w:tcBorders>
          </w:tcPr>
          <w:p w14:paraId="4086F3BC" w14:textId="77777777" w:rsidR="008D5A42" w:rsidRPr="00287979" w:rsidRDefault="008D5A42" w:rsidP="00AB21FF">
            <w:pPr>
              <w:spacing w:before="80" w:after="80"/>
              <w:jc w:val="center"/>
              <w:rPr>
                <w:b/>
                <w:sz w:val="25"/>
                <w:szCs w:val="25"/>
              </w:rPr>
            </w:pPr>
            <w:r w:rsidRPr="00287979">
              <w:rPr>
                <w:b/>
                <w:bCs/>
                <w:sz w:val="25"/>
                <w:szCs w:val="25"/>
              </w:rPr>
              <w:t>تم العرض بفعالية؟</w:t>
            </w:r>
          </w:p>
        </w:tc>
        <w:tc>
          <w:tcPr>
            <w:tcW w:w="1620" w:type="dxa"/>
            <w:vMerge w:val="restart"/>
          </w:tcPr>
          <w:p w14:paraId="1441384F" w14:textId="77777777" w:rsidR="008D5A42" w:rsidRPr="00287979" w:rsidRDefault="008D5A42" w:rsidP="00AB21FF">
            <w:pPr>
              <w:spacing w:before="80" w:after="80"/>
              <w:jc w:val="center"/>
              <w:rPr>
                <w:b/>
                <w:bCs/>
                <w:sz w:val="25"/>
                <w:szCs w:val="25"/>
              </w:rPr>
            </w:pPr>
          </w:p>
          <w:p w14:paraId="2519ED57" w14:textId="77777777" w:rsidR="008D5A42" w:rsidRPr="00287979" w:rsidRDefault="008D5A42" w:rsidP="00AB21FF">
            <w:pPr>
              <w:spacing w:before="80" w:after="80"/>
              <w:jc w:val="center"/>
              <w:rPr>
                <w:b/>
                <w:bCs/>
                <w:sz w:val="25"/>
                <w:szCs w:val="25"/>
              </w:rPr>
            </w:pPr>
            <w:r w:rsidRPr="00287979">
              <w:rPr>
                <w:b/>
                <w:bCs/>
                <w:sz w:val="25"/>
                <w:szCs w:val="25"/>
              </w:rPr>
              <w:t>لا ينطبق</w:t>
            </w:r>
          </w:p>
        </w:tc>
      </w:tr>
      <w:tr w:rsidR="008D5A42" w:rsidRPr="00287979" w14:paraId="539385A7" w14:textId="77777777" w:rsidTr="00AB21FF">
        <w:trPr>
          <w:cantSplit/>
          <w:tblHeader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62B0FCEA" w14:textId="77777777" w:rsidR="008D5A42" w:rsidRPr="00287979" w:rsidRDefault="008D5A42" w:rsidP="00AB21FF">
            <w:pPr>
              <w:keepNext/>
              <w:keepLines/>
              <w:spacing w:before="80" w:after="80"/>
              <w:rPr>
                <w:b/>
                <w:sz w:val="25"/>
                <w:szCs w:val="25"/>
              </w:rPr>
            </w:pPr>
            <w:r w:rsidRPr="00287979">
              <w:rPr>
                <w:b/>
                <w:bCs/>
                <w:sz w:val="25"/>
                <w:szCs w:val="25"/>
              </w:rPr>
              <w:t>الكفاءات</w:t>
            </w:r>
          </w:p>
        </w:tc>
        <w:tc>
          <w:tcPr>
            <w:tcW w:w="900" w:type="dxa"/>
            <w:tcBorders>
              <w:bottom w:val="nil"/>
            </w:tcBorders>
          </w:tcPr>
          <w:p w14:paraId="3AE37CB1" w14:textId="77777777" w:rsidR="008D5A42" w:rsidRPr="00287979" w:rsidRDefault="008D5A42" w:rsidP="00AB21FF">
            <w:pPr>
              <w:spacing w:before="80" w:after="80"/>
              <w:jc w:val="center"/>
              <w:rPr>
                <w:b/>
                <w:sz w:val="25"/>
                <w:szCs w:val="25"/>
              </w:rPr>
            </w:pPr>
            <w:r w:rsidRPr="00287979">
              <w:rPr>
                <w:b/>
                <w:bCs/>
                <w:sz w:val="25"/>
                <w:szCs w:val="25"/>
              </w:rPr>
              <w:t>نعم</w:t>
            </w:r>
          </w:p>
        </w:tc>
        <w:tc>
          <w:tcPr>
            <w:tcW w:w="1080" w:type="dxa"/>
            <w:tcBorders>
              <w:bottom w:val="nil"/>
            </w:tcBorders>
          </w:tcPr>
          <w:p w14:paraId="44336A6B" w14:textId="77777777" w:rsidR="008D5A42" w:rsidRPr="00287979" w:rsidRDefault="008D5A42" w:rsidP="00AB21FF">
            <w:pPr>
              <w:spacing w:before="80" w:after="80"/>
              <w:jc w:val="center"/>
              <w:rPr>
                <w:b/>
                <w:sz w:val="25"/>
                <w:szCs w:val="25"/>
              </w:rPr>
            </w:pPr>
            <w:r w:rsidRPr="00287979">
              <w:rPr>
                <w:b/>
                <w:bCs/>
                <w:sz w:val="25"/>
                <w:szCs w:val="25"/>
              </w:rPr>
              <w:t>لا</w:t>
            </w:r>
          </w:p>
        </w:tc>
        <w:tc>
          <w:tcPr>
            <w:tcW w:w="1620" w:type="dxa"/>
            <w:vMerge/>
            <w:tcBorders>
              <w:bottom w:val="nil"/>
            </w:tcBorders>
          </w:tcPr>
          <w:p w14:paraId="038655BA" w14:textId="77777777" w:rsidR="008D5A42" w:rsidRPr="00287979" w:rsidRDefault="008D5A42" w:rsidP="00AB21FF">
            <w:pPr>
              <w:spacing w:before="80" w:after="80"/>
              <w:rPr>
                <w:b/>
                <w:sz w:val="25"/>
                <w:szCs w:val="25"/>
              </w:rPr>
            </w:pPr>
          </w:p>
        </w:tc>
      </w:tr>
      <w:tr w:rsidR="008D5A42" w:rsidRPr="00287979" w14:paraId="5CDEBA9A" w14:textId="77777777" w:rsidTr="00AB21FF">
        <w:trPr>
          <w:cantSplit/>
          <w:tblHeader/>
        </w:trPr>
        <w:tc>
          <w:tcPr>
            <w:tcW w:w="9360" w:type="dxa"/>
            <w:gridSpan w:val="4"/>
            <w:shd w:val="pct12" w:color="auto" w:fill="FFFFFF"/>
          </w:tcPr>
          <w:p w14:paraId="5D7B43A3" w14:textId="5B710B54" w:rsidR="008D5A42" w:rsidRPr="00287979" w:rsidRDefault="008D5A42" w:rsidP="00AB21FF">
            <w:pPr>
              <w:keepNext/>
              <w:keepLines/>
              <w:spacing w:before="80" w:after="80"/>
              <w:rPr>
                <w:b/>
                <w:sz w:val="25"/>
                <w:szCs w:val="25"/>
              </w:rPr>
            </w:pPr>
            <w:r w:rsidRPr="00287979">
              <w:rPr>
                <w:b/>
                <w:bCs/>
                <w:sz w:val="25"/>
                <w:szCs w:val="25"/>
              </w:rPr>
              <w:t>القدرة على إقامة والحفاظ على بيئة موائمة للتعليم.</w:t>
            </w:r>
          </w:p>
        </w:tc>
      </w:tr>
      <w:tr w:rsidR="008D5A42" w:rsidRPr="00287979" w14:paraId="0F3F0332" w14:textId="77777777" w:rsidTr="00AB21FF">
        <w:trPr>
          <w:cantSplit/>
        </w:trPr>
        <w:tc>
          <w:tcPr>
            <w:tcW w:w="5760" w:type="dxa"/>
          </w:tcPr>
          <w:p w14:paraId="67A97F7C" w14:textId="3353DFA4" w:rsidR="008D5A42" w:rsidRPr="00287979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t>قمت بتنظيم كل المواد وتهيئة المعدات قبل العرض</w:t>
            </w:r>
          </w:p>
        </w:tc>
        <w:tc>
          <w:tcPr>
            <w:tcW w:w="900" w:type="dxa"/>
          </w:tcPr>
          <w:p w14:paraId="6C8C9435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  <w:tc>
          <w:tcPr>
            <w:tcW w:w="1080" w:type="dxa"/>
          </w:tcPr>
          <w:p w14:paraId="681E9F20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  <w:tc>
          <w:tcPr>
            <w:tcW w:w="1620" w:type="dxa"/>
          </w:tcPr>
          <w:p w14:paraId="79CB81C9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</w:tr>
      <w:tr w:rsidR="008D5A42" w:rsidRPr="00287979" w14:paraId="70C9A012" w14:textId="77777777" w:rsidTr="00AB21FF">
        <w:trPr>
          <w:cantSplit/>
        </w:trPr>
        <w:tc>
          <w:tcPr>
            <w:tcW w:w="5760" w:type="dxa"/>
          </w:tcPr>
          <w:p w14:paraId="7F6A3C59" w14:textId="1D949F3D" w:rsidR="008D5A42" w:rsidRPr="00287979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t>عدلت المحتوى بإضافة أمثلة ذات صلة</w:t>
            </w:r>
          </w:p>
        </w:tc>
        <w:tc>
          <w:tcPr>
            <w:tcW w:w="900" w:type="dxa"/>
          </w:tcPr>
          <w:p w14:paraId="299A2276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  <w:tc>
          <w:tcPr>
            <w:tcW w:w="1080" w:type="dxa"/>
          </w:tcPr>
          <w:p w14:paraId="1928D393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  <w:tc>
          <w:tcPr>
            <w:tcW w:w="1620" w:type="dxa"/>
          </w:tcPr>
          <w:p w14:paraId="4E49658D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</w:tr>
      <w:tr w:rsidR="008D5A42" w:rsidRPr="00287979" w14:paraId="28D44B1C" w14:textId="77777777" w:rsidTr="00AB21FF">
        <w:trPr>
          <w:cantSplit/>
        </w:trPr>
        <w:tc>
          <w:tcPr>
            <w:tcW w:w="5760" w:type="dxa"/>
          </w:tcPr>
          <w:p w14:paraId="020EC82E" w14:textId="4514E53F" w:rsidR="008D5A42" w:rsidRPr="00287979" w:rsidRDefault="00225AC4" w:rsidP="008D5A42">
            <w:pPr>
              <w:pStyle w:val="Number11"/>
              <w:numPr>
                <w:ilvl w:val="0"/>
                <w:numId w:val="51"/>
              </w:numPr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t>قدمت نفسك</w:t>
            </w:r>
          </w:p>
        </w:tc>
        <w:tc>
          <w:tcPr>
            <w:tcW w:w="900" w:type="dxa"/>
          </w:tcPr>
          <w:p w14:paraId="0C2246EF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  <w:tc>
          <w:tcPr>
            <w:tcW w:w="1080" w:type="dxa"/>
          </w:tcPr>
          <w:p w14:paraId="1A07F77A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  <w:tc>
          <w:tcPr>
            <w:tcW w:w="1620" w:type="dxa"/>
          </w:tcPr>
          <w:p w14:paraId="3EADB3B7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</w:tr>
      <w:tr w:rsidR="008D5A42" w:rsidRPr="00287979" w14:paraId="1DF377DE" w14:textId="77777777" w:rsidTr="00AB21FF">
        <w:trPr>
          <w:cantSplit/>
        </w:trPr>
        <w:tc>
          <w:tcPr>
            <w:tcW w:w="5760" w:type="dxa"/>
          </w:tcPr>
          <w:p w14:paraId="73524850" w14:textId="488DCB08" w:rsidR="008D5A42" w:rsidRPr="00287979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t>عاملت كل الأفراد باحترام</w:t>
            </w:r>
          </w:p>
        </w:tc>
        <w:tc>
          <w:tcPr>
            <w:tcW w:w="900" w:type="dxa"/>
          </w:tcPr>
          <w:p w14:paraId="36AD086B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  <w:tc>
          <w:tcPr>
            <w:tcW w:w="1080" w:type="dxa"/>
          </w:tcPr>
          <w:p w14:paraId="2728C52B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  <w:tc>
          <w:tcPr>
            <w:tcW w:w="1620" w:type="dxa"/>
          </w:tcPr>
          <w:p w14:paraId="6220C35B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</w:tr>
      <w:tr w:rsidR="008D5A42" w:rsidRPr="00287979" w14:paraId="754EFC06" w14:textId="77777777" w:rsidTr="00AB21FF">
        <w:trPr>
          <w:cantSplit/>
        </w:trPr>
        <w:tc>
          <w:tcPr>
            <w:tcW w:w="5760" w:type="dxa"/>
          </w:tcPr>
          <w:p w14:paraId="204A3227" w14:textId="2261577D" w:rsidR="008D5A42" w:rsidRPr="00287979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t>بدأت التدريب وأنهيته في الموعد المقرر</w:t>
            </w:r>
          </w:p>
        </w:tc>
        <w:tc>
          <w:tcPr>
            <w:tcW w:w="900" w:type="dxa"/>
          </w:tcPr>
          <w:p w14:paraId="5972C5FA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  <w:tc>
          <w:tcPr>
            <w:tcW w:w="1080" w:type="dxa"/>
          </w:tcPr>
          <w:p w14:paraId="2321F06C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  <w:tc>
          <w:tcPr>
            <w:tcW w:w="1620" w:type="dxa"/>
          </w:tcPr>
          <w:p w14:paraId="68112896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</w:tr>
      <w:tr w:rsidR="008D5A42" w:rsidRPr="00287979" w14:paraId="4A808316" w14:textId="77777777" w:rsidTr="00AB21FF">
        <w:trPr>
          <w:cantSplit/>
        </w:trPr>
        <w:tc>
          <w:tcPr>
            <w:tcW w:w="5760" w:type="dxa"/>
          </w:tcPr>
          <w:p w14:paraId="722763D8" w14:textId="67E90BDB" w:rsidR="008D5A42" w:rsidRPr="00287979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t>شغّلت وسائط التدريب بكفاءة.</w:t>
            </w:r>
          </w:p>
        </w:tc>
        <w:tc>
          <w:tcPr>
            <w:tcW w:w="900" w:type="dxa"/>
          </w:tcPr>
          <w:p w14:paraId="6C2E446F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  <w:tc>
          <w:tcPr>
            <w:tcW w:w="1080" w:type="dxa"/>
          </w:tcPr>
          <w:p w14:paraId="460456FA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  <w:tc>
          <w:tcPr>
            <w:tcW w:w="1620" w:type="dxa"/>
          </w:tcPr>
          <w:p w14:paraId="2F898A04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</w:tr>
      <w:tr w:rsidR="008D5A42" w:rsidRPr="00287979" w14:paraId="2EB39CCB" w14:textId="77777777" w:rsidTr="00AB21FF">
        <w:trPr>
          <w:cantSplit/>
          <w:trHeight w:val="1655"/>
        </w:trPr>
        <w:tc>
          <w:tcPr>
            <w:tcW w:w="9360" w:type="dxa"/>
            <w:gridSpan w:val="4"/>
          </w:tcPr>
          <w:p w14:paraId="3F31AF58" w14:textId="77777777" w:rsidR="008D5A42" w:rsidRPr="00287979" w:rsidRDefault="008D5A42" w:rsidP="00AB21FF">
            <w:pPr>
              <w:rPr>
                <w:b/>
                <w:sz w:val="25"/>
                <w:szCs w:val="25"/>
              </w:rPr>
            </w:pPr>
            <w:r w:rsidRPr="00287979">
              <w:rPr>
                <w:b/>
                <w:bCs/>
                <w:sz w:val="25"/>
                <w:szCs w:val="25"/>
              </w:rPr>
              <w:t>التعليقات</w:t>
            </w:r>
          </w:p>
          <w:p w14:paraId="7020A054" w14:textId="77777777" w:rsidR="008D5A42" w:rsidRPr="00287979" w:rsidRDefault="008D5A42" w:rsidP="00AB21FF">
            <w:pPr>
              <w:spacing w:before="80" w:after="80"/>
              <w:rPr>
                <w:b/>
                <w:sz w:val="25"/>
                <w:szCs w:val="25"/>
              </w:rPr>
            </w:pPr>
          </w:p>
        </w:tc>
      </w:tr>
    </w:tbl>
    <w:p w14:paraId="3B92EF56" w14:textId="77777777" w:rsidR="008D5A42" w:rsidRPr="00287979" w:rsidRDefault="008D5A42" w:rsidP="008D5A42">
      <w:pPr>
        <w:rPr>
          <w:sz w:val="25"/>
          <w:szCs w:val="25"/>
        </w:rPr>
      </w:pPr>
    </w:p>
    <w:tbl>
      <w:tblPr>
        <w:bidiVisual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900"/>
        <w:gridCol w:w="1080"/>
        <w:gridCol w:w="1620"/>
      </w:tblGrid>
      <w:tr w:rsidR="008D5A42" w:rsidRPr="00287979" w14:paraId="3BC7EDAE" w14:textId="77777777" w:rsidTr="00AB21FF">
        <w:trPr>
          <w:cantSplit/>
          <w:tblHeader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EF49D0C" w14:textId="77777777" w:rsidR="008D5A42" w:rsidRPr="00287979" w:rsidRDefault="008D5A42" w:rsidP="00AB21FF">
            <w:pPr>
              <w:spacing w:before="80" w:after="80"/>
              <w:rPr>
                <w:b/>
                <w:sz w:val="25"/>
                <w:szCs w:val="25"/>
              </w:rPr>
            </w:pPr>
          </w:p>
        </w:tc>
        <w:tc>
          <w:tcPr>
            <w:tcW w:w="1980" w:type="dxa"/>
            <w:gridSpan w:val="2"/>
            <w:tcBorders>
              <w:left w:val="single" w:sz="4" w:space="0" w:color="auto"/>
            </w:tcBorders>
          </w:tcPr>
          <w:p w14:paraId="593990ED" w14:textId="77777777" w:rsidR="008D5A42" w:rsidRPr="00287979" w:rsidRDefault="008D5A42" w:rsidP="00AB21FF">
            <w:pPr>
              <w:spacing w:before="80" w:after="80"/>
              <w:jc w:val="center"/>
              <w:rPr>
                <w:b/>
                <w:sz w:val="25"/>
                <w:szCs w:val="25"/>
              </w:rPr>
            </w:pPr>
            <w:r w:rsidRPr="00287979">
              <w:rPr>
                <w:b/>
                <w:bCs/>
                <w:sz w:val="25"/>
                <w:szCs w:val="25"/>
              </w:rPr>
              <w:t>تم العرض بفعالية؟</w:t>
            </w:r>
          </w:p>
        </w:tc>
        <w:tc>
          <w:tcPr>
            <w:tcW w:w="1620" w:type="dxa"/>
            <w:vMerge w:val="restart"/>
          </w:tcPr>
          <w:p w14:paraId="1079BD73" w14:textId="77777777" w:rsidR="008D5A42" w:rsidRPr="00287979" w:rsidRDefault="008D5A42" w:rsidP="00AB21FF">
            <w:pPr>
              <w:spacing w:before="80" w:after="80"/>
              <w:jc w:val="center"/>
              <w:rPr>
                <w:b/>
                <w:sz w:val="25"/>
                <w:szCs w:val="25"/>
              </w:rPr>
            </w:pPr>
          </w:p>
          <w:p w14:paraId="2965A717" w14:textId="77777777" w:rsidR="008D5A42" w:rsidRPr="00287979" w:rsidRDefault="008D5A42" w:rsidP="00AB21FF">
            <w:pPr>
              <w:spacing w:before="80" w:after="80"/>
              <w:jc w:val="center"/>
              <w:rPr>
                <w:b/>
                <w:bCs/>
                <w:sz w:val="25"/>
                <w:szCs w:val="25"/>
              </w:rPr>
            </w:pPr>
            <w:r w:rsidRPr="00287979">
              <w:rPr>
                <w:b/>
                <w:bCs/>
                <w:sz w:val="25"/>
                <w:szCs w:val="25"/>
              </w:rPr>
              <w:t>لا ينطبق</w:t>
            </w:r>
          </w:p>
        </w:tc>
      </w:tr>
      <w:tr w:rsidR="008D5A42" w:rsidRPr="00287979" w14:paraId="5A45552D" w14:textId="77777777" w:rsidTr="00AB21FF">
        <w:trPr>
          <w:cantSplit/>
          <w:tblHeader/>
        </w:trPr>
        <w:tc>
          <w:tcPr>
            <w:tcW w:w="5760" w:type="dxa"/>
            <w:tcBorders>
              <w:top w:val="single" w:sz="4" w:space="0" w:color="auto"/>
              <w:bottom w:val="nil"/>
            </w:tcBorders>
          </w:tcPr>
          <w:p w14:paraId="7FF5FB42" w14:textId="77777777" w:rsidR="008D5A42" w:rsidRPr="00287979" w:rsidRDefault="008D5A42" w:rsidP="00AB21FF">
            <w:pPr>
              <w:keepNext/>
              <w:keepLines/>
              <w:spacing w:before="80" w:after="80"/>
              <w:rPr>
                <w:b/>
                <w:sz w:val="25"/>
                <w:szCs w:val="25"/>
              </w:rPr>
            </w:pPr>
            <w:r w:rsidRPr="00287979">
              <w:rPr>
                <w:b/>
                <w:bCs/>
                <w:sz w:val="25"/>
                <w:szCs w:val="25"/>
              </w:rPr>
              <w:t>الكفاءات</w:t>
            </w:r>
          </w:p>
        </w:tc>
        <w:tc>
          <w:tcPr>
            <w:tcW w:w="900" w:type="dxa"/>
            <w:tcBorders>
              <w:bottom w:val="nil"/>
            </w:tcBorders>
          </w:tcPr>
          <w:p w14:paraId="1AB50505" w14:textId="77777777" w:rsidR="008D5A42" w:rsidRPr="00287979" w:rsidRDefault="008D5A42" w:rsidP="00AB21FF">
            <w:pPr>
              <w:spacing w:before="80" w:after="80"/>
              <w:jc w:val="center"/>
              <w:rPr>
                <w:b/>
                <w:sz w:val="25"/>
                <w:szCs w:val="25"/>
              </w:rPr>
            </w:pPr>
            <w:r w:rsidRPr="00287979">
              <w:rPr>
                <w:b/>
                <w:bCs/>
                <w:sz w:val="25"/>
                <w:szCs w:val="25"/>
              </w:rPr>
              <w:t>نعم</w:t>
            </w:r>
          </w:p>
        </w:tc>
        <w:tc>
          <w:tcPr>
            <w:tcW w:w="1080" w:type="dxa"/>
            <w:tcBorders>
              <w:bottom w:val="nil"/>
            </w:tcBorders>
          </w:tcPr>
          <w:p w14:paraId="2D8E55D4" w14:textId="77777777" w:rsidR="008D5A42" w:rsidRPr="00287979" w:rsidRDefault="008D5A42" w:rsidP="00AB21FF">
            <w:pPr>
              <w:spacing w:before="80" w:after="80"/>
              <w:jc w:val="center"/>
              <w:rPr>
                <w:b/>
                <w:sz w:val="25"/>
                <w:szCs w:val="25"/>
              </w:rPr>
            </w:pPr>
            <w:r w:rsidRPr="00287979">
              <w:rPr>
                <w:b/>
                <w:bCs/>
                <w:sz w:val="25"/>
                <w:szCs w:val="25"/>
              </w:rPr>
              <w:t>لا</w:t>
            </w:r>
          </w:p>
        </w:tc>
        <w:tc>
          <w:tcPr>
            <w:tcW w:w="1620" w:type="dxa"/>
            <w:vMerge/>
            <w:tcBorders>
              <w:bottom w:val="nil"/>
            </w:tcBorders>
          </w:tcPr>
          <w:p w14:paraId="487F64A8" w14:textId="77777777" w:rsidR="008D5A42" w:rsidRPr="00287979" w:rsidRDefault="008D5A42" w:rsidP="00AB21FF">
            <w:pPr>
              <w:spacing w:before="80" w:after="80"/>
              <w:rPr>
                <w:b/>
                <w:sz w:val="25"/>
                <w:szCs w:val="25"/>
              </w:rPr>
            </w:pPr>
          </w:p>
        </w:tc>
      </w:tr>
      <w:tr w:rsidR="008D5A42" w:rsidRPr="00287979" w14:paraId="54D91946" w14:textId="77777777" w:rsidTr="00AB21FF">
        <w:trPr>
          <w:cantSplit/>
          <w:tblHeader/>
        </w:trPr>
        <w:tc>
          <w:tcPr>
            <w:tcW w:w="9360" w:type="dxa"/>
            <w:gridSpan w:val="4"/>
            <w:shd w:val="pct12" w:color="auto" w:fill="FFFFFF"/>
          </w:tcPr>
          <w:p w14:paraId="30E17883" w14:textId="1FAB7D7D" w:rsidR="008D5A42" w:rsidRPr="00287979" w:rsidRDefault="008D5A42" w:rsidP="00AB21FF">
            <w:pPr>
              <w:keepNext/>
              <w:keepLines/>
              <w:spacing w:before="80" w:after="80"/>
              <w:rPr>
                <w:sz w:val="25"/>
                <w:szCs w:val="25"/>
              </w:rPr>
            </w:pPr>
            <w:r w:rsidRPr="00287979">
              <w:rPr>
                <w:b/>
                <w:bCs/>
                <w:sz w:val="25"/>
                <w:szCs w:val="25"/>
              </w:rPr>
              <w:t>القدرة على استخدام مهارات تقديم العروض الفعالة</w:t>
            </w:r>
          </w:p>
        </w:tc>
      </w:tr>
      <w:tr w:rsidR="008D5A42" w:rsidRPr="00287979" w14:paraId="06841C8C" w14:textId="77777777" w:rsidTr="00AB21FF">
        <w:trPr>
          <w:cantSplit/>
        </w:trPr>
        <w:tc>
          <w:tcPr>
            <w:tcW w:w="5760" w:type="dxa"/>
          </w:tcPr>
          <w:p w14:paraId="27AB6A8C" w14:textId="5E82529D" w:rsidR="008D5A42" w:rsidRPr="00287979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t xml:space="preserve">نجحت في التحكم بتوترك بحيث لا يشتت </w:t>
            </w:r>
            <w:proofErr w:type="spellStart"/>
            <w:r w:rsidRPr="00287979">
              <w:rPr>
                <w:sz w:val="25"/>
                <w:szCs w:val="25"/>
              </w:rPr>
              <w:t>الإنتباه</w:t>
            </w:r>
            <w:proofErr w:type="spellEnd"/>
            <w:r w:rsidRPr="00287979">
              <w:rPr>
                <w:sz w:val="25"/>
                <w:szCs w:val="25"/>
              </w:rPr>
              <w:t xml:space="preserve"> عن التعلم</w:t>
            </w:r>
          </w:p>
        </w:tc>
        <w:tc>
          <w:tcPr>
            <w:tcW w:w="900" w:type="dxa"/>
          </w:tcPr>
          <w:p w14:paraId="762347B6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  <w:tc>
          <w:tcPr>
            <w:tcW w:w="1080" w:type="dxa"/>
          </w:tcPr>
          <w:p w14:paraId="4282FC91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  <w:tc>
          <w:tcPr>
            <w:tcW w:w="1620" w:type="dxa"/>
          </w:tcPr>
          <w:p w14:paraId="36200C49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</w:tr>
      <w:tr w:rsidR="008D5A42" w:rsidRPr="00287979" w14:paraId="5412D6F9" w14:textId="77777777" w:rsidTr="00AB21FF">
        <w:trPr>
          <w:cantSplit/>
        </w:trPr>
        <w:tc>
          <w:tcPr>
            <w:tcW w:w="5760" w:type="dxa"/>
          </w:tcPr>
          <w:p w14:paraId="1547DA0A" w14:textId="57B491BC" w:rsidR="008D5A42" w:rsidRPr="00287979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t xml:space="preserve">استخدمت الإيماءات والحركات الطبيعية والتي لا تشتت </w:t>
            </w:r>
            <w:proofErr w:type="spellStart"/>
            <w:r w:rsidRPr="00287979">
              <w:rPr>
                <w:sz w:val="25"/>
                <w:szCs w:val="25"/>
              </w:rPr>
              <w:t>الإنتباه</w:t>
            </w:r>
            <w:proofErr w:type="spellEnd"/>
          </w:p>
        </w:tc>
        <w:tc>
          <w:tcPr>
            <w:tcW w:w="900" w:type="dxa"/>
          </w:tcPr>
          <w:p w14:paraId="0084676F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  <w:tc>
          <w:tcPr>
            <w:tcW w:w="1080" w:type="dxa"/>
          </w:tcPr>
          <w:p w14:paraId="7280D0D5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  <w:tc>
          <w:tcPr>
            <w:tcW w:w="1620" w:type="dxa"/>
          </w:tcPr>
          <w:p w14:paraId="52D86E78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</w:tr>
      <w:tr w:rsidR="008D5A42" w:rsidRPr="00287979" w14:paraId="70648F3F" w14:textId="77777777" w:rsidTr="00AB21FF">
        <w:trPr>
          <w:cantSplit/>
        </w:trPr>
        <w:tc>
          <w:tcPr>
            <w:tcW w:w="5760" w:type="dxa"/>
          </w:tcPr>
          <w:p w14:paraId="71CDDF14" w14:textId="2CC33427" w:rsidR="008D5A42" w:rsidRPr="00287979" w:rsidRDefault="00225AC4" w:rsidP="008D5A42">
            <w:pPr>
              <w:pStyle w:val="Number11"/>
              <w:numPr>
                <w:ilvl w:val="0"/>
                <w:numId w:val="51"/>
              </w:numPr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t>نظمت سرعة العرض بالشكل الكافي</w:t>
            </w:r>
          </w:p>
        </w:tc>
        <w:tc>
          <w:tcPr>
            <w:tcW w:w="900" w:type="dxa"/>
          </w:tcPr>
          <w:p w14:paraId="01F3ED31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  <w:tc>
          <w:tcPr>
            <w:tcW w:w="1080" w:type="dxa"/>
          </w:tcPr>
          <w:p w14:paraId="05DF2C13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  <w:tc>
          <w:tcPr>
            <w:tcW w:w="1620" w:type="dxa"/>
          </w:tcPr>
          <w:p w14:paraId="5DAA7C04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</w:tr>
      <w:tr w:rsidR="008D5A42" w:rsidRPr="00287979" w14:paraId="22785027" w14:textId="77777777" w:rsidTr="00AB21FF">
        <w:trPr>
          <w:cantSplit/>
        </w:trPr>
        <w:tc>
          <w:tcPr>
            <w:tcW w:w="5760" w:type="dxa"/>
          </w:tcPr>
          <w:p w14:paraId="5CD8485D" w14:textId="6D2E3AAD" w:rsidR="008D5A42" w:rsidRPr="00287979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t>تحدثت باستمرار بصوت واضح مسموع مع التجويد بالنبرات</w:t>
            </w:r>
          </w:p>
        </w:tc>
        <w:tc>
          <w:tcPr>
            <w:tcW w:w="900" w:type="dxa"/>
          </w:tcPr>
          <w:p w14:paraId="705D07F3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  <w:tc>
          <w:tcPr>
            <w:tcW w:w="1080" w:type="dxa"/>
          </w:tcPr>
          <w:p w14:paraId="3C06F242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  <w:tc>
          <w:tcPr>
            <w:tcW w:w="1620" w:type="dxa"/>
          </w:tcPr>
          <w:p w14:paraId="7188A6EA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</w:tr>
      <w:tr w:rsidR="008D5A42" w:rsidRPr="00287979" w14:paraId="412139CD" w14:textId="77777777" w:rsidTr="00AB21FF">
        <w:trPr>
          <w:cantSplit/>
        </w:trPr>
        <w:tc>
          <w:tcPr>
            <w:tcW w:w="5760" w:type="dxa"/>
          </w:tcPr>
          <w:p w14:paraId="7CA7A648" w14:textId="5A8DA05F" w:rsidR="008D5A42" w:rsidRPr="00287979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t>استخدمت دليل المدرب و/أو الملاحظات كدليل وليس كنص تقرؤه</w:t>
            </w:r>
          </w:p>
        </w:tc>
        <w:tc>
          <w:tcPr>
            <w:tcW w:w="900" w:type="dxa"/>
          </w:tcPr>
          <w:p w14:paraId="46A30840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  <w:tc>
          <w:tcPr>
            <w:tcW w:w="1080" w:type="dxa"/>
          </w:tcPr>
          <w:p w14:paraId="77804EE5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  <w:tc>
          <w:tcPr>
            <w:tcW w:w="1620" w:type="dxa"/>
          </w:tcPr>
          <w:p w14:paraId="105FAA9E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</w:tr>
      <w:tr w:rsidR="008D5A42" w:rsidRPr="00287979" w14:paraId="1D21B7C1" w14:textId="77777777" w:rsidTr="00AB21FF">
        <w:trPr>
          <w:cantSplit/>
        </w:trPr>
        <w:tc>
          <w:tcPr>
            <w:tcW w:w="5760" w:type="dxa"/>
          </w:tcPr>
          <w:p w14:paraId="32B35579" w14:textId="0408EF88" w:rsidR="008D5A42" w:rsidRPr="00287979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t>أظهرت موقفا إيجابيا تجاه مواد التدريب</w:t>
            </w:r>
          </w:p>
        </w:tc>
        <w:tc>
          <w:tcPr>
            <w:tcW w:w="900" w:type="dxa"/>
          </w:tcPr>
          <w:p w14:paraId="24E2E14B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  <w:tc>
          <w:tcPr>
            <w:tcW w:w="1080" w:type="dxa"/>
          </w:tcPr>
          <w:p w14:paraId="2EE9C806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  <w:tc>
          <w:tcPr>
            <w:tcW w:w="1620" w:type="dxa"/>
          </w:tcPr>
          <w:p w14:paraId="59AB567C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</w:tr>
      <w:tr w:rsidR="008D5A42" w:rsidRPr="00287979" w14:paraId="37B87C76" w14:textId="77777777" w:rsidTr="00AB21FF">
        <w:trPr>
          <w:cantSplit/>
        </w:trPr>
        <w:tc>
          <w:tcPr>
            <w:tcW w:w="5760" w:type="dxa"/>
          </w:tcPr>
          <w:p w14:paraId="31931F63" w14:textId="73D27892" w:rsidR="008D5A42" w:rsidRPr="00287979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t>أظهرت خبرة كافية في موضوع التدريب</w:t>
            </w:r>
          </w:p>
        </w:tc>
        <w:tc>
          <w:tcPr>
            <w:tcW w:w="900" w:type="dxa"/>
          </w:tcPr>
          <w:p w14:paraId="7427DC3F" w14:textId="77777777" w:rsidR="008D5A42" w:rsidRPr="00287979" w:rsidRDefault="008D5A42" w:rsidP="00AB21FF">
            <w:pPr>
              <w:spacing w:before="60" w:after="60"/>
              <w:jc w:val="center"/>
              <w:rPr>
                <w:b/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  <w:tc>
          <w:tcPr>
            <w:tcW w:w="1080" w:type="dxa"/>
          </w:tcPr>
          <w:p w14:paraId="38396170" w14:textId="77777777" w:rsidR="008D5A42" w:rsidRPr="00287979" w:rsidRDefault="008D5A42" w:rsidP="00AB21FF">
            <w:pPr>
              <w:spacing w:before="60" w:after="60"/>
              <w:jc w:val="center"/>
              <w:rPr>
                <w:b/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  <w:tc>
          <w:tcPr>
            <w:tcW w:w="1620" w:type="dxa"/>
          </w:tcPr>
          <w:p w14:paraId="0C5BC59B" w14:textId="77777777" w:rsidR="008D5A42" w:rsidRPr="00287979" w:rsidRDefault="008D5A42" w:rsidP="00AB21FF">
            <w:pPr>
              <w:spacing w:before="60" w:after="60"/>
              <w:jc w:val="center"/>
              <w:rPr>
                <w:b/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</w:tr>
      <w:tr w:rsidR="008D5A42" w:rsidRPr="00287979" w14:paraId="211C9B6F" w14:textId="77777777" w:rsidTr="00AB21FF">
        <w:trPr>
          <w:cantSplit/>
          <w:trHeight w:val="1656"/>
        </w:trPr>
        <w:tc>
          <w:tcPr>
            <w:tcW w:w="9360" w:type="dxa"/>
            <w:gridSpan w:val="4"/>
          </w:tcPr>
          <w:p w14:paraId="3B8B9AB3" w14:textId="77777777" w:rsidR="008D5A42" w:rsidRPr="00287979" w:rsidRDefault="008D5A42" w:rsidP="00AB21FF">
            <w:pPr>
              <w:rPr>
                <w:b/>
                <w:sz w:val="25"/>
                <w:szCs w:val="25"/>
              </w:rPr>
            </w:pPr>
            <w:r w:rsidRPr="00287979">
              <w:rPr>
                <w:b/>
                <w:bCs/>
                <w:sz w:val="25"/>
                <w:szCs w:val="25"/>
              </w:rPr>
              <w:lastRenderedPageBreak/>
              <w:t>التعليقات</w:t>
            </w:r>
          </w:p>
          <w:p w14:paraId="75BAAB14" w14:textId="77777777" w:rsidR="008D5A42" w:rsidRPr="00287979" w:rsidRDefault="008D5A42" w:rsidP="00AB21FF">
            <w:pPr>
              <w:spacing w:before="80" w:after="80"/>
              <w:rPr>
                <w:b/>
                <w:sz w:val="25"/>
                <w:szCs w:val="25"/>
              </w:rPr>
            </w:pPr>
          </w:p>
          <w:p w14:paraId="1542073E" w14:textId="77777777" w:rsidR="008D5A42" w:rsidRPr="00287979" w:rsidRDefault="008D5A42" w:rsidP="00AB21FF">
            <w:pPr>
              <w:spacing w:before="80" w:after="80"/>
              <w:rPr>
                <w:b/>
                <w:sz w:val="25"/>
                <w:szCs w:val="25"/>
              </w:rPr>
            </w:pPr>
          </w:p>
        </w:tc>
      </w:tr>
    </w:tbl>
    <w:p w14:paraId="6183B6DB" w14:textId="77777777" w:rsidR="008D5A42" w:rsidRPr="00287979" w:rsidRDefault="008D5A42" w:rsidP="008D5A42">
      <w:pPr>
        <w:rPr>
          <w:sz w:val="25"/>
          <w:szCs w:val="25"/>
        </w:rPr>
      </w:pPr>
    </w:p>
    <w:tbl>
      <w:tblPr>
        <w:bidiVisual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900"/>
        <w:gridCol w:w="1080"/>
        <w:gridCol w:w="1620"/>
      </w:tblGrid>
      <w:tr w:rsidR="008D5A42" w:rsidRPr="00287979" w14:paraId="09DD0F3F" w14:textId="77777777" w:rsidTr="00AB21FF">
        <w:trPr>
          <w:cantSplit/>
          <w:tblHeader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50ADEFB" w14:textId="77777777" w:rsidR="008D5A42" w:rsidRPr="00287979" w:rsidRDefault="008D5A42" w:rsidP="00AB21FF">
            <w:pPr>
              <w:keepNext/>
              <w:keepLines/>
              <w:spacing w:before="80" w:after="80"/>
              <w:rPr>
                <w:b/>
                <w:sz w:val="25"/>
                <w:szCs w:val="25"/>
              </w:rPr>
            </w:pPr>
          </w:p>
        </w:tc>
        <w:tc>
          <w:tcPr>
            <w:tcW w:w="1980" w:type="dxa"/>
            <w:gridSpan w:val="2"/>
            <w:tcBorders>
              <w:left w:val="single" w:sz="4" w:space="0" w:color="auto"/>
            </w:tcBorders>
          </w:tcPr>
          <w:p w14:paraId="5D18FA7B" w14:textId="77777777" w:rsidR="008D5A42" w:rsidRPr="00287979" w:rsidRDefault="008D5A42" w:rsidP="00AB21FF">
            <w:pPr>
              <w:keepNext/>
              <w:keepLines/>
              <w:spacing w:before="80" w:after="80"/>
              <w:jc w:val="center"/>
              <w:rPr>
                <w:b/>
                <w:sz w:val="25"/>
                <w:szCs w:val="25"/>
              </w:rPr>
            </w:pPr>
            <w:r w:rsidRPr="00287979">
              <w:rPr>
                <w:b/>
                <w:bCs/>
                <w:sz w:val="25"/>
                <w:szCs w:val="25"/>
              </w:rPr>
              <w:t>تم العرض بفعالية؟</w:t>
            </w:r>
          </w:p>
        </w:tc>
        <w:tc>
          <w:tcPr>
            <w:tcW w:w="1620" w:type="dxa"/>
            <w:vMerge w:val="restart"/>
          </w:tcPr>
          <w:p w14:paraId="224E1C79" w14:textId="77777777" w:rsidR="008D5A42" w:rsidRPr="00287979" w:rsidRDefault="008D5A42" w:rsidP="00AB21FF">
            <w:pPr>
              <w:keepNext/>
              <w:keepLines/>
              <w:spacing w:before="80" w:after="80"/>
              <w:jc w:val="center"/>
              <w:rPr>
                <w:b/>
                <w:sz w:val="25"/>
                <w:szCs w:val="25"/>
              </w:rPr>
            </w:pPr>
          </w:p>
          <w:p w14:paraId="29A714FE" w14:textId="77777777" w:rsidR="008D5A42" w:rsidRPr="00287979" w:rsidRDefault="008D5A42" w:rsidP="00AB21FF">
            <w:pPr>
              <w:keepNext/>
              <w:keepLines/>
              <w:spacing w:before="80" w:after="80"/>
              <w:jc w:val="center"/>
              <w:rPr>
                <w:b/>
                <w:sz w:val="25"/>
                <w:szCs w:val="25"/>
              </w:rPr>
            </w:pPr>
            <w:r w:rsidRPr="00287979">
              <w:rPr>
                <w:b/>
                <w:bCs/>
                <w:sz w:val="25"/>
                <w:szCs w:val="25"/>
              </w:rPr>
              <w:t>لا ينطبق</w:t>
            </w:r>
          </w:p>
        </w:tc>
      </w:tr>
      <w:tr w:rsidR="008D5A42" w:rsidRPr="00287979" w14:paraId="1ED7109D" w14:textId="77777777" w:rsidTr="00AB21FF">
        <w:trPr>
          <w:cantSplit/>
          <w:tblHeader/>
        </w:trPr>
        <w:tc>
          <w:tcPr>
            <w:tcW w:w="5760" w:type="dxa"/>
            <w:tcBorders>
              <w:top w:val="single" w:sz="4" w:space="0" w:color="auto"/>
              <w:bottom w:val="nil"/>
            </w:tcBorders>
          </w:tcPr>
          <w:p w14:paraId="009E957E" w14:textId="77777777" w:rsidR="008D5A42" w:rsidRPr="00287979" w:rsidRDefault="008D5A42" w:rsidP="00AB21FF">
            <w:pPr>
              <w:keepNext/>
              <w:keepLines/>
              <w:spacing w:before="80" w:after="80"/>
              <w:rPr>
                <w:b/>
                <w:sz w:val="25"/>
                <w:szCs w:val="25"/>
              </w:rPr>
            </w:pPr>
            <w:r w:rsidRPr="00287979">
              <w:rPr>
                <w:b/>
                <w:bCs/>
                <w:sz w:val="25"/>
                <w:szCs w:val="25"/>
              </w:rPr>
              <w:t>الكفاءات</w:t>
            </w:r>
          </w:p>
        </w:tc>
        <w:tc>
          <w:tcPr>
            <w:tcW w:w="900" w:type="dxa"/>
            <w:tcBorders>
              <w:bottom w:val="nil"/>
            </w:tcBorders>
          </w:tcPr>
          <w:p w14:paraId="5ED9BFB0" w14:textId="77777777" w:rsidR="008D5A42" w:rsidRPr="00287979" w:rsidRDefault="008D5A42" w:rsidP="00AB21FF">
            <w:pPr>
              <w:spacing w:before="80" w:after="80"/>
              <w:jc w:val="center"/>
              <w:rPr>
                <w:b/>
                <w:sz w:val="25"/>
                <w:szCs w:val="25"/>
              </w:rPr>
            </w:pPr>
            <w:r w:rsidRPr="00287979">
              <w:rPr>
                <w:b/>
                <w:bCs/>
                <w:sz w:val="25"/>
                <w:szCs w:val="25"/>
              </w:rPr>
              <w:t>نعم</w:t>
            </w:r>
          </w:p>
        </w:tc>
        <w:tc>
          <w:tcPr>
            <w:tcW w:w="1080" w:type="dxa"/>
            <w:tcBorders>
              <w:bottom w:val="nil"/>
            </w:tcBorders>
          </w:tcPr>
          <w:p w14:paraId="629BB6A0" w14:textId="77777777" w:rsidR="008D5A42" w:rsidRPr="00287979" w:rsidRDefault="008D5A42" w:rsidP="00AB21FF">
            <w:pPr>
              <w:spacing w:before="80" w:after="80"/>
              <w:jc w:val="center"/>
              <w:rPr>
                <w:b/>
                <w:sz w:val="25"/>
                <w:szCs w:val="25"/>
              </w:rPr>
            </w:pPr>
            <w:r w:rsidRPr="00287979">
              <w:rPr>
                <w:b/>
                <w:bCs/>
                <w:sz w:val="25"/>
                <w:szCs w:val="25"/>
              </w:rPr>
              <w:t>لا</w:t>
            </w:r>
          </w:p>
        </w:tc>
        <w:tc>
          <w:tcPr>
            <w:tcW w:w="1620" w:type="dxa"/>
            <w:vMerge/>
            <w:tcBorders>
              <w:bottom w:val="nil"/>
            </w:tcBorders>
          </w:tcPr>
          <w:p w14:paraId="0ABA0ED1" w14:textId="77777777" w:rsidR="008D5A42" w:rsidRPr="00287979" w:rsidRDefault="008D5A42" w:rsidP="00AB21FF">
            <w:pPr>
              <w:spacing w:before="80" w:after="80"/>
              <w:rPr>
                <w:b/>
                <w:sz w:val="25"/>
                <w:szCs w:val="25"/>
              </w:rPr>
            </w:pPr>
          </w:p>
        </w:tc>
      </w:tr>
      <w:tr w:rsidR="008D5A42" w:rsidRPr="00287979" w14:paraId="49318B7D" w14:textId="77777777" w:rsidTr="00AB21FF">
        <w:trPr>
          <w:cantSplit/>
          <w:tblHeader/>
        </w:trPr>
        <w:tc>
          <w:tcPr>
            <w:tcW w:w="9360" w:type="dxa"/>
            <w:gridSpan w:val="4"/>
            <w:shd w:val="pct12" w:color="auto" w:fill="FFFFFF"/>
          </w:tcPr>
          <w:p w14:paraId="3BA522B7" w14:textId="77777777" w:rsidR="008D5A42" w:rsidRPr="00287979" w:rsidRDefault="008D5A42" w:rsidP="00AB21FF">
            <w:pPr>
              <w:keepNext/>
              <w:keepLines/>
              <w:spacing w:before="80" w:after="80"/>
              <w:rPr>
                <w:b/>
                <w:sz w:val="25"/>
                <w:szCs w:val="25"/>
              </w:rPr>
            </w:pPr>
            <w:r w:rsidRPr="00287979">
              <w:rPr>
                <w:b/>
                <w:bCs/>
                <w:sz w:val="25"/>
                <w:szCs w:val="25"/>
              </w:rPr>
              <w:t xml:space="preserve">القدرة على استخدام مهارات </w:t>
            </w:r>
            <w:proofErr w:type="spellStart"/>
            <w:r w:rsidRPr="00287979">
              <w:rPr>
                <w:b/>
                <w:bCs/>
                <w:sz w:val="25"/>
                <w:szCs w:val="25"/>
              </w:rPr>
              <w:t>الإنتباه</w:t>
            </w:r>
            <w:proofErr w:type="spellEnd"/>
            <w:r w:rsidRPr="00287979">
              <w:rPr>
                <w:b/>
                <w:bCs/>
                <w:sz w:val="25"/>
                <w:szCs w:val="25"/>
              </w:rPr>
              <w:t xml:space="preserve"> والمراقبة والإصغاء الفعالة.</w:t>
            </w:r>
          </w:p>
        </w:tc>
      </w:tr>
      <w:tr w:rsidR="008D5A42" w:rsidRPr="00287979" w14:paraId="3CB8F101" w14:textId="77777777" w:rsidTr="00AB21FF">
        <w:trPr>
          <w:cantSplit/>
        </w:trPr>
        <w:tc>
          <w:tcPr>
            <w:tcW w:w="5760" w:type="dxa"/>
          </w:tcPr>
          <w:p w14:paraId="0CC11F6B" w14:textId="7FEEA69C" w:rsidR="008D5A42" w:rsidRPr="00287979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t>تواصلت بصرياً بشكل مناسب مع المشاركين في الدورة</w:t>
            </w:r>
          </w:p>
        </w:tc>
        <w:tc>
          <w:tcPr>
            <w:tcW w:w="900" w:type="dxa"/>
          </w:tcPr>
          <w:p w14:paraId="67DEF9A6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  <w:tc>
          <w:tcPr>
            <w:tcW w:w="1080" w:type="dxa"/>
          </w:tcPr>
          <w:p w14:paraId="701C54D4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  <w:tc>
          <w:tcPr>
            <w:tcW w:w="1620" w:type="dxa"/>
          </w:tcPr>
          <w:p w14:paraId="09EF4F11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</w:tr>
      <w:tr w:rsidR="008D5A42" w:rsidRPr="00287979" w14:paraId="027F7DAC" w14:textId="77777777" w:rsidTr="00AB21FF">
        <w:trPr>
          <w:cantSplit/>
        </w:trPr>
        <w:tc>
          <w:tcPr>
            <w:tcW w:w="5760" w:type="dxa"/>
          </w:tcPr>
          <w:p w14:paraId="1E028530" w14:textId="5757BE5E" w:rsidR="008D5A42" w:rsidRPr="00287979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t xml:space="preserve">كيّفت العرض </w:t>
            </w:r>
            <w:proofErr w:type="spellStart"/>
            <w:r w:rsidRPr="00287979">
              <w:rPr>
                <w:sz w:val="25"/>
                <w:szCs w:val="25"/>
              </w:rPr>
              <w:t>للإستجابة</w:t>
            </w:r>
            <w:proofErr w:type="spellEnd"/>
            <w:r w:rsidRPr="00287979">
              <w:rPr>
                <w:sz w:val="25"/>
                <w:szCs w:val="25"/>
              </w:rPr>
              <w:t xml:space="preserve"> للمعلومات والسلوكيات غير اللفظية التي استخلصتها من المشاركين</w:t>
            </w:r>
          </w:p>
        </w:tc>
        <w:tc>
          <w:tcPr>
            <w:tcW w:w="900" w:type="dxa"/>
          </w:tcPr>
          <w:p w14:paraId="61BC4366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  <w:tc>
          <w:tcPr>
            <w:tcW w:w="1080" w:type="dxa"/>
          </w:tcPr>
          <w:p w14:paraId="0E728C68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  <w:tc>
          <w:tcPr>
            <w:tcW w:w="1620" w:type="dxa"/>
          </w:tcPr>
          <w:p w14:paraId="5B8117EB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</w:tr>
      <w:tr w:rsidR="008D5A42" w:rsidRPr="00287979" w14:paraId="38BC42BE" w14:textId="77777777" w:rsidTr="00AB21FF">
        <w:trPr>
          <w:cantSplit/>
        </w:trPr>
        <w:tc>
          <w:tcPr>
            <w:tcW w:w="5760" w:type="dxa"/>
          </w:tcPr>
          <w:p w14:paraId="7004E727" w14:textId="113DE0F0" w:rsidR="008D5A42" w:rsidRPr="00287979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t>قدمت إجابات تثبت أنك كنت مصغيا</w:t>
            </w:r>
          </w:p>
        </w:tc>
        <w:tc>
          <w:tcPr>
            <w:tcW w:w="900" w:type="dxa"/>
          </w:tcPr>
          <w:p w14:paraId="0724C1CE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  <w:tc>
          <w:tcPr>
            <w:tcW w:w="1080" w:type="dxa"/>
          </w:tcPr>
          <w:p w14:paraId="282B9ED4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  <w:tc>
          <w:tcPr>
            <w:tcW w:w="1620" w:type="dxa"/>
          </w:tcPr>
          <w:p w14:paraId="2C78FE30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</w:tr>
      <w:tr w:rsidR="008D5A42" w:rsidRPr="00287979" w14:paraId="25430514" w14:textId="77777777" w:rsidTr="00AB21FF">
        <w:trPr>
          <w:cantSplit/>
          <w:trHeight w:val="1656"/>
        </w:trPr>
        <w:tc>
          <w:tcPr>
            <w:tcW w:w="9360" w:type="dxa"/>
            <w:gridSpan w:val="4"/>
          </w:tcPr>
          <w:p w14:paraId="29593B8E" w14:textId="77777777" w:rsidR="008D5A42" w:rsidRPr="00287979" w:rsidRDefault="008D5A42" w:rsidP="00AB21FF">
            <w:pPr>
              <w:rPr>
                <w:b/>
                <w:sz w:val="25"/>
                <w:szCs w:val="25"/>
              </w:rPr>
            </w:pPr>
            <w:r w:rsidRPr="00287979">
              <w:rPr>
                <w:b/>
                <w:bCs/>
                <w:sz w:val="25"/>
                <w:szCs w:val="25"/>
              </w:rPr>
              <w:t>التعليقات</w:t>
            </w:r>
          </w:p>
          <w:p w14:paraId="5F4E89D4" w14:textId="77777777" w:rsidR="008D5A42" w:rsidRPr="00287979" w:rsidRDefault="008D5A42" w:rsidP="00AB21FF">
            <w:pPr>
              <w:spacing w:before="80" w:after="80"/>
              <w:rPr>
                <w:b/>
                <w:sz w:val="25"/>
                <w:szCs w:val="25"/>
              </w:rPr>
            </w:pPr>
          </w:p>
          <w:p w14:paraId="630A82A6" w14:textId="77777777" w:rsidR="008D5A42" w:rsidRPr="00287979" w:rsidRDefault="008D5A42" w:rsidP="00AB21FF">
            <w:pPr>
              <w:spacing w:before="80" w:after="80"/>
              <w:rPr>
                <w:b/>
                <w:sz w:val="25"/>
                <w:szCs w:val="25"/>
              </w:rPr>
            </w:pPr>
          </w:p>
        </w:tc>
      </w:tr>
    </w:tbl>
    <w:p w14:paraId="1726A3E3" w14:textId="77777777" w:rsidR="008D5A42" w:rsidRPr="00287979" w:rsidRDefault="008D5A42" w:rsidP="008D5A42">
      <w:pPr>
        <w:rPr>
          <w:sz w:val="25"/>
          <w:szCs w:val="25"/>
        </w:rPr>
      </w:pPr>
    </w:p>
    <w:tbl>
      <w:tblPr>
        <w:bidiVisual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900"/>
        <w:gridCol w:w="1080"/>
        <w:gridCol w:w="1620"/>
      </w:tblGrid>
      <w:tr w:rsidR="008D5A42" w:rsidRPr="00287979" w14:paraId="314592C4" w14:textId="77777777" w:rsidTr="00AB21FF">
        <w:trPr>
          <w:cantSplit/>
          <w:tblHeader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06A0A37" w14:textId="77777777" w:rsidR="008D5A42" w:rsidRPr="00287979" w:rsidRDefault="008D5A42" w:rsidP="00AB21FF">
            <w:pPr>
              <w:keepNext/>
              <w:keepLines/>
              <w:spacing w:before="80" w:after="80"/>
              <w:rPr>
                <w:b/>
                <w:sz w:val="25"/>
                <w:szCs w:val="25"/>
              </w:rPr>
            </w:pPr>
          </w:p>
        </w:tc>
        <w:tc>
          <w:tcPr>
            <w:tcW w:w="1980" w:type="dxa"/>
            <w:gridSpan w:val="2"/>
            <w:tcBorders>
              <w:left w:val="single" w:sz="4" w:space="0" w:color="auto"/>
            </w:tcBorders>
          </w:tcPr>
          <w:p w14:paraId="3F16B626" w14:textId="77777777" w:rsidR="008D5A42" w:rsidRPr="00287979" w:rsidRDefault="008D5A42" w:rsidP="00AB21FF">
            <w:pPr>
              <w:spacing w:before="80" w:after="80"/>
              <w:jc w:val="center"/>
              <w:rPr>
                <w:b/>
                <w:sz w:val="25"/>
                <w:szCs w:val="25"/>
              </w:rPr>
            </w:pPr>
            <w:r w:rsidRPr="00287979">
              <w:rPr>
                <w:b/>
                <w:bCs/>
                <w:sz w:val="25"/>
                <w:szCs w:val="25"/>
              </w:rPr>
              <w:t>تم العرض بفعالية؟</w:t>
            </w:r>
          </w:p>
        </w:tc>
        <w:tc>
          <w:tcPr>
            <w:tcW w:w="1620" w:type="dxa"/>
            <w:vMerge w:val="restart"/>
          </w:tcPr>
          <w:p w14:paraId="6556A54C" w14:textId="77777777" w:rsidR="008D5A42" w:rsidRPr="00287979" w:rsidRDefault="008D5A42" w:rsidP="00AB21FF">
            <w:pPr>
              <w:spacing w:before="80" w:after="80"/>
              <w:jc w:val="center"/>
              <w:rPr>
                <w:b/>
                <w:sz w:val="25"/>
                <w:szCs w:val="25"/>
              </w:rPr>
            </w:pPr>
          </w:p>
          <w:p w14:paraId="4810381D" w14:textId="77777777" w:rsidR="008D5A42" w:rsidRPr="00287979" w:rsidRDefault="008D5A42" w:rsidP="00AB21FF">
            <w:pPr>
              <w:spacing w:before="80" w:after="80"/>
              <w:jc w:val="center"/>
              <w:rPr>
                <w:b/>
                <w:sz w:val="25"/>
                <w:szCs w:val="25"/>
              </w:rPr>
            </w:pPr>
            <w:r w:rsidRPr="00287979">
              <w:rPr>
                <w:b/>
                <w:bCs/>
                <w:sz w:val="25"/>
                <w:szCs w:val="25"/>
              </w:rPr>
              <w:t>لا ينطبق</w:t>
            </w:r>
          </w:p>
        </w:tc>
      </w:tr>
      <w:tr w:rsidR="008D5A42" w:rsidRPr="00287979" w14:paraId="2658D567" w14:textId="77777777" w:rsidTr="00AB21FF">
        <w:trPr>
          <w:cantSplit/>
          <w:tblHeader/>
        </w:trPr>
        <w:tc>
          <w:tcPr>
            <w:tcW w:w="5760" w:type="dxa"/>
            <w:tcBorders>
              <w:top w:val="single" w:sz="4" w:space="0" w:color="auto"/>
              <w:bottom w:val="nil"/>
            </w:tcBorders>
          </w:tcPr>
          <w:p w14:paraId="551C4810" w14:textId="77777777" w:rsidR="008D5A42" w:rsidRPr="00287979" w:rsidRDefault="008D5A42" w:rsidP="00AB21FF">
            <w:pPr>
              <w:keepNext/>
              <w:keepLines/>
              <w:spacing w:before="80" w:after="80"/>
              <w:rPr>
                <w:b/>
                <w:sz w:val="25"/>
                <w:szCs w:val="25"/>
              </w:rPr>
            </w:pPr>
            <w:r w:rsidRPr="00287979">
              <w:rPr>
                <w:b/>
                <w:bCs/>
                <w:sz w:val="25"/>
                <w:szCs w:val="25"/>
              </w:rPr>
              <w:t>الكفاءات</w:t>
            </w:r>
          </w:p>
        </w:tc>
        <w:tc>
          <w:tcPr>
            <w:tcW w:w="900" w:type="dxa"/>
            <w:tcBorders>
              <w:bottom w:val="nil"/>
            </w:tcBorders>
          </w:tcPr>
          <w:p w14:paraId="39056601" w14:textId="77777777" w:rsidR="008D5A42" w:rsidRPr="00287979" w:rsidRDefault="008D5A42" w:rsidP="00AB21FF">
            <w:pPr>
              <w:spacing w:before="80" w:after="80"/>
              <w:jc w:val="center"/>
              <w:rPr>
                <w:b/>
                <w:sz w:val="25"/>
                <w:szCs w:val="25"/>
              </w:rPr>
            </w:pPr>
            <w:r w:rsidRPr="00287979">
              <w:rPr>
                <w:b/>
                <w:bCs/>
                <w:sz w:val="25"/>
                <w:szCs w:val="25"/>
              </w:rPr>
              <w:t>نعم</w:t>
            </w:r>
          </w:p>
        </w:tc>
        <w:tc>
          <w:tcPr>
            <w:tcW w:w="1080" w:type="dxa"/>
            <w:tcBorders>
              <w:bottom w:val="nil"/>
            </w:tcBorders>
          </w:tcPr>
          <w:p w14:paraId="1F270630" w14:textId="77777777" w:rsidR="008D5A42" w:rsidRPr="00287979" w:rsidRDefault="008D5A42" w:rsidP="00AB21FF">
            <w:pPr>
              <w:spacing w:before="80" w:after="80"/>
              <w:jc w:val="center"/>
              <w:rPr>
                <w:b/>
                <w:sz w:val="25"/>
                <w:szCs w:val="25"/>
              </w:rPr>
            </w:pPr>
            <w:r w:rsidRPr="00287979">
              <w:rPr>
                <w:b/>
                <w:bCs/>
                <w:sz w:val="25"/>
                <w:szCs w:val="25"/>
              </w:rPr>
              <w:t>لا</w:t>
            </w:r>
          </w:p>
        </w:tc>
        <w:tc>
          <w:tcPr>
            <w:tcW w:w="1620" w:type="dxa"/>
            <w:vMerge/>
            <w:tcBorders>
              <w:bottom w:val="nil"/>
            </w:tcBorders>
          </w:tcPr>
          <w:p w14:paraId="37252067" w14:textId="77777777" w:rsidR="008D5A42" w:rsidRPr="00287979" w:rsidRDefault="008D5A42" w:rsidP="00AB21FF">
            <w:pPr>
              <w:spacing w:before="80" w:after="80"/>
              <w:rPr>
                <w:b/>
                <w:sz w:val="25"/>
                <w:szCs w:val="25"/>
              </w:rPr>
            </w:pPr>
          </w:p>
        </w:tc>
      </w:tr>
      <w:tr w:rsidR="008D5A42" w:rsidRPr="00287979" w14:paraId="4133CEAB" w14:textId="77777777" w:rsidTr="00AB21FF">
        <w:trPr>
          <w:cantSplit/>
          <w:tblHeader/>
        </w:trPr>
        <w:tc>
          <w:tcPr>
            <w:tcW w:w="9360" w:type="dxa"/>
            <w:gridSpan w:val="4"/>
            <w:shd w:val="pct12" w:color="auto" w:fill="FFFFFF"/>
          </w:tcPr>
          <w:p w14:paraId="38FF9CEC" w14:textId="78A7FBFB" w:rsidR="008D5A42" w:rsidRPr="00287979" w:rsidRDefault="008D5A42" w:rsidP="00AB21FF">
            <w:pPr>
              <w:keepNext/>
              <w:keepLines/>
              <w:spacing w:before="80" w:after="80"/>
              <w:rPr>
                <w:b/>
                <w:sz w:val="25"/>
                <w:szCs w:val="25"/>
              </w:rPr>
            </w:pPr>
            <w:r w:rsidRPr="00287979">
              <w:rPr>
                <w:b/>
                <w:bCs/>
                <w:sz w:val="25"/>
                <w:szCs w:val="25"/>
              </w:rPr>
              <w:t>القدرة على استخدام أساليب فعالة في توجيه الأسئلة</w:t>
            </w:r>
          </w:p>
        </w:tc>
      </w:tr>
      <w:tr w:rsidR="008D5A42" w:rsidRPr="00287979" w14:paraId="6EFCAD32" w14:textId="77777777" w:rsidTr="00AB21FF">
        <w:trPr>
          <w:cantSplit/>
        </w:trPr>
        <w:tc>
          <w:tcPr>
            <w:tcW w:w="5760" w:type="dxa"/>
          </w:tcPr>
          <w:p w14:paraId="7B8C5427" w14:textId="0C4735F8" w:rsidR="008D5A42" w:rsidRPr="00287979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t>وجهت أسئلة واضحة وموجزة للحث على النقاش</w:t>
            </w:r>
          </w:p>
        </w:tc>
        <w:tc>
          <w:tcPr>
            <w:tcW w:w="900" w:type="dxa"/>
          </w:tcPr>
          <w:p w14:paraId="51855ACC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  <w:tc>
          <w:tcPr>
            <w:tcW w:w="1080" w:type="dxa"/>
          </w:tcPr>
          <w:p w14:paraId="03F91CE7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  <w:tc>
          <w:tcPr>
            <w:tcW w:w="1620" w:type="dxa"/>
          </w:tcPr>
          <w:p w14:paraId="06D686C3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</w:tr>
      <w:tr w:rsidR="008D5A42" w:rsidRPr="00287979" w14:paraId="4588944E" w14:textId="77777777" w:rsidTr="00AB21FF">
        <w:trPr>
          <w:cantSplit/>
        </w:trPr>
        <w:tc>
          <w:tcPr>
            <w:tcW w:w="5760" w:type="dxa"/>
          </w:tcPr>
          <w:p w14:paraId="6E8D4681" w14:textId="248A938A" w:rsidR="008D5A42" w:rsidRPr="00287979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t>اعترفت بإجابات المشاركين</w:t>
            </w:r>
          </w:p>
        </w:tc>
        <w:tc>
          <w:tcPr>
            <w:tcW w:w="900" w:type="dxa"/>
          </w:tcPr>
          <w:p w14:paraId="3CD6BFEB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  <w:tc>
          <w:tcPr>
            <w:tcW w:w="1080" w:type="dxa"/>
          </w:tcPr>
          <w:p w14:paraId="158D7A5B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  <w:tc>
          <w:tcPr>
            <w:tcW w:w="1620" w:type="dxa"/>
          </w:tcPr>
          <w:p w14:paraId="6F9BC2AF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</w:tr>
      <w:tr w:rsidR="008D5A42" w:rsidRPr="00287979" w14:paraId="18107AC6" w14:textId="77777777" w:rsidTr="00AB21FF">
        <w:trPr>
          <w:cantSplit/>
        </w:trPr>
        <w:tc>
          <w:tcPr>
            <w:tcW w:w="5760" w:type="dxa"/>
          </w:tcPr>
          <w:p w14:paraId="23AE615C" w14:textId="1AF86C91" w:rsidR="008D5A42" w:rsidRPr="00287979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t>كررت أسئلة المشاركين قبل الرد عليها</w:t>
            </w:r>
          </w:p>
        </w:tc>
        <w:tc>
          <w:tcPr>
            <w:tcW w:w="900" w:type="dxa"/>
          </w:tcPr>
          <w:p w14:paraId="73D9C4E9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  <w:tc>
          <w:tcPr>
            <w:tcW w:w="1080" w:type="dxa"/>
          </w:tcPr>
          <w:p w14:paraId="04640B38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  <w:tc>
          <w:tcPr>
            <w:tcW w:w="1620" w:type="dxa"/>
          </w:tcPr>
          <w:p w14:paraId="0D0F1E77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</w:tr>
      <w:tr w:rsidR="008D5A42" w:rsidRPr="00287979" w14:paraId="72357281" w14:textId="77777777" w:rsidTr="00AB21FF">
        <w:trPr>
          <w:cantSplit/>
        </w:trPr>
        <w:tc>
          <w:tcPr>
            <w:tcW w:w="5760" w:type="dxa"/>
          </w:tcPr>
          <w:p w14:paraId="4B42B29B" w14:textId="3B77EE6D" w:rsidR="008D5A42" w:rsidRPr="00287979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t>أعدت تحويل الأسئلة إلى المشارك نفسه أو إلى المجموعة، حسب ما هو مناسب</w:t>
            </w:r>
          </w:p>
        </w:tc>
        <w:tc>
          <w:tcPr>
            <w:tcW w:w="900" w:type="dxa"/>
          </w:tcPr>
          <w:p w14:paraId="58CAB262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  <w:tc>
          <w:tcPr>
            <w:tcW w:w="1080" w:type="dxa"/>
          </w:tcPr>
          <w:p w14:paraId="732A3DC7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  <w:tc>
          <w:tcPr>
            <w:tcW w:w="1620" w:type="dxa"/>
          </w:tcPr>
          <w:p w14:paraId="3690F5E0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</w:tr>
      <w:tr w:rsidR="008D5A42" w:rsidRPr="00287979" w14:paraId="1A397C11" w14:textId="77777777" w:rsidTr="00AB21FF">
        <w:trPr>
          <w:cantSplit/>
        </w:trPr>
        <w:tc>
          <w:tcPr>
            <w:tcW w:w="5760" w:type="dxa"/>
          </w:tcPr>
          <w:p w14:paraId="0776C0CB" w14:textId="5B2A3301" w:rsidR="008D5A42" w:rsidRPr="00287979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t>قدمت إجابات واضحة وصحيحة عند الرد على الأسئلة</w:t>
            </w:r>
          </w:p>
        </w:tc>
        <w:tc>
          <w:tcPr>
            <w:tcW w:w="900" w:type="dxa"/>
          </w:tcPr>
          <w:p w14:paraId="71CEDDDF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  <w:tc>
          <w:tcPr>
            <w:tcW w:w="1080" w:type="dxa"/>
          </w:tcPr>
          <w:p w14:paraId="2822A1B5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  <w:tc>
          <w:tcPr>
            <w:tcW w:w="1620" w:type="dxa"/>
          </w:tcPr>
          <w:p w14:paraId="53A27398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</w:tr>
      <w:tr w:rsidR="008D5A42" w:rsidRPr="00287979" w14:paraId="7D30EB76" w14:textId="77777777" w:rsidTr="00AB21FF">
        <w:trPr>
          <w:cantSplit/>
          <w:trHeight w:val="1656"/>
        </w:trPr>
        <w:tc>
          <w:tcPr>
            <w:tcW w:w="9360" w:type="dxa"/>
            <w:gridSpan w:val="4"/>
          </w:tcPr>
          <w:p w14:paraId="2A595698" w14:textId="77777777" w:rsidR="008D5A42" w:rsidRPr="00287979" w:rsidRDefault="008D5A42" w:rsidP="00AB21FF">
            <w:pPr>
              <w:rPr>
                <w:b/>
                <w:sz w:val="25"/>
                <w:szCs w:val="25"/>
              </w:rPr>
            </w:pPr>
            <w:r w:rsidRPr="00287979">
              <w:rPr>
                <w:b/>
                <w:bCs/>
                <w:sz w:val="25"/>
                <w:szCs w:val="25"/>
              </w:rPr>
              <w:lastRenderedPageBreak/>
              <w:t>التعليقات</w:t>
            </w:r>
          </w:p>
          <w:p w14:paraId="405BC475" w14:textId="77777777" w:rsidR="008D5A42" w:rsidRPr="00287979" w:rsidRDefault="008D5A42" w:rsidP="00AB21FF">
            <w:pPr>
              <w:spacing w:before="80" w:after="80"/>
              <w:rPr>
                <w:b/>
                <w:sz w:val="25"/>
                <w:szCs w:val="25"/>
              </w:rPr>
            </w:pPr>
          </w:p>
          <w:p w14:paraId="1B8CA209" w14:textId="77777777" w:rsidR="008D5A42" w:rsidRPr="00287979" w:rsidRDefault="008D5A42" w:rsidP="00AB21FF">
            <w:pPr>
              <w:spacing w:before="80" w:after="80"/>
              <w:rPr>
                <w:b/>
                <w:sz w:val="25"/>
                <w:szCs w:val="25"/>
              </w:rPr>
            </w:pPr>
          </w:p>
        </w:tc>
      </w:tr>
    </w:tbl>
    <w:p w14:paraId="58C616E9" w14:textId="77777777" w:rsidR="008D5A42" w:rsidRPr="00287979" w:rsidRDefault="008D5A42" w:rsidP="008D5A42">
      <w:pPr>
        <w:rPr>
          <w:sz w:val="25"/>
          <w:szCs w:val="25"/>
        </w:rPr>
      </w:pPr>
    </w:p>
    <w:tbl>
      <w:tblPr>
        <w:bidiVisual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900"/>
        <w:gridCol w:w="1080"/>
        <w:gridCol w:w="1620"/>
      </w:tblGrid>
      <w:tr w:rsidR="008D5A42" w:rsidRPr="00287979" w14:paraId="070EC1DF" w14:textId="77777777" w:rsidTr="00AB21FF">
        <w:trPr>
          <w:cantSplit/>
          <w:tblHeader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269CB07" w14:textId="77777777" w:rsidR="008D5A42" w:rsidRPr="00287979" w:rsidRDefault="008D5A42" w:rsidP="00AB21FF">
            <w:pPr>
              <w:keepNext/>
              <w:keepLines/>
              <w:spacing w:before="80" w:after="80"/>
              <w:rPr>
                <w:b/>
                <w:sz w:val="25"/>
                <w:szCs w:val="25"/>
              </w:rPr>
            </w:pPr>
          </w:p>
        </w:tc>
        <w:tc>
          <w:tcPr>
            <w:tcW w:w="1980" w:type="dxa"/>
            <w:gridSpan w:val="2"/>
            <w:tcBorders>
              <w:left w:val="single" w:sz="4" w:space="0" w:color="auto"/>
            </w:tcBorders>
          </w:tcPr>
          <w:p w14:paraId="6F9E91F9" w14:textId="77777777" w:rsidR="008D5A42" w:rsidRPr="00287979" w:rsidRDefault="008D5A42" w:rsidP="00AB21FF">
            <w:pPr>
              <w:spacing w:before="80" w:after="80"/>
              <w:jc w:val="center"/>
              <w:rPr>
                <w:b/>
                <w:sz w:val="25"/>
                <w:szCs w:val="25"/>
              </w:rPr>
            </w:pPr>
            <w:r w:rsidRPr="00287979">
              <w:rPr>
                <w:b/>
                <w:bCs/>
                <w:sz w:val="25"/>
                <w:szCs w:val="25"/>
              </w:rPr>
              <w:t>تم العرض بفعالية؟</w:t>
            </w:r>
          </w:p>
        </w:tc>
        <w:tc>
          <w:tcPr>
            <w:tcW w:w="1620" w:type="dxa"/>
            <w:vMerge w:val="restart"/>
          </w:tcPr>
          <w:p w14:paraId="3152F3C5" w14:textId="77777777" w:rsidR="008D5A42" w:rsidRPr="00287979" w:rsidRDefault="008D5A42" w:rsidP="00AB21FF">
            <w:pPr>
              <w:spacing w:before="80" w:after="80"/>
              <w:jc w:val="center"/>
              <w:rPr>
                <w:b/>
                <w:sz w:val="25"/>
                <w:szCs w:val="25"/>
              </w:rPr>
            </w:pPr>
          </w:p>
          <w:p w14:paraId="565E9F36" w14:textId="77777777" w:rsidR="008D5A42" w:rsidRPr="00287979" w:rsidRDefault="008D5A42" w:rsidP="00AB21FF">
            <w:pPr>
              <w:spacing w:before="80" w:after="80"/>
              <w:jc w:val="center"/>
              <w:rPr>
                <w:b/>
                <w:sz w:val="25"/>
                <w:szCs w:val="25"/>
              </w:rPr>
            </w:pPr>
            <w:r w:rsidRPr="00287979">
              <w:rPr>
                <w:b/>
                <w:bCs/>
                <w:sz w:val="25"/>
                <w:szCs w:val="25"/>
              </w:rPr>
              <w:t>لا ينطبق</w:t>
            </w:r>
          </w:p>
        </w:tc>
      </w:tr>
      <w:tr w:rsidR="008D5A42" w:rsidRPr="00287979" w14:paraId="2E85B993" w14:textId="77777777" w:rsidTr="00AB21FF">
        <w:trPr>
          <w:cantSplit/>
          <w:tblHeader/>
        </w:trPr>
        <w:tc>
          <w:tcPr>
            <w:tcW w:w="5760" w:type="dxa"/>
            <w:tcBorders>
              <w:top w:val="single" w:sz="4" w:space="0" w:color="auto"/>
              <w:bottom w:val="nil"/>
            </w:tcBorders>
          </w:tcPr>
          <w:p w14:paraId="5C304706" w14:textId="77777777" w:rsidR="008D5A42" w:rsidRPr="00287979" w:rsidRDefault="008D5A42" w:rsidP="00AB21FF">
            <w:pPr>
              <w:keepNext/>
              <w:keepLines/>
              <w:spacing w:before="80" w:after="80"/>
              <w:rPr>
                <w:b/>
                <w:sz w:val="25"/>
                <w:szCs w:val="25"/>
              </w:rPr>
            </w:pPr>
            <w:r w:rsidRPr="00287979">
              <w:rPr>
                <w:b/>
                <w:bCs/>
                <w:sz w:val="25"/>
                <w:szCs w:val="25"/>
              </w:rPr>
              <w:t>الكفاءات</w:t>
            </w:r>
          </w:p>
        </w:tc>
        <w:tc>
          <w:tcPr>
            <w:tcW w:w="900" w:type="dxa"/>
            <w:tcBorders>
              <w:bottom w:val="nil"/>
            </w:tcBorders>
          </w:tcPr>
          <w:p w14:paraId="4321A82A" w14:textId="77777777" w:rsidR="008D5A42" w:rsidRPr="00287979" w:rsidRDefault="008D5A42" w:rsidP="00AB21FF">
            <w:pPr>
              <w:spacing w:before="80" w:after="80"/>
              <w:jc w:val="center"/>
              <w:rPr>
                <w:b/>
                <w:sz w:val="25"/>
                <w:szCs w:val="25"/>
              </w:rPr>
            </w:pPr>
            <w:r w:rsidRPr="00287979">
              <w:rPr>
                <w:b/>
                <w:bCs/>
                <w:sz w:val="25"/>
                <w:szCs w:val="25"/>
              </w:rPr>
              <w:t>نعم</w:t>
            </w:r>
          </w:p>
        </w:tc>
        <w:tc>
          <w:tcPr>
            <w:tcW w:w="1080" w:type="dxa"/>
            <w:tcBorders>
              <w:bottom w:val="nil"/>
            </w:tcBorders>
          </w:tcPr>
          <w:p w14:paraId="7D3D3E2D" w14:textId="77777777" w:rsidR="008D5A42" w:rsidRPr="00287979" w:rsidRDefault="008D5A42" w:rsidP="00AB21FF">
            <w:pPr>
              <w:spacing w:before="80" w:after="80"/>
              <w:jc w:val="center"/>
              <w:rPr>
                <w:b/>
                <w:sz w:val="25"/>
                <w:szCs w:val="25"/>
              </w:rPr>
            </w:pPr>
            <w:r w:rsidRPr="00287979">
              <w:rPr>
                <w:b/>
                <w:bCs/>
                <w:sz w:val="25"/>
                <w:szCs w:val="25"/>
              </w:rPr>
              <w:t>لا</w:t>
            </w:r>
          </w:p>
        </w:tc>
        <w:tc>
          <w:tcPr>
            <w:tcW w:w="1620" w:type="dxa"/>
            <w:vMerge/>
            <w:tcBorders>
              <w:bottom w:val="nil"/>
            </w:tcBorders>
          </w:tcPr>
          <w:p w14:paraId="31874C45" w14:textId="77777777" w:rsidR="008D5A42" w:rsidRPr="00287979" w:rsidRDefault="008D5A42" w:rsidP="00AB21FF">
            <w:pPr>
              <w:spacing w:before="80" w:after="80"/>
              <w:rPr>
                <w:b/>
                <w:sz w:val="25"/>
                <w:szCs w:val="25"/>
              </w:rPr>
            </w:pPr>
          </w:p>
        </w:tc>
      </w:tr>
      <w:tr w:rsidR="008D5A42" w:rsidRPr="00287979" w14:paraId="6B4AFF3D" w14:textId="77777777" w:rsidTr="00AB21FF">
        <w:trPr>
          <w:cantSplit/>
          <w:tblHeader/>
        </w:trPr>
        <w:tc>
          <w:tcPr>
            <w:tcW w:w="9360" w:type="dxa"/>
            <w:gridSpan w:val="4"/>
            <w:shd w:val="pct12" w:color="auto" w:fill="FFFFFF"/>
          </w:tcPr>
          <w:p w14:paraId="5B2D1351" w14:textId="77777777" w:rsidR="008D5A42" w:rsidRPr="00287979" w:rsidRDefault="008D5A42" w:rsidP="00AB21FF">
            <w:pPr>
              <w:keepNext/>
              <w:keepLines/>
              <w:spacing w:before="80" w:after="80"/>
              <w:rPr>
                <w:b/>
                <w:sz w:val="25"/>
                <w:szCs w:val="25"/>
              </w:rPr>
            </w:pPr>
            <w:r w:rsidRPr="00287979">
              <w:rPr>
                <w:b/>
                <w:bCs/>
                <w:sz w:val="25"/>
                <w:szCs w:val="25"/>
              </w:rPr>
              <w:t>القدرة على قيادة نشاطات التدريب.</w:t>
            </w:r>
          </w:p>
        </w:tc>
      </w:tr>
      <w:tr w:rsidR="008D5A42" w:rsidRPr="00287979" w14:paraId="6B594E46" w14:textId="77777777" w:rsidTr="00AB21FF">
        <w:trPr>
          <w:cantSplit/>
        </w:trPr>
        <w:tc>
          <w:tcPr>
            <w:tcW w:w="5760" w:type="dxa"/>
          </w:tcPr>
          <w:p w14:paraId="372EA7D2" w14:textId="28318990" w:rsidR="008D5A42" w:rsidRPr="00287979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t>بيّنت الغرض من الانشطة التدريبية</w:t>
            </w:r>
          </w:p>
        </w:tc>
        <w:tc>
          <w:tcPr>
            <w:tcW w:w="900" w:type="dxa"/>
          </w:tcPr>
          <w:p w14:paraId="13E8E2E8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  <w:tc>
          <w:tcPr>
            <w:tcW w:w="1080" w:type="dxa"/>
          </w:tcPr>
          <w:p w14:paraId="685599EC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  <w:tc>
          <w:tcPr>
            <w:tcW w:w="1620" w:type="dxa"/>
          </w:tcPr>
          <w:p w14:paraId="36FEE30E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</w:tr>
      <w:tr w:rsidR="008D5A42" w:rsidRPr="00287979" w14:paraId="3CE8F137" w14:textId="77777777" w:rsidTr="00AB21FF">
        <w:trPr>
          <w:cantSplit/>
        </w:trPr>
        <w:tc>
          <w:tcPr>
            <w:tcW w:w="5760" w:type="dxa"/>
          </w:tcPr>
          <w:p w14:paraId="5C1CCA7D" w14:textId="6599EE66" w:rsidR="008D5A42" w:rsidRPr="00287979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t xml:space="preserve">تحققت من القيام </w:t>
            </w:r>
            <w:proofErr w:type="spellStart"/>
            <w:r w:rsidRPr="00287979">
              <w:rPr>
                <w:sz w:val="25"/>
                <w:szCs w:val="25"/>
              </w:rPr>
              <w:t>بالانشطة</w:t>
            </w:r>
            <w:proofErr w:type="spellEnd"/>
            <w:r w:rsidRPr="00287979">
              <w:rPr>
                <w:sz w:val="25"/>
                <w:szCs w:val="25"/>
              </w:rPr>
              <w:t xml:space="preserve"> بشكل آمن</w:t>
            </w:r>
          </w:p>
        </w:tc>
        <w:tc>
          <w:tcPr>
            <w:tcW w:w="900" w:type="dxa"/>
          </w:tcPr>
          <w:p w14:paraId="57910F60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  <w:tc>
          <w:tcPr>
            <w:tcW w:w="1080" w:type="dxa"/>
          </w:tcPr>
          <w:p w14:paraId="7307BA47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  <w:tc>
          <w:tcPr>
            <w:tcW w:w="1620" w:type="dxa"/>
          </w:tcPr>
          <w:p w14:paraId="0A821EEC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</w:tr>
      <w:tr w:rsidR="008D5A42" w:rsidRPr="00287979" w14:paraId="7353917B" w14:textId="77777777" w:rsidTr="00AB21FF">
        <w:trPr>
          <w:cantSplit/>
        </w:trPr>
        <w:tc>
          <w:tcPr>
            <w:tcW w:w="5760" w:type="dxa"/>
          </w:tcPr>
          <w:p w14:paraId="4F7AAEA2" w14:textId="1EB792D9" w:rsidR="008D5A42" w:rsidRPr="00287979" w:rsidRDefault="00225AC4" w:rsidP="008D5A42">
            <w:pPr>
              <w:pStyle w:val="Number11"/>
              <w:numPr>
                <w:ilvl w:val="0"/>
                <w:numId w:val="51"/>
              </w:numPr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t>وفّرت تعليماتٍ واضحة</w:t>
            </w:r>
          </w:p>
        </w:tc>
        <w:tc>
          <w:tcPr>
            <w:tcW w:w="900" w:type="dxa"/>
          </w:tcPr>
          <w:p w14:paraId="308A6D05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  <w:tc>
          <w:tcPr>
            <w:tcW w:w="1080" w:type="dxa"/>
          </w:tcPr>
          <w:p w14:paraId="49852F6F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  <w:tc>
          <w:tcPr>
            <w:tcW w:w="1620" w:type="dxa"/>
          </w:tcPr>
          <w:p w14:paraId="15798E44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</w:tr>
      <w:tr w:rsidR="008D5A42" w:rsidRPr="00287979" w14:paraId="202971B3" w14:textId="77777777" w:rsidTr="00AB21FF">
        <w:trPr>
          <w:cantSplit/>
        </w:trPr>
        <w:tc>
          <w:tcPr>
            <w:tcW w:w="5760" w:type="dxa"/>
          </w:tcPr>
          <w:p w14:paraId="68010029" w14:textId="45A48CA5" w:rsidR="008D5A42" w:rsidRPr="00287979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t>وضعت حدودا زمنية للأنشطة التعليمية</w:t>
            </w:r>
          </w:p>
        </w:tc>
        <w:tc>
          <w:tcPr>
            <w:tcW w:w="900" w:type="dxa"/>
          </w:tcPr>
          <w:p w14:paraId="09701511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  <w:tc>
          <w:tcPr>
            <w:tcW w:w="1080" w:type="dxa"/>
          </w:tcPr>
          <w:p w14:paraId="2BE4DD6E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  <w:tc>
          <w:tcPr>
            <w:tcW w:w="1620" w:type="dxa"/>
          </w:tcPr>
          <w:p w14:paraId="060F9DE8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</w:tr>
      <w:tr w:rsidR="008D5A42" w:rsidRPr="00287979" w14:paraId="0BEAF849" w14:textId="77777777" w:rsidTr="00AB21FF">
        <w:trPr>
          <w:cantSplit/>
        </w:trPr>
        <w:tc>
          <w:tcPr>
            <w:tcW w:w="5760" w:type="dxa"/>
          </w:tcPr>
          <w:p w14:paraId="70FB9E24" w14:textId="28DAE136" w:rsidR="008D5A42" w:rsidRPr="00287979" w:rsidRDefault="00225AC4" w:rsidP="008D5A42">
            <w:pPr>
              <w:pStyle w:val="Number11"/>
              <w:numPr>
                <w:ilvl w:val="0"/>
                <w:numId w:val="51"/>
              </w:numPr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t>قدمت تعليقات وتقييمات بناءة</w:t>
            </w:r>
          </w:p>
        </w:tc>
        <w:tc>
          <w:tcPr>
            <w:tcW w:w="900" w:type="dxa"/>
          </w:tcPr>
          <w:p w14:paraId="7FEEBB2B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  <w:tc>
          <w:tcPr>
            <w:tcW w:w="1080" w:type="dxa"/>
          </w:tcPr>
          <w:p w14:paraId="048F56A3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  <w:tc>
          <w:tcPr>
            <w:tcW w:w="1620" w:type="dxa"/>
          </w:tcPr>
          <w:p w14:paraId="09FB61FE" w14:textId="77777777" w:rsidR="008D5A42" w:rsidRPr="00287979" w:rsidRDefault="008D5A42" w:rsidP="00AB21FF">
            <w:pPr>
              <w:spacing w:before="60" w:after="60"/>
              <w:jc w:val="center"/>
              <w:rPr>
                <w:sz w:val="25"/>
                <w:szCs w:val="25"/>
              </w:rPr>
            </w:pPr>
            <w:r w:rsidRPr="00287979">
              <w:rPr>
                <w:sz w:val="25"/>
                <w:szCs w:val="25"/>
              </w:rPr>
              <w:sym w:font="Wingdings" w:char="F0A8"/>
            </w:r>
          </w:p>
        </w:tc>
      </w:tr>
      <w:tr w:rsidR="008D5A42" w:rsidRPr="00287979" w14:paraId="737E1AC0" w14:textId="77777777" w:rsidTr="00AB21FF">
        <w:trPr>
          <w:cantSplit/>
          <w:trHeight w:val="1656"/>
        </w:trPr>
        <w:tc>
          <w:tcPr>
            <w:tcW w:w="9360" w:type="dxa"/>
            <w:gridSpan w:val="4"/>
          </w:tcPr>
          <w:p w14:paraId="5043C609" w14:textId="77777777" w:rsidR="008D5A42" w:rsidRPr="00287979" w:rsidRDefault="008D5A42" w:rsidP="00AB21FF">
            <w:pPr>
              <w:rPr>
                <w:b/>
                <w:sz w:val="25"/>
                <w:szCs w:val="25"/>
              </w:rPr>
            </w:pPr>
            <w:r w:rsidRPr="00287979">
              <w:rPr>
                <w:b/>
                <w:bCs/>
                <w:sz w:val="25"/>
                <w:szCs w:val="25"/>
              </w:rPr>
              <w:t>التعليقات</w:t>
            </w:r>
          </w:p>
          <w:p w14:paraId="531125FA" w14:textId="77777777" w:rsidR="008D5A42" w:rsidRPr="00287979" w:rsidRDefault="008D5A42" w:rsidP="00AB21FF">
            <w:pPr>
              <w:spacing w:before="80" w:after="80"/>
              <w:rPr>
                <w:b/>
                <w:sz w:val="25"/>
                <w:szCs w:val="25"/>
              </w:rPr>
            </w:pPr>
          </w:p>
          <w:p w14:paraId="53EAD870" w14:textId="77777777" w:rsidR="008D5A42" w:rsidRPr="00287979" w:rsidRDefault="008D5A42" w:rsidP="00AB21FF">
            <w:pPr>
              <w:spacing w:before="80" w:after="80"/>
              <w:rPr>
                <w:b/>
                <w:sz w:val="25"/>
                <w:szCs w:val="25"/>
              </w:rPr>
            </w:pPr>
          </w:p>
        </w:tc>
      </w:tr>
    </w:tbl>
    <w:p w14:paraId="47D51E54" w14:textId="77777777" w:rsidR="008D5A42" w:rsidRPr="00287979" w:rsidRDefault="008D5A42" w:rsidP="008D5A42">
      <w:pPr>
        <w:rPr>
          <w:sz w:val="25"/>
          <w:szCs w:val="25"/>
        </w:rPr>
      </w:pPr>
    </w:p>
    <w:p w14:paraId="55F9499E" w14:textId="77777777" w:rsidR="008D5A42" w:rsidRPr="00287979" w:rsidRDefault="008D5A42" w:rsidP="008D5A42">
      <w:pPr>
        <w:rPr>
          <w:sz w:val="25"/>
          <w:szCs w:val="25"/>
        </w:rPr>
      </w:pPr>
    </w:p>
    <w:p w14:paraId="1D126DDD" w14:textId="2156BE4B" w:rsidR="008D5A42" w:rsidRPr="00287979" w:rsidRDefault="008D5A42">
      <w:pPr>
        <w:spacing w:line="240" w:lineRule="auto"/>
        <w:rPr>
          <w:sz w:val="25"/>
          <w:szCs w:val="25"/>
        </w:rPr>
      </w:pPr>
      <w:r w:rsidRPr="00287979">
        <w:rPr>
          <w:sz w:val="25"/>
          <w:szCs w:val="25"/>
        </w:rPr>
        <w:br w:type="page"/>
      </w:r>
    </w:p>
    <w:p w14:paraId="17CEFC1F" w14:textId="77777777" w:rsidR="00013256" w:rsidRPr="00287979" w:rsidRDefault="00013256" w:rsidP="008D5A42">
      <w:pPr>
        <w:rPr>
          <w:sz w:val="25"/>
          <w:szCs w:val="25"/>
        </w:rPr>
      </w:pPr>
    </w:p>
    <w:p w14:paraId="71EA23E3" w14:textId="77777777" w:rsidR="008D5A42" w:rsidRPr="00287979" w:rsidRDefault="008D5A42" w:rsidP="008D5A42">
      <w:pPr>
        <w:rPr>
          <w:sz w:val="25"/>
          <w:szCs w:val="25"/>
        </w:rPr>
      </w:pPr>
    </w:p>
    <w:p w14:paraId="62BECBA2" w14:textId="77777777" w:rsidR="008D5A42" w:rsidRPr="00287979" w:rsidRDefault="008D5A42" w:rsidP="008D5A42">
      <w:pPr>
        <w:rPr>
          <w:sz w:val="25"/>
          <w:szCs w:val="25"/>
        </w:rPr>
      </w:pPr>
    </w:p>
    <w:p w14:paraId="56986BBB" w14:textId="77777777" w:rsidR="008D5A42" w:rsidRPr="00287979" w:rsidRDefault="008D5A42" w:rsidP="008D5A42">
      <w:pPr>
        <w:rPr>
          <w:sz w:val="25"/>
          <w:szCs w:val="25"/>
        </w:rPr>
      </w:pPr>
    </w:p>
    <w:p w14:paraId="46A32E01" w14:textId="77777777" w:rsidR="008D5A42" w:rsidRPr="00287979" w:rsidRDefault="008D5A42" w:rsidP="008D5A42">
      <w:pPr>
        <w:rPr>
          <w:sz w:val="25"/>
          <w:szCs w:val="25"/>
        </w:rPr>
      </w:pPr>
    </w:p>
    <w:p w14:paraId="62AD8102" w14:textId="77777777" w:rsidR="008D5A42" w:rsidRPr="00287979" w:rsidRDefault="008D5A42" w:rsidP="008D5A42">
      <w:pPr>
        <w:rPr>
          <w:sz w:val="25"/>
          <w:szCs w:val="25"/>
        </w:rPr>
      </w:pPr>
    </w:p>
    <w:p w14:paraId="258716EA" w14:textId="77777777" w:rsidR="008D5A42" w:rsidRPr="00287979" w:rsidRDefault="008D5A42" w:rsidP="008D5A42">
      <w:pPr>
        <w:rPr>
          <w:sz w:val="25"/>
          <w:szCs w:val="25"/>
        </w:rPr>
      </w:pPr>
    </w:p>
    <w:p w14:paraId="0ADFA4EE" w14:textId="77777777" w:rsidR="008D5A42" w:rsidRPr="00287979" w:rsidRDefault="008D5A42" w:rsidP="008D5A42">
      <w:pPr>
        <w:rPr>
          <w:sz w:val="25"/>
          <w:szCs w:val="25"/>
        </w:rPr>
      </w:pPr>
    </w:p>
    <w:p w14:paraId="2DD80329" w14:textId="77777777" w:rsidR="008D5A42" w:rsidRPr="00287979" w:rsidRDefault="008D5A42" w:rsidP="008D5A42">
      <w:pPr>
        <w:rPr>
          <w:sz w:val="25"/>
          <w:szCs w:val="25"/>
        </w:rPr>
      </w:pPr>
    </w:p>
    <w:p w14:paraId="1E7A19AC" w14:textId="77777777" w:rsidR="008D5A42" w:rsidRPr="00287979" w:rsidRDefault="008D5A42" w:rsidP="008D5A42">
      <w:pPr>
        <w:rPr>
          <w:sz w:val="25"/>
          <w:szCs w:val="25"/>
        </w:rPr>
      </w:pPr>
    </w:p>
    <w:p w14:paraId="73F69E50" w14:textId="77777777" w:rsidR="008D5A42" w:rsidRPr="00287979" w:rsidRDefault="008D5A42" w:rsidP="008D5A42">
      <w:pPr>
        <w:rPr>
          <w:sz w:val="25"/>
          <w:szCs w:val="25"/>
        </w:rPr>
      </w:pPr>
    </w:p>
    <w:p w14:paraId="6F2B7FDF" w14:textId="77777777" w:rsidR="008D5A42" w:rsidRPr="00287979" w:rsidRDefault="008D5A42" w:rsidP="008D5A42">
      <w:pPr>
        <w:rPr>
          <w:sz w:val="25"/>
          <w:szCs w:val="25"/>
        </w:rPr>
      </w:pPr>
    </w:p>
    <w:p w14:paraId="48D844B2" w14:textId="77777777" w:rsidR="008D5A42" w:rsidRPr="00287979" w:rsidRDefault="008D5A42" w:rsidP="008D5A42">
      <w:pPr>
        <w:rPr>
          <w:sz w:val="25"/>
          <w:szCs w:val="25"/>
        </w:rPr>
      </w:pPr>
    </w:p>
    <w:p w14:paraId="74DF0040" w14:textId="77777777" w:rsidR="008D5A42" w:rsidRPr="00287979" w:rsidRDefault="008D5A42" w:rsidP="008D5A42">
      <w:pPr>
        <w:rPr>
          <w:sz w:val="25"/>
          <w:szCs w:val="25"/>
        </w:rPr>
      </w:pPr>
    </w:p>
    <w:p w14:paraId="0A387DF4" w14:textId="77777777" w:rsidR="008D5A42" w:rsidRPr="00287979" w:rsidRDefault="008D5A42" w:rsidP="008D5A42">
      <w:pPr>
        <w:rPr>
          <w:sz w:val="25"/>
          <w:szCs w:val="25"/>
        </w:rPr>
      </w:pPr>
    </w:p>
    <w:p w14:paraId="139023A0" w14:textId="77777777" w:rsidR="008D5A42" w:rsidRPr="00287979" w:rsidRDefault="008D5A42" w:rsidP="008D5A42">
      <w:pPr>
        <w:rPr>
          <w:sz w:val="25"/>
          <w:szCs w:val="25"/>
        </w:rPr>
      </w:pPr>
    </w:p>
    <w:p w14:paraId="59692A18" w14:textId="77777777" w:rsidR="008D5A42" w:rsidRPr="00287979" w:rsidRDefault="008D5A42" w:rsidP="008D5A42">
      <w:pPr>
        <w:rPr>
          <w:sz w:val="25"/>
          <w:szCs w:val="25"/>
        </w:rPr>
      </w:pPr>
    </w:p>
    <w:p w14:paraId="63F0AFDE" w14:textId="56C7D2FF" w:rsidR="008D5A42" w:rsidRPr="00287979" w:rsidRDefault="008D5A42" w:rsidP="008D5A42">
      <w:pPr>
        <w:jc w:val="center"/>
        <w:rPr>
          <w:rFonts w:asciiTheme="majorHAnsi" w:hAnsiTheme="majorHAnsi"/>
          <w:sz w:val="25"/>
          <w:szCs w:val="25"/>
        </w:rPr>
      </w:pPr>
      <w:r w:rsidRPr="00287979">
        <w:rPr>
          <w:rFonts w:asciiTheme="majorHAnsi" w:hAnsiTheme="majorHAnsi"/>
          <w:sz w:val="25"/>
          <w:szCs w:val="25"/>
        </w:rPr>
        <w:t>تم ترك هذه الصفحة فارغة عمداً.</w:t>
      </w:r>
    </w:p>
    <w:sectPr w:rsidR="008D5A42" w:rsidRPr="00287979" w:rsidSect="003E14C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63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8D829" w14:textId="77777777" w:rsidR="001C1504" w:rsidRDefault="001C1504" w:rsidP="00A87EBE">
      <w:pPr>
        <w:spacing w:line="240" w:lineRule="auto"/>
      </w:pPr>
      <w:r>
        <w:separator/>
      </w:r>
    </w:p>
  </w:endnote>
  <w:endnote w:type="continuationSeparator" w:id="0">
    <w:p w14:paraId="6E7FCC64" w14:textId="77777777" w:rsidR="001C1504" w:rsidRDefault="001C1504" w:rsidP="00A87E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59CC5" w14:textId="77777777" w:rsidR="009345AB" w:rsidRDefault="009345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100"/>
      <w:gridCol w:w="1260"/>
    </w:tblGrid>
    <w:tr w:rsidR="004D0B43" w:rsidRPr="00D61F99" w14:paraId="04F40916" w14:textId="77777777" w:rsidTr="00975C27">
      <w:tc>
        <w:tcPr>
          <w:tcW w:w="8100" w:type="dxa"/>
          <w:shd w:val="clear" w:color="auto" w:fill="auto"/>
        </w:tcPr>
        <w:p w14:paraId="1642317C" w14:textId="68F6C3FB" w:rsidR="004D0B43" w:rsidRPr="00D61F99" w:rsidRDefault="00A04B8A" w:rsidP="003D47EC">
          <w:pPr>
            <w:pStyle w:val="Footer"/>
            <w:jc w:val="right"/>
            <w:rPr>
              <w:rStyle w:val="FooterChar"/>
              <w:rFonts w:eastAsia="Arial Unicode MS"/>
              <w:color w:val="000000" w:themeColor="text1"/>
              <w:szCs w:val="18"/>
            </w:rPr>
          </w:pPr>
          <w:r>
            <w:rPr>
              <w:rFonts w:cs="Arial"/>
              <w:color w:val="000000" w:themeColor="text1"/>
              <w:szCs w:val="18"/>
            </w:rPr>
            <w:t xml:space="preserve">CISR </w:t>
          </w:r>
          <w:proofErr w:type="spellStart"/>
          <w:r>
            <w:rPr>
              <w:rFonts w:cs="Arial"/>
              <w:color w:val="000000" w:themeColor="text1"/>
              <w:szCs w:val="18"/>
            </w:rPr>
            <w:t>Train</w:t>
          </w:r>
          <w:proofErr w:type="spellEnd"/>
          <w:r>
            <w:rPr>
              <w:rFonts w:cs="Arial"/>
              <w:color w:val="000000" w:themeColor="text1"/>
              <w:szCs w:val="18"/>
            </w:rPr>
            <w:t xml:space="preserve"> </w:t>
          </w:r>
          <w:proofErr w:type="spellStart"/>
          <w:r>
            <w:rPr>
              <w:rFonts w:cs="Arial"/>
              <w:color w:val="000000" w:themeColor="text1"/>
              <w:szCs w:val="18"/>
            </w:rPr>
            <w:t>The</w:t>
          </w:r>
          <w:proofErr w:type="spellEnd"/>
          <w:r>
            <w:rPr>
              <w:rFonts w:cs="Arial"/>
              <w:color w:val="000000" w:themeColor="text1"/>
              <w:szCs w:val="18"/>
            </w:rPr>
            <w:t xml:space="preserve"> </w:t>
          </w:r>
          <w:proofErr w:type="spellStart"/>
          <w:r>
            <w:rPr>
              <w:rFonts w:cs="Arial"/>
              <w:color w:val="000000" w:themeColor="text1"/>
              <w:szCs w:val="18"/>
            </w:rPr>
            <w:t>Trainer</w:t>
          </w:r>
          <w:proofErr w:type="spellEnd"/>
          <w:r>
            <w:rPr>
              <w:rFonts w:cs="Arial"/>
              <w:color w:val="000000" w:themeColor="text1"/>
              <w:szCs w:val="18"/>
            </w:rPr>
            <w:t xml:space="preserve"> v1.00</w:t>
          </w:r>
        </w:p>
      </w:tc>
      <w:tc>
        <w:tcPr>
          <w:tcW w:w="1260" w:type="dxa"/>
          <w:shd w:val="clear" w:color="auto" w:fill="auto"/>
        </w:tcPr>
        <w:p w14:paraId="04712DBB" w14:textId="1E015DCA" w:rsidR="004D0B43" w:rsidRPr="00282E67" w:rsidRDefault="004D0B43" w:rsidP="004D0B43">
          <w:pPr>
            <w:pStyle w:val="Footer"/>
            <w:rPr>
              <w:rFonts w:asciiTheme="minorBidi" w:hAnsiTheme="minorBidi" w:cstheme="minorBidi"/>
              <w:szCs w:val="18"/>
            </w:rPr>
          </w:pPr>
          <w:proofErr w:type="spellStart"/>
          <w:r w:rsidRPr="00282E67">
            <w:rPr>
              <w:rStyle w:val="FooterChar"/>
              <w:rFonts w:asciiTheme="minorBidi" w:eastAsia="Arial Unicode MS" w:hAnsiTheme="minorBidi" w:cstheme="minorBidi"/>
              <w:szCs w:val="18"/>
            </w:rPr>
            <w:t>Page</w:t>
          </w:r>
          <w:proofErr w:type="spellEnd"/>
          <w:r w:rsidRPr="00282E67">
            <w:rPr>
              <w:rStyle w:val="FooterChar"/>
              <w:rFonts w:asciiTheme="minorBidi" w:eastAsia="Arial Unicode MS" w:hAnsiTheme="minorBidi" w:cstheme="minorBidi"/>
              <w:szCs w:val="18"/>
            </w:rPr>
            <w:t xml:space="preserve"> </w:t>
          </w:r>
          <w:r w:rsidRPr="00282E67">
            <w:rPr>
              <w:rStyle w:val="FooterChar"/>
              <w:rFonts w:asciiTheme="minorBidi" w:eastAsia="Arial Unicode MS" w:hAnsiTheme="minorBidi" w:cstheme="minorBidi"/>
              <w:szCs w:val="18"/>
            </w:rPr>
            <w:fldChar w:fldCharType="begin"/>
          </w:r>
          <w:r w:rsidRPr="00282E67">
            <w:rPr>
              <w:rStyle w:val="FooterChar"/>
              <w:rFonts w:asciiTheme="minorBidi" w:eastAsia="Arial Unicode MS" w:hAnsiTheme="minorBidi" w:cstheme="minorBidi"/>
              <w:szCs w:val="18"/>
            </w:rPr>
            <w:instrText xml:space="preserve"> PAGE </w:instrText>
          </w:r>
          <w:r w:rsidRPr="00282E67">
            <w:rPr>
              <w:rStyle w:val="FooterChar"/>
              <w:rFonts w:asciiTheme="minorBidi" w:eastAsia="Arial Unicode MS" w:hAnsiTheme="minorBidi" w:cstheme="minorBidi"/>
              <w:szCs w:val="18"/>
            </w:rPr>
            <w:fldChar w:fldCharType="separate"/>
          </w:r>
          <w:r w:rsidR="00A04B8A">
            <w:rPr>
              <w:rStyle w:val="FooterChar"/>
              <w:rFonts w:asciiTheme="minorBidi" w:eastAsia="Arial Unicode MS" w:hAnsiTheme="minorBidi" w:cstheme="minorBidi"/>
              <w:noProof/>
              <w:szCs w:val="18"/>
            </w:rPr>
            <w:t>1</w:t>
          </w:r>
          <w:r w:rsidRPr="00282E67">
            <w:rPr>
              <w:rStyle w:val="FooterChar"/>
              <w:rFonts w:asciiTheme="minorBidi" w:eastAsia="Arial Unicode MS" w:hAnsiTheme="minorBidi" w:cstheme="minorBidi"/>
              <w:szCs w:val="18"/>
            </w:rPr>
            <w:fldChar w:fldCharType="end"/>
          </w:r>
          <w:r w:rsidRPr="00282E67">
            <w:rPr>
              <w:rStyle w:val="FooterChar"/>
              <w:rFonts w:asciiTheme="minorBidi" w:eastAsia="Arial Unicode MS" w:hAnsiTheme="minorBidi" w:cstheme="minorBidi"/>
              <w:szCs w:val="18"/>
            </w:rPr>
            <w:t xml:space="preserve"> </w:t>
          </w:r>
          <w:proofErr w:type="spellStart"/>
          <w:r w:rsidRPr="00282E67">
            <w:rPr>
              <w:rStyle w:val="FooterChar"/>
              <w:rFonts w:asciiTheme="minorBidi" w:eastAsia="Arial Unicode MS" w:hAnsiTheme="minorBidi" w:cstheme="minorBidi"/>
              <w:szCs w:val="18"/>
            </w:rPr>
            <w:t>of</w:t>
          </w:r>
          <w:proofErr w:type="spellEnd"/>
          <w:r w:rsidRPr="00282E67">
            <w:rPr>
              <w:rStyle w:val="FooterChar"/>
              <w:rFonts w:asciiTheme="minorBidi" w:eastAsia="Arial Unicode MS" w:hAnsiTheme="minorBidi" w:cstheme="minorBidi"/>
              <w:szCs w:val="18"/>
            </w:rPr>
            <w:t xml:space="preserve"> </w:t>
          </w:r>
          <w:r w:rsidRPr="00282E67">
            <w:rPr>
              <w:rStyle w:val="FooterChar"/>
              <w:rFonts w:asciiTheme="minorBidi" w:eastAsia="Arial Unicode MS" w:hAnsiTheme="minorBidi" w:cstheme="minorBidi"/>
              <w:szCs w:val="18"/>
            </w:rPr>
            <w:fldChar w:fldCharType="begin"/>
          </w:r>
          <w:r w:rsidRPr="00282E67">
            <w:rPr>
              <w:rStyle w:val="FooterChar"/>
              <w:rFonts w:asciiTheme="minorBidi" w:eastAsia="Arial Unicode MS" w:hAnsiTheme="minorBidi" w:cstheme="minorBidi"/>
              <w:szCs w:val="18"/>
            </w:rPr>
            <w:instrText xml:space="preserve"> NUMPAGES  \# "0"  \* MERGEFORMAT </w:instrText>
          </w:r>
          <w:r w:rsidRPr="00282E67">
            <w:rPr>
              <w:rStyle w:val="FooterChar"/>
              <w:rFonts w:asciiTheme="minorBidi" w:eastAsia="Arial Unicode MS" w:hAnsiTheme="minorBidi" w:cstheme="minorBidi"/>
              <w:szCs w:val="18"/>
            </w:rPr>
            <w:fldChar w:fldCharType="separate"/>
          </w:r>
          <w:r w:rsidR="00A04B8A">
            <w:rPr>
              <w:rStyle w:val="FooterChar"/>
              <w:rFonts w:asciiTheme="minorBidi" w:eastAsia="Arial Unicode MS" w:hAnsiTheme="minorBidi" w:cstheme="minorBidi"/>
              <w:noProof/>
              <w:szCs w:val="18"/>
            </w:rPr>
            <w:t>4</w:t>
          </w:r>
          <w:r w:rsidRPr="00282E67">
            <w:rPr>
              <w:rStyle w:val="FooterChar"/>
              <w:rFonts w:asciiTheme="minorBidi" w:eastAsia="Arial Unicode MS" w:hAnsiTheme="minorBidi" w:cstheme="minorBidi"/>
              <w:szCs w:val="18"/>
            </w:rPr>
            <w:fldChar w:fldCharType="end"/>
          </w:r>
        </w:p>
      </w:tc>
    </w:tr>
  </w:tbl>
  <w:p w14:paraId="210D37EB" w14:textId="77777777" w:rsidR="004D0B43" w:rsidRPr="00D61F99" w:rsidRDefault="004D0B43" w:rsidP="004D0B43">
    <w:pPr>
      <w:tabs>
        <w:tab w:val="right" w:pos="8640"/>
      </w:tabs>
      <w:jc w:val="center"/>
      <w:rPr>
        <w:rFonts w:ascii="Arial" w:eastAsia="Arial Unicode MS" w:hAnsi="Arial" w:cs="Arial"/>
        <w:sz w:val="18"/>
        <w:szCs w:val="18"/>
      </w:rPr>
    </w:pPr>
    <w:r w:rsidRPr="00D61F99">
      <w:rPr>
        <w:rFonts w:ascii="Arial" w:hAnsi="Arial" w:cs="Arial"/>
        <w:b/>
        <w:bCs/>
        <w:sz w:val="18"/>
        <w:szCs w:val="18"/>
      </w:rPr>
      <w:t>OFFICE OF ANTITERRORISM ASSISTANCE - FOR TRAINING PURPOSES ONLY</w:t>
    </w:r>
  </w:p>
  <w:p w14:paraId="132706EE" w14:textId="77777777" w:rsidR="004D0B43" w:rsidRPr="00D61F99" w:rsidRDefault="004D0B43" w:rsidP="004D0B43">
    <w:pPr>
      <w:pStyle w:val="Footer"/>
      <w:rPr>
        <w:rFonts w:eastAsia="Arial Unicode MS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54192" w14:textId="77777777" w:rsidR="009345AB" w:rsidRDefault="009345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214D9" w14:textId="77777777" w:rsidR="001C1504" w:rsidRDefault="001C1504" w:rsidP="00A87EBE">
      <w:pPr>
        <w:spacing w:line="240" w:lineRule="auto"/>
      </w:pPr>
      <w:r>
        <w:separator/>
      </w:r>
    </w:p>
  </w:footnote>
  <w:footnote w:type="continuationSeparator" w:id="0">
    <w:p w14:paraId="322C5A70" w14:textId="77777777" w:rsidR="001C1504" w:rsidRDefault="001C1504" w:rsidP="00A87E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EC6F3" w14:textId="77777777" w:rsidR="009345AB" w:rsidRDefault="009345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26DF2" w14:textId="39C7F433" w:rsidR="00DB573C" w:rsidRPr="00387900" w:rsidRDefault="007D0762" w:rsidP="00387900">
    <w:pPr>
      <w:pStyle w:val="Header"/>
      <w:tabs>
        <w:tab w:val="clear" w:pos="4320"/>
        <w:tab w:val="clear" w:pos="8280"/>
        <w:tab w:val="right" w:pos="9350"/>
      </w:tabs>
      <w:rPr>
        <w:sz w:val="18"/>
        <w:szCs w:val="18"/>
      </w:rPr>
    </w:pPr>
    <w:r>
      <w:rPr>
        <w:sz w:val="18"/>
        <w:rtl w:val="0"/>
      </w:rPr>
      <w:t>Module 5.1: Facilitation Checklist</w:t>
    </w:r>
    <w:r w:rsidR="00DD00C7">
      <w:tab/>
    </w:r>
    <w:r>
      <w:rPr>
        <w:sz w:val="18"/>
        <w:rtl w:val="0"/>
      </w:rPr>
      <w:t>Module 5: Capstone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0329D" w14:textId="77777777" w:rsidR="009345AB" w:rsidRDefault="009345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51312"/>
    <w:multiLevelType w:val="hybridMultilevel"/>
    <w:tmpl w:val="5068342C"/>
    <w:lvl w:ilvl="0" w:tplc="D17AB30A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016460"/>
    <w:multiLevelType w:val="hybridMultilevel"/>
    <w:tmpl w:val="FBE06024"/>
    <w:lvl w:ilvl="0" w:tplc="EF96F78A">
      <w:start w:val="1"/>
      <w:numFmt w:val="decimal"/>
      <w:pStyle w:val="ATABodyNumLevel03"/>
      <w:lvlText w:val="%1."/>
      <w:lvlJc w:val="left"/>
      <w:pPr>
        <w:ind w:left="1800" w:hanging="360"/>
      </w:pPr>
      <w:rPr>
        <w:rFonts w:ascii="Cambria" w:hAnsi="Cambria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93557D3"/>
    <w:multiLevelType w:val="hybridMultilevel"/>
    <w:tmpl w:val="F7A2AC8E"/>
    <w:lvl w:ilvl="0" w:tplc="74E4B83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37266"/>
    <w:multiLevelType w:val="hybridMultilevel"/>
    <w:tmpl w:val="2A54249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DA299C"/>
    <w:multiLevelType w:val="hybridMultilevel"/>
    <w:tmpl w:val="8E26E9FE"/>
    <w:lvl w:ilvl="0" w:tplc="5B68FD34">
      <w:start w:val="1"/>
      <w:numFmt w:val="bullet"/>
      <w:pStyle w:val="ATABodyBulletLevel03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F166A"/>
    <w:multiLevelType w:val="multilevel"/>
    <w:tmpl w:val="C3B22C50"/>
    <w:lvl w:ilvl="0">
      <w:start w:val="1"/>
      <w:numFmt w:val="bullet"/>
      <w:pStyle w:val="ATABodyBulletLevel01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F243E" w:themeColor="text2" w:themeShade="80"/>
        <w:sz w:val="24"/>
      </w:r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0F243E" w:themeColor="text2" w:themeShade="80"/>
        <w:sz w:val="24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F8E77C2"/>
    <w:multiLevelType w:val="multilevel"/>
    <w:tmpl w:val="C9903A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04E24B2"/>
    <w:multiLevelType w:val="hybridMultilevel"/>
    <w:tmpl w:val="D744D6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DA2930"/>
    <w:multiLevelType w:val="hybridMultilevel"/>
    <w:tmpl w:val="0DD88C08"/>
    <w:lvl w:ilvl="0" w:tplc="B9021B3C">
      <w:start w:val="1"/>
      <w:numFmt w:val="decimal"/>
      <w:pStyle w:val="Number81"/>
      <w:lvlText w:val="8.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E62D08"/>
    <w:multiLevelType w:val="hybridMultilevel"/>
    <w:tmpl w:val="C84A3F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A375A51"/>
    <w:multiLevelType w:val="hybridMultilevel"/>
    <w:tmpl w:val="73EA5980"/>
    <w:lvl w:ilvl="0" w:tplc="F91649F0">
      <w:start w:val="1"/>
      <w:numFmt w:val="decimal"/>
      <w:pStyle w:val="Number71"/>
      <w:lvlText w:val="7.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A3D5E1D"/>
    <w:multiLevelType w:val="hybridMultilevel"/>
    <w:tmpl w:val="78D85AEE"/>
    <w:lvl w:ilvl="0" w:tplc="85301E0C">
      <w:start w:val="1"/>
      <w:numFmt w:val="decimal"/>
      <w:pStyle w:val="ATABodyNumLevel02"/>
      <w:lvlText w:val="%1."/>
      <w:lvlJc w:val="left"/>
      <w:pPr>
        <w:ind w:left="1080" w:hanging="360"/>
      </w:pPr>
      <w:rPr>
        <w:rFonts w:ascii="Cambria" w:hAnsi="Cambria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423490"/>
    <w:multiLevelType w:val="multilevel"/>
    <w:tmpl w:val="93FA6A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3AA746D"/>
    <w:multiLevelType w:val="multilevel"/>
    <w:tmpl w:val="97F878E2"/>
    <w:styleLink w:val="ATAbullet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2CB259FB"/>
    <w:multiLevelType w:val="hybridMultilevel"/>
    <w:tmpl w:val="00B20832"/>
    <w:lvl w:ilvl="0" w:tplc="B268E9B2">
      <w:start w:val="1"/>
      <w:numFmt w:val="decimal"/>
      <w:lvlText w:val="6.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D05573D"/>
    <w:multiLevelType w:val="hybridMultilevel"/>
    <w:tmpl w:val="D0D40086"/>
    <w:lvl w:ilvl="0" w:tplc="51965850">
      <w:start w:val="1"/>
      <w:numFmt w:val="lowerLetter"/>
      <w:pStyle w:val="ATABodyAnsw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223F06"/>
    <w:multiLevelType w:val="multilevel"/>
    <w:tmpl w:val="57886F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38031D14"/>
    <w:multiLevelType w:val="hybridMultilevel"/>
    <w:tmpl w:val="CE066236"/>
    <w:lvl w:ilvl="0" w:tplc="31FE2EC6">
      <w:start w:val="1"/>
      <w:numFmt w:val="decimal"/>
      <w:pStyle w:val="Number31"/>
      <w:lvlText w:val="3.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6463C46"/>
    <w:multiLevelType w:val="hybridMultilevel"/>
    <w:tmpl w:val="8AC6752A"/>
    <w:lvl w:ilvl="0" w:tplc="28966C76">
      <w:start w:val="1"/>
      <w:numFmt w:val="bullet"/>
      <w:pStyle w:val="ATAFacNotebullet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041649"/>
    <w:multiLevelType w:val="multilevel"/>
    <w:tmpl w:val="F33030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0C55AC8"/>
    <w:multiLevelType w:val="hybridMultilevel"/>
    <w:tmpl w:val="8938C9EE"/>
    <w:lvl w:ilvl="0" w:tplc="5FC0E73A">
      <w:start w:val="1"/>
      <w:numFmt w:val="decimal"/>
      <w:pStyle w:val="Number41"/>
      <w:lvlText w:val="4.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0E80FC7"/>
    <w:multiLevelType w:val="hybridMultilevel"/>
    <w:tmpl w:val="D9D087A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10028E5"/>
    <w:multiLevelType w:val="multilevel"/>
    <w:tmpl w:val="48A40FC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57FC172C"/>
    <w:multiLevelType w:val="multilevel"/>
    <w:tmpl w:val="317A80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5E2E5976"/>
    <w:multiLevelType w:val="hybridMultilevel"/>
    <w:tmpl w:val="2CF89AE4"/>
    <w:lvl w:ilvl="0" w:tplc="C4FA3BD2">
      <w:start w:val="1"/>
      <w:numFmt w:val="decimal"/>
      <w:pStyle w:val="Number51"/>
      <w:lvlText w:val="5.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B2726E"/>
    <w:multiLevelType w:val="hybridMultilevel"/>
    <w:tmpl w:val="8D986A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9CD1D09"/>
    <w:multiLevelType w:val="hybridMultilevel"/>
    <w:tmpl w:val="5080CC04"/>
    <w:lvl w:ilvl="0" w:tplc="6FE62506">
      <w:start w:val="1"/>
      <w:numFmt w:val="decimal"/>
      <w:pStyle w:val="Number21"/>
      <w:lvlText w:val="2.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B3A5F8F"/>
    <w:multiLevelType w:val="hybridMultilevel"/>
    <w:tmpl w:val="55D05C74"/>
    <w:lvl w:ilvl="0" w:tplc="7A8A9F24">
      <w:start w:val="1"/>
      <w:numFmt w:val="bullet"/>
      <w:pStyle w:val="ATAFacNotebulle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711850"/>
    <w:multiLevelType w:val="hybridMultilevel"/>
    <w:tmpl w:val="CAA2544E"/>
    <w:lvl w:ilvl="0" w:tplc="7ABE4CFC">
      <w:start w:val="1"/>
      <w:numFmt w:val="bullet"/>
      <w:pStyle w:val="ATASlideFacNoteLevel03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EC5718"/>
    <w:multiLevelType w:val="multilevel"/>
    <w:tmpl w:val="058E56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pStyle w:val="02Table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F243E" w:themeColor="text2" w:themeShade="80"/>
        <w:sz w:val="24"/>
      </w:rPr>
    </w:lvl>
    <w:lvl w:ilvl="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6D022F53"/>
    <w:multiLevelType w:val="hybridMultilevel"/>
    <w:tmpl w:val="64C68BEA"/>
    <w:lvl w:ilvl="0" w:tplc="3E12B78A">
      <w:start w:val="1"/>
      <w:numFmt w:val="decimal"/>
      <w:pStyle w:val="ATABodyNumLevel01"/>
      <w:lvlText w:val="%1."/>
      <w:lvlJc w:val="left"/>
      <w:pPr>
        <w:ind w:left="288" w:hanging="360"/>
      </w:pPr>
      <w:rPr>
        <w:rFonts w:ascii="Cambria" w:hAnsi="Cambria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1" w15:restartNumberingAfterBreak="0">
    <w:nsid w:val="726271DB"/>
    <w:multiLevelType w:val="multilevel"/>
    <w:tmpl w:val="168EBF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pStyle w:val="Table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F243E" w:themeColor="text2" w:themeShade="80"/>
        <w:sz w:val="24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73A548B2"/>
    <w:multiLevelType w:val="hybridMultilevel"/>
    <w:tmpl w:val="0FFEC96C"/>
    <w:lvl w:ilvl="0" w:tplc="76F2BB70">
      <w:start w:val="1"/>
      <w:numFmt w:val="decimal"/>
      <w:lvlText w:val="%1."/>
      <w:lvlJc w:val="left"/>
      <w:pPr>
        <w:ind w:left="288" w:hanging="360"/>
      </w:pPr>
      <w:rPr>
        <w:rFonts w:ascii="Cambria" w:hAnsi="Cambria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3" w15:restartNumberingAfterBreak="0">
    <w:nsid w:val="767D72A6"/>
    <w:multiLevelType w:val="hybridMultilevel"/>
    <w:tmpl w:val="6CDCA622"/>
    <w:lvl w:ilvl="0" w:tplc="ED9E5132">
      <w:start w:val="1"/>
      <w:numFmt w:val="bullet"/>
      <w:pStyle w:val="ATASlideFacNoteLevel01"/>
      <w:lvlText w:val=""/>
      <w:lvlJc w:val="left"/>
      <w:pPr>
        <w:ind w:left="18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7A735F00"/>
    <w:multiLevelType w:val="hybridMultilevel"/>
    <w:tmpl w:val="C18242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C7618E7"/>
    <w:multiLevelType w:val="multilevel"/>
    <w:tmpl w:val="E0860576"/>
    <w:lvl w:ilvl="0">
      <w:start w:val="1"/>
      <w:numFmt w:val="decimal"/>
      <w:pStyle w:val="ATAOutlineNumbered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6" w15:restartNumberingAfterBreak="0">
    <w:nsid w:val="7FB939B0"/>
    <w:multiLevelType w:val="multilevel"/>
    <w:tmpl w:val="72721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986786496">
    <w:abstractNumId w:val="35"/>
  </w:num>
  <w:num w:numId="2" w16cid:durableId="473523318">
    <w:abstractNumId w:val="13"/>
  </w:num>
  <w:num w:numId="3" w16cid:durableId="1383947068">
    <w:abstractNumId w:val="27"/>
  </w:num>
  <w:num w:numId="4" w16cid:durableId="218632625">
    <w:abstractNumId w:val="18"/>
  </w:num>
  <w:num w:numId="5" w16cid:durableId="778376117">
    <w:abstractNumId w:val="33"/>
  </w:num>
  <w:num w:numId="6" w16cid:durableId="763232880">
    <w:abstractNumId w:val="28"/>
  </w:num>
  <w:num w:numId="7" w16cid:durableId="1986547968">
    <w:abstractNumId w:val="4"/>
  </w:num>
  <w:num w:numId="8" w16cid:durableId="1819422456">
    <w:abstractNumId w:val="11"/>
  </w:num>
  <w:num w:numId="9" w16cid:durableId="305622522">
    <w:abstractNumId w:val="1"/>
  </w:num>
  <w:num w:numId="10" w16cid:durableId="2705613">
    <w:abstractNumId w:val="31"/>
  </w:num>
  <w:num w:numId="11" w16cid:durableId="212810922">
    <w:abstractNumId w:val="6"/>
  </w:num>
  <w:num w:numId="12" w16cid:durableId="208548789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17102400">
    <w:abstractNumId w:val="12"/>
  </w:num>
  <w:num w:numId="14" w16cid:durableId="752236640">
    <w:abstractNumId w:val="29"/>
  </w:num>
  <w:num w:numId="15" w16cid:durableId="307512209">
    <w:abstractNumId w:val="5"/>
  </w:num>
  <w:num w:numId="16" w16cid:durableId="130438432">
    <w:abstractNumId w:val="36"/>
  </w:num>
  <w:num w:numId="17" w16cid:durableId="1275677706">
    <w:abstractNumId w:val="21"/>
  </w:num>
  <w:num w:numId="18" w16cid:durableId="542985164">
    <w:abstractNumId w:val="3"/>
  </w:num>
  <w:num w:numId="19" w16cid:durableId="948203668">
    <w:abstractNumId w:val="16"/>
  </w:num>
  <w:num w:numId="20" w16cid:durableId="1339426164">
    <w:abstractNumId w:val="2"/>
  </w:num>
  <w:num w:numId="21" w16cid:durableId="441658172">
    <w:abstractNumId w:val="9"/>
  </w:num>
  <w:num w:numId="22" w16cid:durableId="854615529">
    <w:abstractNumId w:val="25"/>
  </w:num>
  <w:num w:numId="23" w16cid:durableId="792097104">
    <w:abstractNumId w:val="0"/>
  </w:num>
  <w:num w:numId="24" w16cid:durableId="626937871">
    <w:abstractNumId w:val="0"/>
    <w:lvlOverride w:ilvl="0">
      <w:startOverride w:val="1"/>
    </w:lvlOverride>
  </w:num>
  <w:num w:numId="25" w16cid:durableId="870414117">
    <w:abstractNumId w:val="26"/>
  </w:num>
  <w:num w:numId="26" w16cid:durableId="901907657">
    <w:abstractNumId w:val="17"/>
  </w:num>
  <w:num w:numId="27" w16cid:durableId="1971351307">
    <w:abstractNumId w:val="20"/>
  </w:num>
  <w:num w:numId="28" w16cid:durableId="1522161267">
    <w:abstractNumId w:val="24"/>
  </w:num>
  <w:num w:numId="29" w16cid:durableId="1247962606">
    <w:abstractNumId w:val="14"/>
  </w:num>
  <w:num w:numId="30" w16cid:durableId="1847286164">
    <w:abstractNumId w:val="10"/>
  </w:num>
  <w:num w:numId="31" w16cid:durableId="1715349834">
    <w:abstractNumId w:val="8"/>
  </w:num>
  <w:num w:numId="32" w16cid:durableId="1310479520">
    <w:abstractNumId w:val="15"/>
  </w:num>
  <w:num w:numId="33" w16cid:durableId="1550989663">
    <w:abstractNumId w:val="7"/>
  </w:num>
  <w:num w:numId="34" w16cid:durableId="211700496">
    <w:abstractNumId w:val="32"/>
    <w:lvlOverride w:ilvl="0">
      <w:startOverride w:val="1"/>
    </w:lvlOverride>
  </w:num>
  <w:num w:numId="35" w16cid:durableId="1198353042">
    <w:abstractNumId w:val="32"/>
    <w:lvlOverride w:ilvl="0">
      <w:startOverride w:val="1"/>
    </w:lvlOverride>
  </w:num>
  <w:num w:numId="36" w16cid:durableId="731150434">
    <w:abstractNumId w:val="32"/>
    <w:lvlOverride w:ilvl="0">
      <w:startOverride w:val="1"/>
    </w:lvlOverride>
  </w:num>
  <w:num w:numId="37" w16cid:durableId="299311629">
    <w:abstractNumId w:val="32"/>
    <w:lvlOverride w:ilvl="0">
      <w:startOverride w:val="1"/>
    </w:lvlOverride>
  </w:num>
  <w:num w:numId="38" w16cid:durableId="2099210063">
    <w:abstractNumId w:val="32"/>
    <w:lvlOverride w:ilvl="0">
      <w:startOverride w:val="1"/>
    </w:lvlOverride>
  </w:num>
  <w:num w:numId="39" w16cid:durableId="1615939404">
    <w:abstractNumId w:val="22"/>
  </w:num>
  <w:num w:numId="40" w16cid:durableId="1838492095">
    <w:abstractNumId w:val="34"/>
  </w:num>
  <w:num w:numId="41" w16cid:durableId="1857890102">
    <w:abstractNumId w:val="23"/>
  </w:num>
  <w:num w:numId="42" w16cid:durableId="1668939887">
    <w:abstractNumId w:val="30"/>
  </w:num>
  <w:num w:numId="43" w16cid:durableId="392122761">
    <w:abstractNumId w:val="5"/>
  </w:num>
  <w:num w:numId="44" w16cid:durableId="1807770024">
    <w:abstractNumId w:val="5"/>
  </w:num>
  <w:num w:numId="45" w16cid:durableId="1646856770">
    <w:abstractNumId w:val="5"/>
  </w:num>
  <w:num w:numId="46" w16cid:durableId="1316956550">
    <w:abstractNumId w:val="4"/>
  </w:num>
  <w:num w:numId="47" w16cid:durableId="127475539">
    <w:abstractNumId w:val="5"/>
  </w:num>
  <w:num w:numId="48" w16cid:durableId="1745683425">
    <w:abstractNumId w:val="5"/>
  </w:num>
  <w:num w:numId="49" w16cid:durableId="323894174">
    <w:abstractNumId w:val="5"/>
  </w:num>
  <w:num w:numId="50" w16cid:durableId="1657418089">
    <w:abstractNumId w:val="5"/>
  </w:num>
  <w:num w:numId="51" w16cid:durableId="1885293961">
    <w:abstractNumId w:val="19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en-US" w:vendorID="64" w:dllVersion="6" w:nlCheck="1" w:checkStyle="1"/>
  <w:activeWritingStyle w:appName="MSWord" w:lang="ar-EG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Formatting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F22"/>
    <w:rsid w:val="0000036D"/>
    <w:rsid w:val="000013F5"/>
    <w:rsid w:val="00001B0C"/>
    <w:rsid w:val="0000492A"/>
    <w:rsid w:val="0000697C"/>
    <w:rsid w:val="00006A69"/>
    <w:rsid w:val="00010CB1"/>
    <w:rsid w:val="00011A2E"/>
    <w:rsid w:val="000126A2"/>
    <w:rsid w:val="00013256"/>
    <w:rsid w:val="0001473E"/>
    <w:rsid w:val="00015F94"/>
    <w:rsid w:val="000162EB"/>
    <w:rsid w:val="00020461"/>
    <w:rsid w:val="0002313B"/>
    <w:rsid w:val="0002329C"/>
    <w:rsid w:val="00024E9D"/>
    <w:rsid w:val="00026BE1"/>
    <w:rsid w:val="00027E5E"/>
    <w:rsid w:val="00031B74"/>
    <w:rsid w:val="00031C0A"/>
    <w:rsid w:val="0003241C"/>
    <w:rsid w:val="00032579"/>
    <w:rsid w:val="00034531"/>
    <w:rsid w:val="000351D7"/>
    <w:rsid w:val="00036094"/>
    <w:rsid w:val="00037001"/>
    <w:rsid w:val="000419C8"/>
    <w:rsid w:val="00041E8C"/>
    <w:rsid w:val="00042080"/>
    <w:rsid w:val="0004238C"/>
    <w:rsid w:val="0004256B"/>
    <w:rsid w:val="000430BB"/>
    <w:rsid w:val="00044038"/>
    <w:rsid w:val="0004444B"/>
    <w:rsid w:val="00045E90"/>
    <w:rsid w:val="000463D3"/>
    <w:rsid w:val="00047232"/>
    <w:rsid w:val="00047BAB"/>
    <w:rsid w:val="000501D2"/>
    <w:rsid w:val="000517D3"/>
    <w:rsid w:val="00052063"/>
    <w:rsid w:val="00055DAB"/>
    <w:rsid w:val="00060EC2"/>
    <w:rsid w:val="00061A1F"/>
    <w:rsid w:val="000639A7"/>
    <w:rsid w:val="00070B76"/>
    <w:rsid w:val="00071098"/>
    <w:rsid w:val="00071F67"/>
    <w:rsid w:val="00072312"/>
    <w:rsid w:val="0007652C"/>
    <w:rsid w:val="00077AF2"/>
    <w:rsid w:val="00077D38"/>
    <w:rsid w:val="000816A8"/>
    <w:rsid w:val="00082BC9"/>
    <w:rsid w:val="00083C93"/>
    <w:rsid w:val="000843D9"/>
    <w:rsid w:val="00084A67"/>
    <w:rsid w:val="00085348"/>
    <w:rsid w:val="00085686"/>
    <w:rsid w:val="0009003D"/>
    <w:rsid w:val="000901AD"/>
    <w:rsid w:val="00092306"/>
    <w:rsid w:val="00093210"/>
    <w:rsid w:val="00093AAD"/>
    <w:rsid w:val="00094202"/>
    <w:rsid w:val="00095115"/>
    <w:rsid w:val="00095786"/>
    <w:rsid w:val="00097631"/>
    <w:rsid w:val="000979F7"/>
    <w:rsid w:val="000A0A53"/>
    <w:rsid w:val="000A25A1"/>
    <w:rsid w:val="000A3442"/>
    <w:rsid w:val="000A349F"/>
    <w:rsid w:val="000A4D2E"/>
    <w:rsid w:val="000A5C93"/>
    <w:rsid w:val="000A6F7E"/>
    <w:rsid w:val="000B2F78"/>
    <w:rsid w:val="000B4384"/>
    <w:rsid w:val="000B4696"/>
    <w:rsid w:val="000B52F0"/>
    <w:rsid w:val="000B5CC6"/>
    <w:rsid w:val="000B6B13"/>
    <w:rsid w:val="000C00AB"/>
    <w:rsid w:val="000C19D1"/>
    <w:rsid w:val="000C230D"/>
    <w:rsid w:val="000C3A4E"/>
    <w:rsid w:val="000C57F1"/>
    <w:rsid w:val="000C6406"/>
    <w:rsid w:val="000C6785"/>
    <w:rsid w:val="000C794B"/>
    <w:rsid w:val="000C7D34"/>
    <w:rsid w:val="000C7E6D"/>
    <w:rsid w:val="000D0922"/>
    <w:rsid w:val="000D5697"/>
    <w:rsid w:val="000D6BFC"/>
    <w:rsid w:val="000D7C00"/>
    <w:rsid w:val="000E3ABB"/>
    <w:rsid w:val="000E4797"/>
    <w:rsid w:val="000E79F8"/>
    <w:rsid w:val="000E7A79"/>
    <w:rsid w:val="000E7BC7"/>
    <w:rsid w:val="000F0277"/>
    <w:rsid w:val="000F0803"/>
    <w:rsid w:val="000F1CD9"/>
    <w:rsid w:val="000F3993"/>
    <w:rsid w:val="000F3E0F"/>
    <w:rsid w:val="000F4F1E"/>
    <w:rsid w:val="000F5A3E"/>
    <w:rsid w:val="000F5AC0"/>
    <w:rsid w:val="000F61CC"/>
    <w:rsid w:val="00100487"/>
    <w:rsid w:val="00101613"/>
    <w:rsid w:val="00102179"/>
    <w:rsid w:val="00103963"/>
    <w:rsid w:val="00105A42"/>
    <w:rsid w:val="001061F7"/>
    <w:rsid w:val="00106262"/>
    <w:rsid w:val="001067AA"/>
    <w:rsid w:val="001073A7"/>
    <w:rsid w:val="00111EF0"/>
    <w:rsid w:val="00112185"/>
    <w:rsid w:val="001122A4"/>
    <w:rsid w:val="0011435E"/>
    <w:rsid w:val="00114526"/>
    <w:rsid w:val="001174B7"/>
    <w:rsid w:val="0011786D"/>
    <w:rsid w:val="00121614"/>
    <w:rsid w:val="00123A7D"/>
    <w:rsid w:val="00124114"/>
    <w:rsid w:val="00125E74"/>
    <w:rsid w:val="00126660"/>
    <w:rsid w:val="001306DA"/>
    <w:rsid w:val="001316A6"/>
    <w:rsid w:val="0013182E"/>
    <w:rsid w:val="00132517"/>
    <w:rsid w:val="0013442F"/>
    <w:rsid w:val="001353C1"/>
    <w:rsid w:val="001353E5"/>
    <w:rsid w:val="0013663A"/>
    <w:rsid w:val="00136CB3"/>
    <w:rsid w:val="00137094"/>
    <w:rsid w:val="001411FA"/>
    <w:rsid w:val="00142B5A"/>
    <w:rsid w:val="001435AE"/>
    <w:rsid w:val="00145D01"/>
    <w:rsid w:val="00146ACC"/>
    <w:rsid w:val="00146FD3"/>
    <w:rsid w:val="0015181B"/>
    <w:rsid w:val="0015212C"/>
    <w:rsid w:val="00154FF3"/>
    <w:rsid w:val="00156CBC"/>
    <w:rsid w:val="001570DD"/>
    <w:rsid w:val="00157851"/>
    <w:rsid w:val="00162302"/>
    <w:rsid w:val="0016339A"/>
    <w:rsid w:val="00163549"/>
    <w:rsid w:val="0016437B"/>
    <w:rsid w:val="001727C6"/>
    <w:rsid w:val="00174218"/>
    <w:rsid w:val="001758FC"/>
    <w:rsid w:val="00176536"/>
    <w:rsid w:val="00177A91"/>
    <w:rsid w:val="00180882"/>
    <w:rsid w:val="00180A49"/>
    <w:rsid w:val="0018159A"/>
    <w:rsid w:val="001816F3"/>
    <w:rsid w:val="00181F85"/>
    <w:rsid w:val="0018212E"/>
    <w:rsid w:val="001823D1"/>
    <w:rsid w:val="00182EAA"/>
    <w:rsid w:val="00186DDA"/>
    <w:rsid w:val="00191149"/>
    <w:rsid w:val="00191511"/>
    <w:rsid w:val="0019244C"/>
    <w:rsid w:val="001943E6"/>
    <w:rsid w:val="0019569B"/>
    <w:rsid w:val="001962B8"/>
    <w:rsid w:val="001973E1"/>
    <w:rsid w:val="001976F2"/>
    <w:rsid w:val="00197932"/>
    <w:rsid w:val="00197CC4"/>
    <w:rsid w:val="001A0B9D"/>
    <w:rsid w:val="001A1F71"/>
    <w:rsid w:val="001A33C8"/>
    <w:rsid w:val="001A38BE"/>
    <w:rsid w:val="001A502C"/>
    <w:rsid w:val="001A5B1B"/>
    <w:rsid w:val="001B175B"/>
    <w:rsid w:val="001B1B26"/>
    <w:rsid w:val="001B29BA"/>
    <w:rsid w:val="001B406C"/>
    <w:rsid w:val="001B4126"/>
    <w:rsid w:val="001B5B12"/>
    <w:rsid w:val="001B5BFE"/>
    <w:rsid w:val="001B6BDA"/>
    <w:rsid w:val="001B78F1"/>
    <w:rsid w:val="001C1504"/>
    <w:rsid w:val="001C1520"/>
    <w:rsid w:val="001C2813"/>
    <w:rsid w:val="001C47B8"/>
    <w:rsid w:val="001C47C1"/>
    <w:rsid w:val="001C5905"/>
    <w:rsid w:val="001C5938"/>
    <w:rsid w:val="001C7F25"/>
    <w:rsid w:val="001D066B"/>
    <w:rsid w:val="001D25BF"/>
    <w:rsid w:val="001D4650"/>
    <w:rsid w:val="001D474F"/>
    <w:rsid w:val="001D7E84"/>
    <w:rsid w:val="001E0693"/>
    <w:rsid w:val="001E1440"/>
    <w:rsid w:val="001E3C85"/>
    <w:rsid w:val="001E469D"/>
    <w:rsid w:val="001E5758"/>
    <w:rsid w:val="001E633F"/>
    <w:rsid w:val="001E7579"/>
    <w:rsid w:val="001F0358"/>
    <w:rsid w:val="001F151A"/>
    <w:rsid w:val="001F1CAE"/>
    <w:rsid w:val="001F427E"/>
    <w:rsid w:val="001F546F"/>
    <w:rsid w:val="001F56E2"/>
    <w:rsid w:val="001F7ED7"/>
    <w:rsid w:val="002001E7"/>
    <w:rsid w:val="00200452"/>
    <w:rsid w:val="00205EEE"/>
    <w:rsid w:val="00206255"/>
    <w:rsid w:val="002130ED"/>
    <w:rsid w:val="00215FB2"/>
    <w:rsid w:val="0021613C"/>
    <w:rsid w:val="00217091"/>
    <w:rsid w:val="00217E29"/>
    <w:rsid w:val="00217F38"/>
    <w:rsid w:val="002207D3"/>
    <w:rsid w:val="0022108F"/>
    <w:rsid w:val="002210D7"/>
    <w:rsid w:val="00222D04"/>
    <w:rsid w:val="00222D12"/>
    <w:rsid w:val="002234D4"/>
    <w:rsid w:val="00224394"/>
    <w:rsid w:val="002248E7"/>
    <w:rsid w:val="00225AC4"/>
    <w:rsid w:val="00226973"/>
    <w:rsid w:val="0022774B"/>
    <w:rsid w:val="00227BDD"/>
    <w:rsid w:val="00230B0A"/>
    <w:rsid w:val="002319FC"/>
    <w:rsid w:val="00233135"/>
    <w:rsid w:val="00233423"/>
    <w:rsid w:val="002334F3"/>
    <w:rsid w:val="00234138"/>
    <w:rsid w:val="00234E9C"/>
    <w:rsid w:val="0023612C"/>
    <w:rsid w:val="002369CF"/>
    <w:rsid w:val="002371D5"/>
    <w:rsid w:val="00242E08"/>
    <w:rsid w:val="0024341F"/>
    <w:rsid w:val="002437AC"/>
    <w:rsid w:val="002442F0"/>
    <w:rsid w:val="002444A5"/>
    <w:rsid w:val="00244D05"/>
    <w:rsid w:val="0024532E"/>
    <w:rsid w:val="00245726"/>
    <w:rsid w:val="002461F4"/>
    <w:rsid w:val="00246817"/>
    <w:rsid w:val="00246FB9"/>
    <w:rsid w:val="002505A3"/>
    <w:rsid w:val="00250B7E"/>
    <w:rsid w:val="002514BC"/>
    <w:rsid w:val="002523C1"/>
    <w:rsid w:val="002527BD"/>
    <w:rsid w:val="002565BC"/>
    <w:rsid w:val="00256B06"/>
    <w:rsid w:val="002571AC"/>
    <w:rsid w:val="00260165"/>
    <w:rsid w:val="00260F58"/>
    <w:rsid w:val="002613D9"/>
    <w:rsid w:val="00261DBF"/>
    <w:rsid w:val="00263DCE"/>
    <w:rsid w:val="00263E8F"/>
    <w:rsid w:val="00263E96"/>
    <w:rsid w:val="00266182"/>
    <w:rsid w:val="00267395"/>
    <w:rsid w:val="002700DC"/>
    <w:rsid w:val="00270B15"/>
    <w:rsid w:val="0027299E"/>
    <w:rsid w:val="00272DC9"/>
    <w:rsid w:val="0027466F"/>
    <w:rsid w:val="00277B5C"/>
    <w:rsid w:val="00277D81"/>
    <w:rsid w:val="002801F3"/>
    <w:rsid w:val="00282E67"/>
    <w:rsid w:val="002854BB"/>
    <w:rsid w:val="002860D7"/>
    <w:rsid w:val="0028693A"/>
    <w:rsid w:val="00287979"/>
    <w:rsid w:val="00287CF9"/>
    <w:rsid w:val="00290E07"/>
    <w:rsid w:val="00291385"/>
    <w:rsid w:val="00291B2C"/>
    <w:rsid w:val="002928E3"/>
    <w:rsid w:val="0029344A"/>
    <w:rsid w:val="002974AA"/>
    <w:rsid w:val="002A0394"/>
    <w:rsid w:val="002A0DD0"/>
    <w:rsid w:val="002A1FC4"/>
    <w:rsid w:val="002A2379"/>
    <w:rsid w:val="002A2E27"/>
    <w:rsid w:val="002A3DC5"/>
    <w:rsid w:val="002A4D82"/>
    <w:rsid w:val="002A706E"/>
    <w:rsid w:val="002A76DC"/>
    <w:rsid w:val="002B19CC"/>
    <w:rsid w:val="002B2652"/>
    <w:rsid w:val="002B4B51"/>
    <w:rsid w:val="002B4DD1"/>
    <w:rsid w:val="002B7390"/>
    <w:rsid w:val="002C118B"/>
    <w:rsid w:val="002C215E"/>
    <w:rsid w:val="002C29BD"/>
    <w:rsid w:val="002C32D0"/>
    <w:rsid w:val="002C3794"/>
    <w:rsid w:val="002C4B81"/>
    <w:rsid w:val="002C4DCB"/>
    <w:rsid w:val="002C7390"/>
    <w:rsid w:val="002D5283"/>
    <w:rsid w:val="002D6745"/>
    <w:rsid w:val="002D67CB"/>
    <w:rsid w:val="002E13D3"/>
    <w:rsid w:val="002E1655"/>
    <w:rsid w:val="002E17D1"/>
    <w:rsid w:val="002E1F2C"/>
    <w:rsid w:val="002E3910"/>
    <w:rsid w:val="002E4A17"/>
    <w:rsid w:val="002E4B08"/>
    <w:rsid w:val="002E4DE6"/>
    <w:rsid w:val="002E4FE9"/>
    <w:rsid w:val="002E5C6E"/>
    <w:rsid w:val="002E6620"/>
    <w:rsid w:val="002E6B8C"/>
    <w:rsid w:val="002F1BF2"/>
    <w:rsid w:val="002F3C2B"/>
    <w:rsid w:val="002F3D5F"/>
    <w:rsid w:val="002F617C"/>
    <w:rsid w:val="002F6BAF"/>
    <w:rsid w:val="00300C3C"/>
    <w:rsid w:val="0030255F"/>
    <w:rsid w:val="00303576"/>
    <w:rsid w:val="003042FD"/>
    <w:rsid w:val="00304868"/>
    <w:rsid w:val="003056B0"/>
    <w:rsid w:val="003100D3"/>
    <w:rsid w:val="00312076"/>
    <w:rsid w:val="00313004"/>
    <w:rsid w:val="00313294"/>
    <w:rsid w:val="00314CB9"/>
    <w:rsid w:val="00315AA1"/>
    <w:rsid w:val="00316646"/>
    <w:rsid w:val="003168F9"/>
    <w:rsid w:val="00321AAB"/>
    <w:rsid w:val="00321D54"/>
    <w:rsid w:val="00327062"/>
    <w:rsid w:val="003270A2"/>
    <w:rsid w:val="0032796A"/>
    <w:rsid w:val="003323A8"/>
    <w:rsid w:val="00332522"/>
    <w:rsid w:val="00332660"/>
    <w:rsid w:val="0033307A"/>
    <w:rsid w:val="00333813"/>
    <w:rsid w:val="00333CFD"/>
    <w:rsid w:val="00334678"/>
    <w:rsid w:val="003346AF"/>
    <w:rsid w:val="0033484B"/>
    <w:rsid w:val="0033544E"/>
    <w:rsid w:val="003369DA"/>
    <w:rsid w:val="00337462"/>
    <w:rsid w:val="00341040"/>
    <w:rsid w:val="00341283"/>
    <w:rsid w:val="00341306"/>
    <w:rsid w:val="00342890"/>
    <w:rsid w:val="003434B3"/>
    <w:rsid w:val="00343BE0"/>
    <w:rsid w:val="00345634"/>
    <w:rsid w:val="003463FC"/>
    <w:rsid w:val="003469A5"/>
    <w:rsid w:val="00347BFB"/>
    <w:rsid w:val="003503AC"/>
    <w:rsid w:val="003504F0"/>
    <w:rsid w:val="00350706"/>
    <w:rsid w:val="00351C03"/>
    <w:rsid w:val="00357549"/>
    <w:rsid w:val="003610F9"/>
    <w:rsid w:val="00362D5D"/>
    <w:rsid w:val="003631B8"/>
    <w:rsid w:val="0036506E"/>
    <w:rsid w:val="0036623F"/>
    <w:rsid w:val="00370BF0"/>
    <w:rsid w:val="00371265"/>
    <w:rsid w:val="00372D7F"/>
    <w:rsid w:val="003750E6"/>
    <w:rsid w:val="0038040F"/>
    <w:rsid w:val="0038042D"/>
    <w:rsid w:val="003806F0"/>
    <w:rsid w:val="003823CE"/>
    <w:rsid w:val="0038331C"/>
    <w:rsid w:val="00384FA6"/>
    <w:rsid w:val="0038535A"/>
    <w:rsid w:val="00386373"/>
    <w:rsid w:val="00386964"/>
    <w:rsid w:val="00386D16"/>
    <w:rsid w:val="00387264"/>
    <w:rsid w:val="00387900"/>
    <w:rsid w:val="003879FA"/>
    <w:rsid w:val="0039291E"/>
    <w:rsid w:val="00393044"/>
    <w:rsid w:val="003947D0"/>
    <w:rsid w:val="00396B1C"/>
    <w:rsid w:val="00396F73"/>
    <w:rsid w:val="00397A08"/>
    <w:rsid w:val="00397BF4"/>
    <w:rsid w:val="003A101B"/>
    <w:rsid w:val="003A3018"/>
    <w:rsid w:val="003A4472"/>
    <w:rsid w:val="003A44FE"/>
    <w:rsid w:val="003A4A33"/>
    <w:rsid w:val="003A6392"/>
    <w:rsid w:val="003A6974"/>
    <w:rsid w:val="003A6E6B"/>
    <w:rsid w:val="003A7244"/>
    <w:rsid w:val="003B056C"/>
    <w:rsid w:val="003B3189"/>
    <w:rsid w:val="003B346F"/>
    <w:rsid w:val="003B43E0"/>
    <w:rsid w:val="003B5E40"/>
    <w:rsid w:val="003B6E04"/>
    <w:rsid w:val="003B7C75"/>
    <w:rsid w:val="003C06BA"/>
    <w:rsid w:val="003C114D"/>
    <w:rsid w:val="003C2C95"/>
    <w:rsid w:val="003C2DC8"/>
    <w:rsid w:val="003C3FE1"/>
    <w:rsid w:val="003C4030"/>
    <w:rsid w:val="003C40BC"/>
    <w:rsid w:val="003C66B7"/>
    <w:rsid w:val="003C7C11"/>
    <w:rsid w:val="003D1BC7"/>
    <w:rsid w:val="003D1F2E"/>
    <w:rsid w:val="003D3D66"/>
    <w:rsid w:val="003D47EC"/>
    <w:rsid w:val="003D5B3A"/>
    <w:rsid w:val="003D7719"/>
    <w:rsid w:val="003E01CA"/>
    <w:rsid w:val="003E06B9"/>
    <w:rsid w:val="003E0E34"/>
    <w:rsid w:val="003E14CF"/>
    <w:rsid w:val="003E1ADC"/>
    <w:rsid w:val="003E2B3C"/>
    <w:rsid w:val="003E304E"/>
    <w:rsid w:val="003E350C"/>
    <w:rsid w:val="003E3A8C"/>
    <w:rsid w:val="003E4646"/>
    <w:rsid w:val="003E64F4"/>
    <w:rsid w:val="003E74E2"/>
    <w:rsid w:val="003E7BF8"/>
    <w:rsid w:val="003F198C"/>
    <w:rsid w:val="003F3CE8"/>
    <w:rsid w:val="003F4798"/>
    <w:rsid w:val="003F4FDD"/>
    <w:rsid w:val="003F5264"/>
    <w:rsid w:val="003F52FF"/>
    <w:rsid w:val="003F533A"/>
    <w:rsid w:val="003F5642"/>
    <w:rsid w:val="003F5B0C"/>
    <w:rsid w:val="003F606C"/>
    <w:rsid w:val="003F7C2A"/>
    <w:rsid w:val="00400E55"/>
    <w:rsid w:val="00401FB2"/>
    <w:rsid w:val="00403072"/>
    <w:rsid w:val="004030D5"/>
    <w:rsid w:val="0041011F"/>
    <w:rsid w:val="00413297"/>
    <w:rsid w:val="0041550A"/>
    <w:rsid w:val="004177F7"/>
    <w:rsid w:val="004216F7"/>
    <w:rsid w:val="004218F2"/>
    <w:rsid w:val="00421DA9"/>
    <w:rsid w:val="0042297C"/>
    <w:rsid w:val="00424093"/>
    <w:rsid w:val="00425F9E"/>
    <w:rsid w:val="00432E79"/>
    <w:rsid w:val="00433DF7"/>
    <w:rsid w:val="004343F1"/>
    <w:rsid w:val="0043488C"/>
    <w:rsid w:val="00434E22"/>
    <w:rsid w:val="004354D3"/>
    <w:rsid w:val="00435AEF"/>
    <w:rsid w:val="00442F67"/>
    <w:rsid w:val="00444CD3"/>
    <w:rsid w:val="00450BE0"/>
    <w:rsid w:val="00451012"/>
    <w:rsid w:val="0045160C"/>
    <w:rsid w:val="00452C5E"/>
    <w:rsid w:val="004567B2"/>
    <w:rsid w:val="004567D7"/>
    <w:rsid w:val="00457C1D"/>
    <w:rsid w:val="00460268"/>
    <w:rsid w:val="004612F5"/>
    <w:rsid w:val="0046195F"/>
    <w:rsid w:val="00464508"/>
    <w:rsid w:val="00465BF6"/>
    <w:rsid w:val="00466EFB"/>
    <w:rsid w:val="0046721A"/>
    <w:rsid w:val="00467939"/>
    <w:rsid w:val="004710D7"/>
    <w:rsid w:val="00472FCF"/>
    <w:rsid w:val="00473698"/>
    <w:rsid w:val="004745DE"/>
    <w:rsid w:val="00475392"/>
    <w:rsid w:val="00475C47"/>
    <w:rsid w:val="00476469"/>
    <w:rsid w:val="004765D5"/>
    <w:rsid w:val="00477C93"/>
    <w:rsid w:val="00480CBC"/>
    <w:rsid w:val="00480E27"/>
    <w:rsid w:val="00481914"/>
    <w:rsid w:val="00481A5A"/>
    <w:rsid w:val="004839FA"/>
    <w:rsid w:val="00484DC9"/>
    <w:rsid w:val="00485664"/>
    <w:rsid w:val="00487433"/>
    <w:rsid w:val="00487957"/>
    <w:rsid w:val="00491C5C"/>
    <w:rsid w:val="004925F2"/>
    <w:rsid w:val="00492BB4"/>
    <w:rsid w:val="00492C5D"/>
    <w:rsid w:val="00494B90"/>
    <w:rsid w:val="00494F19"/>
    <w:rsid w:val="00496506"/>
    <w:rsid w:val="00497F73"/>
    <w:rsid w:val="004A1211"/>
    <w:rsid w:val="004A255C"/>
    <w:rsid w:val="004A28A5"/>
    <w:rsid w:val="004A3973"/>
    <w:rsid w:val="004A4CE6"/>
    <w:rsid w:val="004A6220"/>
    <w:rsid w:val="004B0A51"/>
    <w:rsid w:val="004B0B31"/>
    <w:rsid w:val="004B0D0E"/>
    <w:rsid w:val="004B1E4C"/>
    <w:rsid w:val="004B27D9"/>
    <w:rsid w:val="004B55A8"/>
    <w:rsid w:val="004B5A8A"/>
    <w:rsid w:val="004C058E"/>
    <w:rsid w:val="004C1291"/>
    <w:rsid w:val="004C1B9E"/>
    <w:rsid w:val="004C2852"/>
    <w:rsid w:val="004C2AFB"/>
    <w:rsid w:val="004C389C"/>
    <w:rsid w:val="004C560E"/>
    <w:rsid w:val="004C61FD"/>
    <w:rsid w:val="004C66D4"/>
    <w:rsid w:val="004C69F2"/>
    <w:rsid w:val="004C71E3"/>
    <w:rsid w:val="004D0A54"/>
    <w:rsid w:val="004D0B43"/>
    <w:rsid w:val="004D1A13"/>
    <w:rsid w:val="004D1AB8"/>
    <w:rsid w:val="004D23B3"/>
    <w:rsid w:val="004D275E"/>
    <w:rsid w:val="004D3D63"/>
    <w:rsid w:val="004D3FFA"/>
    <w:rsid w:val="004D4A0B"/>
    <w:rsid w:val="004D69B3"/>
    <w:rsid w:val="004D6EEC"/>
    <w:rsid w:val="004D6FD3"/>
    <w:rsid w:val="004E0EA2"/>
    <w:rsid w:val="004E56DA"/>
    <w:rsid w:val="004E697A"/>
    <w:rsid w:val="004E6FE5"/>
    <w:rsid w:val="004E73C4"/>
    <w:rsid w:val="004F158B"/>
    <w:rsid w:val="004F2D70"/>
    <w:rsid w:val="004F2D72"/>
    <w:rsid w:val="004F3995"/>
    <w:rsid w:val="004F4EF4"/>
    <w:rsid w:val="0050150D"/>
    <w:rsid w:val="00501B37"/>
    <w:rsid w:val="00502E60"/>
    <w:rsid w:val="0050319C"/>
    <w:rsid w:val="005036DD"/>
    <w:rsid w:val="0050481C"/>
    <w:rsid w:val="005062E1"/>
    <w:rsid w:val="00506314"/>
    <w:rsid w:val="00510283"/>
    <w:rsid w:val="00510F02"/>
    <w:rsid w:val="00513B7B"/>
    <w:rsid w:val="00514072"/>
    <w:rsid w:val="00514216"/>
    <w:rsid w:val="005144D4"/>
    <w:rsid w:val="00514765"/>
    <w:rsid w:val="0051533A"/>
    <w:rsid w:val="00515ACB"/>
    <w:rsid w:val="005161EF"/>
    <w:rsid w:val="00517E22"/>
    <w:rsid w:val="005217F1"/>
    <w:rsid w:val="00522915"/>
    <w:rsid w:val="00525052"/>
    <w:rsid w:val="00525671"/>
    <w:rsid w:val="00525B33"/>
    <w:rsid w:val="0052621A"/>
    <w:rsid w:val="00526C90"/>
    <w:rsid w:val="00532BF9"/>
    <w:rsid w:val="00532F3B"/>
    <w:rsid w:val="0053668D"/>
    <w:rsid w:val="00536AB6"/>
    <w:rsid w:val="00537C69"/>
    <w:rsid w:val="00541379"/>
    <w:rsid w:val="0054374C"/>
    <w:rsid w:val="00543A67"/>
    <w:rsid w:val="005478DC"/>
    <w:rsid w:val="00551988"/>
    <w:rsid w:val="00551EF7"/>
    <w:rsid w:val="00552366"/>
    <w:rsid w:val="005533EE"/>
    <w:rsid w:val="00553AE4"/>
    <w:rsid w:val="00561A9B"/>
    <w:rsid w:val="005625AF"/>
    <w:rsid w:val="005636F7"/>
    <w:rsid w:val="0056568A"/>
    <w:rsid w:val="00567A24"/>
    <w:rsid w:val="00567CAC"/>
    <w:rsid w:val="005708BA"/>
    <w:rsid w:val="00571B32"/>
    <w:rsid w:val="00571D95"/>
    <w:rsid w:val="00573A46"/>
    <w:rsid w:val="00573A7C"/>
    <w:rsid w:val="00575936"/>
    <w:rsid w:val="00575E1D"/>
    <w:rsid w:val="00576967"/>
    <w:rsid w:val="0057725B"/>
    <w:rsid w:val="00577ABE"/>
    <w:rsid w:val="0058060A"/>
    <w:rsid w:val="0058070D"/>
    <w:rsid w:val="00580FA7"/>
    <w:rsid w:val="00581324"/>
    <w:rsid w:val="005813EF"/>
    <w:rsid w:val="005819D9"/>
    <w:rsid w:val="00581EA5"/>
    <w:rsid w:val="005826D0"/>
    <w:rsid w:val="00583FCF"/>
    <w:rsid w:val="0058776D"/>
    <w:rsid w:val="00587D36"/>
    <w:rsid w:val="005913D7"/>
    <w:rsid w:val="005925F6"/>
    <w:rsid w:val="00593441"/>
    <w:rsid w:val="00593AB1"/>
    <w:rsid w:val="00594A7F"/>
    <w:rsid w:val="00595404"/>
    <w:rsid w:val="00596001"/>
    <w:rsid w:val="005972C1"/>
    <w:rsid w:val="005A05E1"/>
    <w:rsid w:val="005A1FF8"/>
    <w:rsid w:val="005A2BFF"/>
    <w:rsid w:val="005A4A6A"/>
    <w:rsid w:val="005A6062"/>
    <w:rsid w:val="005A6080"/>
    <w:rsid w:val="005A6FEC"/>
    <w:rsid w:val="005B0728"/>
    <w:rsid w:val="005B07D6"/>
    <w:rsid w:val="005B0BE2"/>
    <w:rsid w:val="005B13FF"/>
    <w:rsid w:val="005B17D2"/>
    <w:rsid w:val="005B4380"/>
    <w:rsid w:val="005B4676"/>
    <w:rsid w:val="005B53C0"/>
    <w:rsid w:val="005B58F7"/>
    <w:rsid w:val="005B7E3A"/>
    <w:rsid w:val="005C1BF7"/>
    <w:rsid w:val="005C1D99"/>
    <w:rsid w:val="005C208D"/>
    <w:rsid w:val="005C2351"/>
    <w:rsid w:val="005C4BDC"/>
    <w:rsid w:val="005C51F4"/>
    <w:rsid w:val="005C5D89"/>
    <w:rsid w:val="005C6956"/>
    <w:rsid w:val="005C7CB6"/>
    <w:rsid w:val="005D0CE4"/>
    <w:rsid w:val="005D3466"/>
    <w:rsid w:val="005D4203"/>
    <w:rsid w:val="005D4234"/>
    <w:rsid w:val="005D46FA"/>
    <w:rsid w:val="005D5205"/>
    <w:rsid w:val="005D6E25"/>
    <w:rsid w:val="005D72FB"/>
    <w:rsid w:val="005E0178"/>
    <w:rsid w:val="005E0951"/>
    <w:rsid w:val="005E09BC"/>
    <w:rsid w:val="005E18D1"/>
    <w:rsid w:val="005E2827"/>
    <w:rsid w:val="005E352F"/>
    <w:rsid w:val="005E54C1"/>
    <w:rsid w:val="005E54C2"/>
    <w:rsid w:val="005E6063"/>
    <w:rsid w:val="005E73B4"/>
    <w:rsid w:val="005F08F8"/>
    <w:rsid w:val="005F1CD0"/>
    <w:rsid w:val="005F2E92"/>
    <w:rsid w:val="005F3BF2"/>
    <w:rsid w:val="005F633E"/>
    <w:rsid w:val="0060139B"/>
    <w:rsid w:val="00601855"/>
    <w:rsid w:val="00603A22"/>
    <w:rsid w:val="006049FE"/>
    <w:rsid w:val="006074B4"/>
    <w:rsid w:val="00611765"/>
    <w:rsid w:val="00612434"/>
    <w:rsid w:val="00613140"/>
    <w:rsid w:val="006142E4"/>
    <w:rsid w:val="00614F9A"/>
    <w:rsid w:val="00616A2A"/>
    <w:rsid w:val="00617ED0"/>
    <w:rsid w:val="00620402"/>
    <w:rsid w:val="006207B0"/>
    <w:rsid w:val="00620C39"/>
    <w:rsid w:val="0062199F"/>
    <w:rsid w:val="00621AF7"/>
    <w:rsid w:val="00621DA1"/>
    <w:rsid w:val="006227A1"/>
    <w:rsid w:val="0062315F"/>
    <w:rsid w:val="00625121"/>
    <w:rsid w:val="006251D0"/>
    <w:rsid w:val="00625612"/>
    <w:rsid w:val="00626B42"/>
    <w:rsid w:val="00627473"/>
    <w:rsid w:val="00627B9A"/>
    <w:rsid w:val="006320A4"/>
    <w:rsid w:val="0063587C"/>
    <w:rsid w:val="00637A5F"/>
    <w:rsid w:val="00641AF6"/>
    <w:rsid w:val="00641D4D"/>
    <w:rsid w:val="00641DDD"/>
    <w:rsid w:val="0064443A"/>
    <w:rsid w:val="00644A4C"/>
    <w:rsid w:val="006476E7"/>
    <w:rsid w:val="00653BD8"/>
    <w:rsid w:val="00656D0D"/>
    <w:rsid w:val="006623BA"/>
    <w:rsid w:val="006634F2"/>
    <w:rsid w:val="00663BF7"/>
    <w:rsid w:val="00666C64"/>
    <w:rsid w:val="0067022C"/>
    <w:rsid w:val="0067043A"/>
    <w:rsid w:val="00671EED"/>
    <w:rsid w:val="00672112"/>
    <w:rsid w:val="0067465D"/>
    <w:rsid w:val="00675764"/>
    <w:rsid w:val="006769FD"/>
    <w:rsid w:val="00676DFA"/>
    <w:rsid w:val="006777FE"/>
    <w:rsid w:val="006804EE"/>
    <w:rsid w:val="00680C1E"/>
    <w:rsid w:val="006819B2"/>
    <w:rsid w:val="00681CB3"/>
    <w:rsid w:val="006840BF"/>
    <w:rsid w:val="006851F5"/>
    <w:rsid w:val="006859E3"/>
    <w:rsid w:val="00686540"/>
    <w:rsid w:val="006868A8"/>
    <w:rsid w:val="00686E4F"/>
    <w:rsid w:val="006947A6"/>
    <w:rsid w:val="006966DE"/>
    <w:rsid w:val="006969D0"/>
    <w:rsid w:val="006A574D"/>
    <w:rsid w:val="006A5C01"/>
    <w:rsid w:val="006A61E7"/>
    <w:rsid w:val="006A6B37"/>
    <w:rsid w:val="006A736E"/>
    <w:rsid w:val="006A77A1"/>
    <w:rsid w:val="006A7C73"/>
    <w:rsid w:val="006B2F1A"/>
    <w:rsid w:val="006B30C2"/>
    <w:rsid w:val="006B310E"/>
    <w:rsid w:val="006B449C"/>
    <w:rsid w:val="006B4683"/>
    <w:rsid w:val="006B5FA7"/>
    <w:rsid w:val="006B6C36"/>
    <w:rsid w:val="006B7D52"/>
    <w:rsid w:val="006C0922"/>
    <w:rsid w:val="006C1866"/>
    <w:rsid w:val="006C2040"/>
    <w:rsid w:val="006C21C3"/>
    <w:rsid w:val="006C2C74"/>
    <w:rsid w:val="006C4A87"/>
    <w:rsid w:val="006C5822"/>
    <w:rsid w:val="006C5AE4"/>
    <w:rsid w:val="006C5F17"/>
    <w:rsid w:val="006C7568"/>
    <w:rsid w:val="006D02B2"/>
    <w:rsid w:val="006D0652"/>
    <w:rsid w:val="006D0B52"/>
    <w:rsid w:val="006D0C77"/>
    <w:rsid w:val="006D2083"/>
    <w:rsid w:val="006D4660"/>
    <w:rsid w:val="006D4E5A"/>
    <w:rsid w:val="006D59AC"/>
    <w:rsid w:val="006D7050"/>
    <w:rsid w:val="006E1714"/>
    <w:rsid w:val="006E679D"/>
    <w:rsid w:val="006E68AE"/>
    <w:rsid w:val="006E7A33"/>
    <w:rsid w:val="006E7A7B"/>
    <w:rsid w:val="006F14E2"/>
    <w:rsid w:val="006F24C2"/>
    <w:rsid w:val="006F26C0"/>
    <w:rsid w:val="006F3358"/>
    <w:rsid w:val="006F4B1D"/>
    <w:rsid w:val="006F54D5"/>
    <w:rsid w:val="006F6814"/>
    <w:rsid w:val="006F6CBB"/>
    <w:rsid w:val="0070041A"/>
    <w:rsid w:val="00700E75"/>
    <w:rsid w:val="00702EAC"/>
    <w:rsid w:val="007038C8"/>
    <w:rsid w:val="007044EF"/>
    <w:rsid w:val="007055B8"/>
    <w:rsid w:val="0070594D"/>
    <w:rsid w:val="007068AE"/>
    <w:rsid w:val="00707E73"/>
    <w:rsid w:val="00707EDD"/>
    <w:rsid w:val="0071009B"/>
    <w:rsid w:val="00710252"/>
    <w:rsid w:val="00711609"/>
    <w:rsid w:val="00712787"/>
    <w:rsid w:val="00712E78"/>
    <w:rsid w:val="007130C9"/>
    <w:rsid w:val="0071437B"/>
    <w:rsid w:val="00715AA3"/>
    <w:rsid w:val="00716292"/>
    <w:rsid w:val="00721100"/>
    <w:rsid w:val="00721E14"/>
    <w:rsid w:val="00730C2D"/>
    <w:rsid w:val="00731A97"/>
    <w:rsid w:val="00733C0A"/>
    <w:rsid w:val="00734284"/>
    <w:rsid w:val="00735735"/>
    <w:rsid w:val="0073603A"/>
    <w:rsid w:val="007410A9"/>
    <w:rsid w:val="00744E90"/>
    <w:rsid w:val="007463FD"/>
    <w:rsid w:val="0074789A"/>
    <w:rsid w:val="00747B36"/>
    <w:rsid w:val="00750541"/>
    <w:rsid w:val="007511AD"/>
    <w:rsid w:val="00753C12"/>
    <w:rsid w:val="00754303"/>
    <w:rsid w:val="00754AB0"/>
    <w:rsid w:val="007568BF"/>
    <w:rsid w:val="00757168"/>
    <w:rsid w:val="007573D6"/>
    <w:rsid w:val="00757C44"/>
    <w:rsid w:val="00760121"/>
    <w:rsid w:val="007615C5"/>
    <w:rsid w:val="00761E7E"/>
    <w:rsid w:val="00763A74"/>
    <w:rsid w:val="00763D76"/>
    <w:rsid w:val="007651E6"/>
    <w:rsid w:val="00766571"/>
    <w:rsid w:val="00767E4E"/>
    <w:rsid w:val="007725AF"/>
    <w:rsid w:val="007764FD"/>
    <w:rsid w:val="00777993"/>
    <w:rsid w:val="00780DE5"/>
    <w:rsid w:val="00780F8D"/>
    <w:rsid w:val="00781727"/>
    <w:rsid w:val="00782C86"/>
    <w:rsid w:val="00785E09"/>
    <w:rsid w:val="00791580"/>
    <w:rsid w:val="00793D84"/>
    <w:rsid w:val="00794F23"/>
    <w:rsid w:val="007A1232"/>
    <w:rsid w:val="007A4738"/>
    <w:rsid w:val="007A620E"/>
    <w:rsid w:val="007A646B"/>
    <w:rsid w:val="007A7589"/>
    <w:rsid w:val="007A7F33"/>
    <w:rsid w:val="007B11EE"/>
    <w:rsid w:val="007B15BC"/>
    <w:rsid w:val="007B2A0F"/>
    <w:rsid w:val="007B37FE"/>
    <w:rsid w:val="007B460D"/>
    <w:rsid w:val="007B49DF"/>
    <w:rsid w:val="007B643E"/>
    <w:rsid w:val="007B676D"/>
    <w:rsid w:val="007B6F13"/>
    <w:rsid w:val="007B79DC"/>
    <w:rsid w:val="007C1E15"/>
    <w:rsid w:val="007C2149"/>
    <w:rsid w:val="007C4140"/>
    <w:rsid w:val="007C6583"/>
    <w:rsid w:val="007C7933"/>
    <w:rsid w:val="007D0762"/>
    <w:rsid w:val="007D0CBD"/>
    <w:rsid w:val="007D48F3"/>
    <w:rsid w:val="007D4ABE"/>
    <w:rsid w:val="007D5B36"/>
    <w:rsid w:val="007E2D93"/>
    <w:rsid w:val="007E2EA7"/>
    <w:rsid w:val="007E5654"/>
    <w:rsid w:val="007F004E"/>
    <w:rsid w:val="007F076B"/>
    <w:rsid w:val="007F0D12"/>
    <w:rsid w:val="007F2E6C"/>
    <w:rsid w:val="007F45D3"/>
    <w:rsid w:val="007F4E02"/>
    <w:rsid w:val="007F7852"/>
    <w:rsid w:val="00804D66"/>
    <w:rsid w:val="008050A4"/>
    <w:rsid w:val="00810A5B"/>
    <w:rsid w:val="00811C41"/>
    <w:rsid w:val="0081437A"/>
    <w:rsid w:val="00817343"/>
    <w:rsid w:val="0082022B"/>
    <w:rsid w:val="00820740"/>
    <w:rsid w:val="008223C5"/>
    <w:rsid w:val="00822E4A"/>
    <w:rsid w:val="00823A10"/>
    <w:rsid w:val="00823AA7"/>
    <w:rsid w:val="00825134"/>
    <w:rsid w:val="008271AE"/>
    <w:rsid w:val="00830761"/>
    <w:rsid w:val="00832646"/>
    <w:rsid w:val="00833A55"/>
    <w:rsid w:val="008346FD"/>
    <w:rsid w:val="00836DAD"/>
    <w:rsid w:val="00837586"/>
    <w:rsid w:val="00837C7A"/>
    <w:rsid w:val="0084075B"/>
    <w:rsid w:val="008408E7"/>
    <w:rsid w:val="00844CBC"/>
    <w:rsid w:val="00844F78"/>
    <w:rsid w:val="00847AED"/>
    <w:rsid w:val="008501E4"/>
    <w:rsid w:val="008506B8"/>
    <w:rsid w:val="0085537B"/>
    <w:rsid w:val="008561AE"/>
    <w:rsid w:val="00861F1F"/>
    <w:rsid w:val="00863341"/>
    <w:rsid w:val="00864995"/>
    <w:rsid w:val="008663A7"/>
    <w:rsid w:val="00870846"/>
    <w:rsid w:val="008710BE"/>
    <w:rsid w:val="00872548"/>
    <w:rsid w:val="00872ADB"/>
    <w:rsid w:val="00874A7A"/>
    <w:rsid w:val="008773B7"/>
    <w:rsid w:val="00880BD1"/>
    <w:rsid w:val="008815E2"/>
    <w:rsid w:val="00883330"/>
    <w:rsid w:val="008841E0"/>
    <w:rsid w:val="008855C6"/>
    <w:rsid w:val="00891C88"/>
    <w:rsid w:val="00894B74"/>
    <w:rsid w:val="00894B8A"/>
    <w:rsid w:val="00895428"/>
    <w:rsid w:val="0089543C"/>
    <w:rsid w:val="00897B2C"/>
    <w:rsid w:val="008A0B35"/>
    <w:rsid w:val="008A33F6"/>
    <w:rsid w:val="008A371D"/>
    <w:rsid w:val="008A61EB"/>
    <w:rsid w:val="008A6486"/>
    <w:rsid w:val="008A77E8"/>
    <w:rsid w:val="008B0C8B"/>
    <w:rsid w:val="008B47B1"/>
    <w:rsid w:val="008B4B0C"/>
    <w:rsid w:val="008B50A0"/>
    <w:rsid w:val="008B5B74"/>
    <w:rsid w:val="008C03E8"/>
    <w:rsid w:val="008C23C3"/>
    <w:rsid w:val="008C5FD6"/>
    <w:rsid w:val="008C697E"/>
    <w:rsid w:val="008C7311"/>
    <w:rsid w:val="008C7ADC"/>
    <w:rsid w:val="008D0343"/>
    <w:rsid w:val="008D0F93"/>
    <w:rsid w:val="008D23B5"/>
    <w:rsid w:val="008D314A"/>
    <w:rsid w:val="008D4B47"/>
    <w:rsid w:val="008D4C9C"/>
    <w:rsid w:val="008D5A42"/>
    <w:rsid w:val="008D72A0"/>
    <w:rsid w:val="008E17EB"/>
    <w:rsid w:val="008E638E"/>
    <w:rsid w:val="008E6A81"/>
    <w:rsid w:val="008F2DF0"/>
    <w:rsid w:val="009028B0"/>
    <w:rsid w:val="00902A6D"/>
    <w:rsid w:val="00905C00"/>
    <w:rsid w:val="00906EA1"/>
    <w:rsid w:val="009102FF"/>
    <w:rsid w:val="00910E49"/>
    <w:rsid w:val="009137AA"/>
    <w:rsid w:val="00913AB6"/>
    <w:rsid w:val="0091447C"/>
    <w:rsid w:val="00915263"/>
    <w:rsid w:val="00915721"/>
    <w:rsid w:val="00916E2F"/>
    <w:rsid w:val="0092089F"/>
    <w:rsid w:val="009214C2"/>
    <w:rsid w:val="00922FA8"/>
    <w:rsid w:val="00924CB2"/>
    <w:rsid w:val="00925FC1"/>
    <w:rsid w:val="00927691"/>
    <w:rsid w:val="009308B1"/>
    <w:rsid w:val="00933DA6"/>
    <w:rsid w:val="0093442F"/>
    <w:rsid w:val="00934487"/>
    <w:rsid w:val="009345AB"/>
    <w:rsid w:val="00934F74"/>
    <w:rsid w:val="00935FF1"/>
    <w:rsid w:val="009362BB"/>
    <w:rsid w:val="0093718F"/>
    <w:rsid w:val="00941C99"/>
    <w:rsid w:val="00942AE6"/>
    <w:rsid w:val="0094469C"/>
    <w:rsid w:val="009469A9"/>
    <w:rsid w:val="009476AC"/>
    <w:rsid w:val="00951358"/>
    <w:rsid w:val="00952A4F"/>
    <w:rsid w:val="009552F1"/>
    <w:rsid w:val="00955593"/>
    <w:rsid w:val="00957D6F"/>
    <w:rsid w:val="00961279"/>
    <w:rsid w:val="009613A4"/>
    <w:rsid w:val="00963E34"/>
    <w:rsid w:val="00964119"/>
    <w:rsid w:val="0096421D"/>
    <w:rsid w:val="00964C5D"/>
    <w:rsid w:val="00967226"/>
    <w:rsid w:val="00970123"/>
    <w:rsid w:val="009722E4"/>
    <w:rsid w:val="0097255C"/>
    <w:rsid w:val="00973693"/>
    <w:rsid w:val="00974807"/>
    <w:rsid w:val="009771A6"/>
    <w:rsid w:val="009802E8"/>
    <w:rsid w:val="009824C2"/>
    <w:rsid w:val="00983A29"/>
    <w:rsid w:val="0098581F"/>
    <w:rsid w:val="00985BF0"/>
    <w:rsid w:val="00986195"/>
    <w:rsid w:val="009869A3"/>
    <w:rsid w:val="00990710"/>
    <w:rsid w:val="00991759"/>
    <w:rsid w:val="00991A2F"/>
    <w:rsid w:val="00992A43"/>
    <w:rsid w:val="00993528"/>
    <w:rsid w:val="009935D3"/>
    <w:rsid w:val="00993EEE"/>
    <w:rsid w:val="00997F22"/>
    <w:rsid w:val="009A0E6F"/>
    <w:rsid w:val="009A18E3"/>
    <w:rsid w:val="009A3C38"/>
    <w:rsid w:val="009A3C3A"/>
    <w:rsid w:val="009A5138"/>
    <w:rsid w:val="009A7598"/>
    <w:rsid w:val="009A78FD"/>
    <w:rsid w:val="009B03AA"/>
    <w:rsid w:val="009B09EF"/>
    <w:rsid w:val="009B0C13"/>
    <w:rsid w:val="009B0E76"/>
    <w:rsid w:val="009B19A7"/>
    <w:rsid w:val="009B2589"/>
    <w:rsid w:val="009B309B"/>
    <w:rsid w:val="009B5574"/>
    <w:rsid w:val="009B5CCE"/>
    <w:rsid w:val="009B5D09"/>
    <w:rsid w:val="009B6AED"/>
    <w:rsid w:val="009B6BC8"/>
    <w:rsid w:val="009C14AE"/>
    <w:rsid w:val="009C1C13"/>
    <w:rsid w:val="009C25AD"/>
    <w:rsid w:val="009C2878"/>
    <w:rsid w:val="009C30E7"/>
    <w:rsid w:val="009C5AE3"/>
    <w:rsid w:val="009C695C"/>
    <w:rsid w:val="009D1374"/>
    <w:rsid w:val="009D2A60"/>
    <w:rsid w:val="009D3D99"/>
    <w:rsid w:val="009D4964"/>
    <w:rsid w:val="009D4BD7"/>
    <w:rsid w:val="009E2E82"/>
    <w:rsid w:val="009E2FDE"/>
    <w:rsid w:val="009E32AB"/>
    <w:rsid w:val="009E38C2"/>
    <w:rsid w:val="009E57EB"/>
    <w:rsid w:val="009E5EC6"/>
    <w:rsid w:val="009E6C14"/>
    <w:rsid w:val="009E78B0"/>
    <w:rsid w:val="009F2B8A"/>
    <w:rsid w:val="009F6D8A"/>
    <w:rsid w:val="009F796A"/>
    <w:rsid w:val="00A01095"/>
    <w:rsid w:val="00A01408"/>
    <w:rsid w:val="00A02624"/>
    <w:rsid w:val="00A04B8A"/>
    <w:rsid w:val="00A05531"/>
    <w:rsid w:val="00A07095"/>
    <w:rsid w:val="00A077B1"/>
    <w:rsid w:val="00A121A5"/>
    <w:rsid w:val="00A20149"/>
    <w:rsid w:val="00A21FFE"/>
    <w:rsid w:val="00A22445"/>
    <w:rsid w:val="00A26F29"/>
    <w:rsid w:val="00A2733F"/>
    <w:rsid w:val="00A27EDC"/>
    <w:rsid w:val="00A317D6"/>
    <w:rsid w:val="00A31AD9"/>
    <w:rsid w:val="00A3255F"/>
    <w:rsid w:val="00A3351A"/>
    <w:rsid w:val="00A33EE4"/>
    <w:rsid w:val="00A37B7F"/>
    <w:rsid w:val="00A420C6"/>
    <w:rsid w:val="00A422FA"/>
    <w:rsid w:val="00A4314B"/>
    <w:rsid w:val="00A43DE6"/>
    <w:rsid w:val="00A47C42"/>
    <w:rsid w:val="00A52CBB"/>
    <w:rsid w:val="00A5320C"/>
    <w:rsid w:val="00A53882"/>
    <w:rsid w:val="00A53B20"/>
    <w:rsid w:val="00A53E8C"/>
    <w:rsid w:val="00A5563C"/>
    <w:rsid w:val="00A56D19"/>
    <w:rsid w:val="00A613C9"/>
    <w:rsid w:val="00A6193D"/>
    <w:rsid w:val="00A64461"/>
    <w:rsid w:val="00A64CA6"/>
    <w:rsid w:val="00A64F1C"/>
    <w:rsid w:val="00A65E3D"/>
    <w:rsid w:val="00A6713F"/>
    <w:rsid w:val="00A673AE"/>
    <w:rsid w:val="00A678B5"/>
    <w:rsid w:val="00A67D5F"/>
    <w:rsid w:val="00A7001E"/>
    <w:rsid w:val="00A70201"/>
    <w:rsid w:val="00A7104D"/>
    <w:rsid w:val="00A72C62"/>
    <w:rsid w:val="00A73B54"/>
    <w:rsid w:val="00A74E63"/>
    <w:rsid w:val="00A7591F"/>
    <w:rsid w:val="00A76119"/>
    <w:rsid w:val="00A76445"/>
    <w:rsid w:val="00A7679F"/>
    <w:rsid w:val="00A76A73"/>
    <w:rsid w:val="00A810AF"/>
    <w:rsid w:val="00A82243"/>
    <w:rsid w:val="00A8554C"/>
    <w:rsid w:val="00A85AC1"/>
    <w:rsid w:val="00A87EBE"/>
    <w:rsid w:val="00A9047A"/>
    <w:rsid w:val="00A9050E"/>
    <w:rsid w:val="00A909C6"/>
    <w:rsid w:val="00A9162F"/>
    <w:rsid w:val="00A91A00"/>
    <w:rsid w:val="00A95ACD"/>
    <w:rsid w:val="00A96E37"/>
    <w:rsid w:val="00A97B52"/>
    <w:rsid w:val="00A97BBE"/>
    <w:rsid w:val="00AA16BB"/>
    <w:rsid w:val="00AA41BF"/>
    <w:rsid w:val="00AA4330"/>
    <w:rsid w:val="00AA45DC"/>
    <w:rsid w:val="00AA479E"/>
    <w:rsid w:val="00AA5FB7"/>
    <w:rsid w:val="00AA7D8B"/>
    <w:rsid w:val="00AB08E2"/>
    <w:rsid w:val="00AB0AA6"/>
    <w:rsid w:val="00AB0D05"/>
    <w:rsid w:val="00AB2DE3"/>
    <w:rsid w:val="00AB3682"/>
    <w:rsid w:val="00AB370F"/>
    <w:rsid w:val="00AB3887"/>
    <w:rsid w:val="00AB4046"/>
    <w:rsid w:val="00AB48FD"/>
    <w:rsid w:val="00AB50CE"/>
    <w:rsid w:val="00AB745E"/>
    <w:rsid w:val="00AC0D8F"/>
    <w:rsid w:val="00AC1171"/>
    <w:rsid w:val="00AC1792"/>
    <w:rsid w:val="00AC244A"/>
    <w:rsid w:val="00AC2D1B"/>
    <w:rsid w:val="00AC303A"/>
    <w:rsid w:val="00AC3666"/>
    <w:rsid w:val="00AC5448"/>
    <w:rsid w:val="00AC6547"/>
    <w:rsid w:val="00AD1F04"/>
    <w:rsid w:val="00AD5130"/>
    <w:rsid w:val="00AD543E"/>
    <w:rsid w:val="00AE040E"/>
    <w:rsid w:val="00AE12FB"/>
    <w:rsid w:val="00AE193A"/>
    <w:rsid w:val="00AE1BAB"/>
    <w:rsid w:val="00AE597A"/>
    <w:rsid w:val="00AF3DBB"/>
    <w:rsid w:val="00AF488F"/>
    <w:rsid w:val="00AF6347"/>
    <w:rsid w:val="00AF68FB"/>
    <w:rsid w:val="00AF7AFD"/>
    <w:rsid w:val="00B016A3"/>
    <w:rsid w:val="00B01B4A"/>
    <w:rsid w:val="00B04FB3"/>
    <w:rsid w:val="00B05A26"/>
    <w:rsid w:val="00B113CD"/>
    <w:rsid w:val="00B1223C"/>
    <w:rsid w:val="00B1388B"/>
    <w:rsid w:val="00B14260"/>
    <w:rsid w:val="00B14A11"/>
    <w:rsid w:val="00B15089"/>
    <w:rsid w:val="00B15B7B"/>
    <w:rsid w:val="00B16099"/>
    <w:rsid w:val="00B203DC"/>
    <w:rsid w:val="00B25A05"/>
    <w:rsid w:val="00B26BD9"/>
    <w:rsid w:val="00B3044A"/>
    <w:rsid w:val="00B30A99"/>
    <w:rsid w:val="00B3395B"/>
    <w:rsid w:val="00B339B5"/>
    <w:rsid w:val="00B35523"/>
    <w:rsid w:val="00B355E9"/>
    <w:rsid w:val="00B3623A"/>
    <w:rsid w:val="00B43016"/>
    <w:rsid w:val="00B43020"/>
    <w:rsid w:val="00B4321F"/>
    <w:rsid w:val="00B45019"/>
    <w:rsid w:val="00B46384"/>
    <w:rsid w:val="00B463ED"/>
    <w:rsid w:val="00B46402"/>
    <w:rsid w:val="00B46918"/>
    <w:rsid w:val="00B476B7"/>
    <w:rsid w:val="00B5005F"/>
    <w:rsid w:val="00B51036"/>
    <w:rsid w:val="00B51531"/>
    <w:rsid w:val="00B53601"/>
    <w:rsid w:val="00B55DEA"/>
    <w:rsid w:val="00B57D5D"/>
    <w:rsid w:val="00B62583"/>
    <w:rsid w:val="00B62778"/>
    <w:rsid w:val="00B62C65"/>
    <w:rsid w:val="00B6529C"/>
    <w:rsid w:val="00B67F07"/>
    <w:rsid w:val="00B71C16"/>
    <w:rsid w:val="00B71EAB"/>
    <w:rsid w:val="00B72254"/>
    <w:rsid w:val="00B759E8"/>
    <w:rsid w:val="00B802C9"/>
    <w:rsid w:val="00B83680"/>
    <w:rsid w:val="00B84C4E"/>
    <w:rsid w:val="00B86B82"/>
    <w:rsid w:val="00B876F4"/>
    <w:rsid w:val="00B87C69"/>
    <w:rsid w:val="00B915B3"/>
    <w:rsid w:val="00B93915"/>
    <w:rsid w:val="00B93A65"/>
    <w:rsid w:val="00B955AF"/>
    <w:rsid w:val="00B9675E"/>
    <w:rsid w:val="00B96D82"/>
    <w:rsid w:val="00B970AE"/>
    <w:rsid w:val="00B97A81"/>
    <w:rsid w:val="00BA12F3"/>
    <w:rsid w:val="00BA2BA8"/>
    <w:rsid w:val="00BA571C"/>
    <w:rsid w:val="00BA5EFD"/>
    <w:rsid w:val="00BA617B"/>
    <w:rsid w:val="00BA710D"/>
    <w:rsid w:val="00BB211A"/>
    <w:rsid w:val="00BB3788"/>
    <w:rsid w:val="00BB5136"/>
    <w:rsid w:val="00BC0313"/>
    <w:rsid w:val="00BC066E"/>
    <w:rsid w:val="00BC1E6F"/>
    <w:rsid w:val="00BC2468"/>
    <w:rsid w:val="00BC4865"/>
    <w:rsid w:val="00BC613E"/>
    <w:rsid w:val="00BC707B"/>
    <w:rsid w:val="00BC7771"/>
    <w:rsid w:val="00BD0885"/>
    <w:rsid w:val="00BD1746"/>
    <w:rsid w:val="00BD23B6"/>
    <w:rsid w:val="00BD4239"/>
    <w:rsid w:val="00BE1272"/>
    <w:rsid w:val="00BE2AC6"/>
    <w:rsid w:val="00BE35B2"/>
    <w:rsid w:val="00BE5612"/>
    <w:rsid w:val="00BE64A1"/>
    <w:rsid w:val="00BE73EC"/>
    <w:rsid w:val="00BF1083"/>
    <w:rsid w:val="00BF2AC6"/>
    <w:rsid w:val="00BF2D37"/>
    <w:rsid w:val="00BF3DF8"/>
    <w:rsid w:val="00BF42A8"/>
    <w:rsid w:val="00BF4F4A"/>
    <w:rsid w:val="00BF51DB"/>
    <w:rsid w:val="00BF607E"/>
    <w:rsid w:val="00BF636C"/>
    <w:rsid w:val="00C004B4"/>
    <w:rsid w:val="00C00E70"/>
    <w:rsid w:val="00C01931"/>
    <w:rsid w:val="00C024A4"/>
    <w:rsid w:val="00C04402"/>
    <w:rsid w:val="00C04997"/>
    <w:rsid w:val="00C05D54"/>
    <w:rsid w:val="00C07226"/>
    <w:rsid w:val="00C07B85"/>
    <w:rsid w:val="00C10BF6"/>
    <w:rsid w:val="00C11B31"/>
    <w:rsid w:val="00C14D3B"/>
    <w:rsid w:val="00C17C55"/>
    <w:rsid w:val="00C20E50"/>
    <w:rsid w:val="00C23038"/>
    <w:rsid w:val="00C24459"/>
    <w:rsid w:val="00C2500B"/>
    <w:rsid w:val="00C251FF"/>
    <w:rsid w:val="00C2581A"/>
    <w:rsid w:val="00C269D0"/>
    <w:rsid w:val="00C27649"/>
    <w:rsid w:val="00C279C7"/>
    <w:rsid w:val="00C309E1"/>
    <w:rsid w:val="00C31650"/>
    <w:rsid w:val="00C31FEF"/>
    <w:rsid w:val="00C32CFA"/>
    <w:rsid w:val="00C32F79"/>
    <w:rsid w:val="00C342AB"/>
    <w:rsid w:val="00C372AD"/>
    <w:rsid w:val="00C40DB5"/>
    <w:rsid w:val="00C43171"/>
    <w:rsid w:val="00C44900"/>
    <w:rsid w:val="00C51E1B"/>
    <w:rsid w:val="00C54979"/>
    <w:rsid w:val="00C554FA"/>
    <w:rsid w:val="00C55B8E"/>
    <w:rsid w:val="00C56807"/>
    <w:rsid w:val="00C57DE0"/>
    <w:rsid w:val="00C61BD9"/>
    <w:rsid w:val="00C628C0"/>
    <w:rsid w:val="00C6295B"/>
    <w:rsid w:val="00C62A2B"/>
    <w:rsid w:val="00C64230"/>
    <w:rsid w:val="00C642E6"/>
    <w:rsid w:val="00C6549D"/>
    <w:rsid w:val="00C65BC0"/>
    <w:rsid w:val="00C66652"/>
    <w:rsid w:val="00C6701C"/>
    <w:rsid w:val="00C6717F"/>
    <w:rsid w:val="00C6732E"/>
    <w:rsid w:val="00C7390C"/>
    <w:rsid w:val="00C746ED"/>
    <w:rsid w:val="00C76740"/>
    <w:rsid w:val="00C76F84"/>
    <w:rsid w:val="00C7782E"/>
    <w:rsid w:val="00C8069A"/>
    <w:rsid w:val="00C81506"/>
    <w:rsid w:val="00C8178C"/>
    <w:rsid w:val="00C82DEF"/>
    <w:rsid w:val="00C8374A"/>
    <w:rsid w:val="00C84543"/>
    <w:rsid w:val="00C85CA9"/>
    <w:rsid w:val="00C86E01"/>
    <w:rsid w:val="00C87028"/>
    <w:rsid w:val="00C87341"/>
    <w:rsid w:val="00C928E4"/>
    <w:rsid w:val="00C94040"/>
    <w:rsid w:val="00C957A9"/>
    <w:rsid w:val="00C96BF0"/>
    <w:rsid w:val="00C97D65"/>
    <w:rsid w:val="00C97D9E"/>
    <w:rsid w:val="00CA08C3"/>
    <w:rsid w:val="00CA0A27"/>
    <w:rsid w:val="00CA0F18"/>
    <w:rsid w:val="00CA14EE"/>
    <w:rsid w:val="00CA1C1C"/>
    <w:rsid w:val="00CA5275"/>
    <w:rsid w:val="00CA5976"/>
    <w:rsid w:val="00CA5D45"/>
    <w:rsid w:val="00CA7154"/>
    <w:rsid w:val="00CA7775"/>
    <w:rsid w:val="00CB237A"/>
    <w:rsid w:val="00CB2747"/>
    <w:rsid w:val="00CB4A31"/>
    <w:rsid w:val="00CB5760"/>
    <w:rsid w:val="00CB649F"/>
    <w:rsid w:val="00CC0639"/>
    <w:rsid w:val="00CC154B"/>
    <w:rsid w:val="00CC3278"/>
    <w:rsid w:val="00CD7031"/>
    <w:rsid w:val="00CD7476"/>
    <w:rsid w:val="00CD78AB"/>
    <w:rsid w:val="00CE00CB"/>
    <w:rsid w:val="00CE15EC"/>
    <w:rsid w:val="00CE5D2E"/>
    <w:rsid w:val="00CE6C6B"/>
    <w:rsid w:val="00CE740F"/>
    <w:rsid w:val="00CF0195"/>
    <w:rsid w:val="00CF0833"/>
    <w:rsid w:val="00CF2314"/>
    <w:rsid w:val="00CF49C8"/>
    <w:rsid w:val="00CF49DA"/>
    <w:rsid w:val="00CF6A12"/>
    <w:rsid w:val="00CF7804"/>
    <w:rsid w:val="00D015B1"/>
    <w:rsid w:val="00D02349"/>
    <w:rsid w:val="00D02AA7"/>
    <w:rsid w:val="00D02EE9"/>
    <w:rsid w:val="00D0381F"/>
    <w:rsid w:val="00D05CA7"/>
    <w:rsid w:val="00D077CF"/>
    <w:rsid w:val="00D10654"/>
    <w:rsid w:val="00D1086F"/>
    <w:rsid w:val="00D10DB7"/>
    <w:rsid w:val="00D13429"/>
    <w:rsid w:val="00D147B7"/>
    <w:rsid w:val="00D15404"/>
    <w:rsid w:val="00D16DD4"/>
    <w:rsid w:val="00D225C9"/>
    <w:rsid w:val="00D258C1"/>
    <w:rsid w:val="00D27B49"/>
    <w:rsid w:val="00D313C7"/>
    <w:rsid w:val="00D3198B"/>
    <w:rsid w:val="00D32EA4"/>
    <w:rsid w:val="00D3403C"/>
    <w:rsid w:val="00D35C3C"/>
    <w:rsid w:val="00D3649E"/>
    <w:rsid w:val="00D370D1"/>
    <w:rsid w:val="00D414C4"/>
    <w:rsid w:val="00D425E9"/>
    <w:rsid w:val="00D42BD5"/>
    <w:rsid w:val="00D42DDD"/>
    <w:rsid w:val="00D44A41"/>
    <w:rsid w:val="00D45148"/>
    <w:rsid w:val="00D454C8"/>
    <w:rsid w:val="00D4779D"/>
    <w:rsid w:val="00D517DC"/>
    <w:rsid w:val="00D51B1A"/>
    <w:rsid w:val="00D522D6"/>
    <w:rsid w:val="00D52C96"/>
    <w:rsid w:val="00D53042"/>
    <w:rsid w:val="00D552ED"/>
    <w:rsid w:val="00D55D76"/>
    <w:rsid w:val="00D61003"/>
    <w:rsid w:val="00D6119E"/>
    <w:rsid w:val="00D62D6A"/>
    <w:rsid w:val="00D62E7D"/>
    <w:rsid w:val="00D668AC"/>
    <w:rsid w:val="00D73525"/>
    <w:rsid w:val="00D74313"/>
    <w:rsid w:val="00D74AD2"/>
    <w:rsid w:val="00D74D42"/>
    <w:rsid w:val="00D76423"/>
    <w:rsid w:val="00D77AB9"/>
    <w:rsid w:val="00D80766"/>
    <w:rsid w:val="00D8427F"/>
    <w:rsid w:val="00D86AF9"/>
    <w:rsid w:val="00D92A5B"/>
    <w:rsid w:val="00D92DE8"/>
    <w:rsid w:val="00D9367C"/>
    <w:rsid w:val="00D93944"/>
    <w:rsid w:val="00D955B2"/>
    <w:rsid w:val="00D95998"/>
    <w:rsid w:val="00D968FF"/>
    <w:rsid w:val="00DA4D1D"/>
    <w:rsid w:val="00DA4E4D"/>
    <w:rsid w:val="00DA585F"/>
    <w:rsid w:val="00DA7CD7"/>
    <w:rsid w:val="00DB1488"/>
    <w:rsid w:val="00DB1609"/>
    <w:rsid w:val="00DB27CD"/>
    <w:rsid w:val="00DB46F9"/>
    <w:rsid w:val="00DB5470"/>
    <w:rsid w:val="00DB573C"/>
    <w:rsid w:val="00DB6BFF"/>
    <w:rsid w:val="00DB756A"/>
    <w:rsid w:val="00DC09D8"/>
    <w:rsid w:val="00DC32FF"/>
    <w:rsid w:val="00DC39C7"/>
    <w:rsid w:val="00DC5F34"/>
    <w:rsid w:val="00DC7A73"/>
    <w:rsid w:val="00DD00C7"/>
    <w:rsid w:val="00DD2900"/>
    <w:rsid w:val="00DD3BDC"/>
    <w:rsid w:val="00DD5CE7"/>
    <w:rsid w:val="00DD6CFF"/>
    <w:rsid w:val="00DE0A10"/>
    <w:rsid w:val="00DE1592"/>
    <w:rsid w:val="00DE1F45"/>
    <w:rsid w:val="00DE3566"/>
    <w:rsid w:val="00DE4120"/>
    <w:rsid w:val="00DE44AD"/>
    <w:rsid w:val="00DE4B11"/>
    <w:rsid w:val="00DF1B58"/>
    <w:rsid w:val="00DF2895"/>
    <w:rsid w:val="00DF28E2"/>
    <w:rsid w:val="00DF3047"/>
    <w:rsid w:val="00DF359C"/>
    <w:rsid w:val="00DF42BB"/>
    <w:rsid w:val="00DF4F4E"/>
    <w:rsid w:val="00DF5130"/>
    <w:rsid w:val="00DF6C37"/>
    <w:rsid w:val="00DF6E18"/>
    <w:rsid w:val="00DF78AF"/>
    <w:rsid w:val="00E0127C"/>
    <w:rsid w:val="00E01625"/>
    <w:rsid w:val="00E0323F"/>
    <w:rsid w:val="00E0796E"/>
    <w:rsid w:val="00E10131"/>
    <w:rsid w:val="00E1014E"/>
    <w:rsid w:val="00E1128A"/>
    <w:rsid w:val="00E1169B"/>
    <w:rsid w:val="00E1314C"/>
    <w:rsid w:val="00E13BD7"/>
    <w:rsid w:val="00E13F2B"/>
    <w:rsid w:val="00E16B4B"/>
    <w:rsid w:val="00E2251A"/>
    <w:rsid w:val="00E22ECE"/>
    <w:rsid w:val="00E24477"/>
    <w:rsid w:val="00E263DB"/>
    <w:rsid w:val="00E264B8"/>
    <w:rsid w:val="00E26861"/>
    <w:rsid w:val="00E27152"/>
    <w:rsid w:val="00E27205"/>
    <w:rsid w:val="00E272C8"/>
    <w:rsid w:val="00E33C01"/>
    <w:rsid w:val="00E354DA"/>
    <w:rsid w:val="00E3655C"/>
    <w:rsid w:val="00E372C5"/>
    <w:rsid w:val="00E409EE"/>
    <w:rsid w:val="00E41E7A"/>
    <w:rsid w:val="00E4202F"/>
    <w:rsid w:val="00E4211A"/>
    <w:rsid w:val="00E42571"/>
    <w:rsid w:val="00E43825"/>
    <w:rsid w:val="00E465B4"/>
    <w:rsid w:val="00E47577"/>
    <w:rsid w:val="00E4785B"/>
    <w:rsid w:val="00E47DD9"/>
    <w:rsid w:val="00E5059F"/>
    <w:rsid w:val="00E52808"/>
    <w:rsid w:val="00E540F4"/>
    <w:rsid w:val="00E54163"/>
    <w:rsid w:val="00E6062C"/>
    <w:rsid w:val="00E60F8F"/>
    <w:rsid w:val="00E61B7C"/>
    <w:rsid w:val="00E62AEE"/>
    <w:rsid w:val="00E62EA3"/>
    <w:rsid w:val="00E643D8"/>
    <w:rsid w:val="00E652A0"/>
    <w:rsid w:val="00E65F4C"/>
    <w:rsid w:val="00E66810"/>
    <w:rsid w:val="00E706A4"/>
    <w:rsid w:val="00E71369"/>
    <w:rsid w:val="00E73493"/>
    <w:rsid w:val="00E73A56"/>
    <w:rsid w:val="00E749E4"/>
    <w:rsid w:val="00E77569"/>
    <w:rsid w:val="00E8025B"/>
    <w:rsid w:val="00E8082C"/>
    <w:rsid w:val="00E8470C"/>
    <w:rsid w:val="00E8512C"/>
    <w:rsid w:val="00E854E4"/>
    <w:rsid w:val="00E85FF0"/>
    <w:rsid w:val="00E861A4"/>
    <w:rsid w:val="00E9093A"/>
    <w:rsid w:val="00E909D0"/>
    <w:rsid w:val="00E92692"/>
    <w:rsid w:val="00E933D4"/>
    <w:rsid w:val="00E93599"/>
    <w:rsid w:val="00E952A0"/>
    <w:rsid w:val="00E96AEF"/>
    <w:rsid w:val="00EA4A67"/>
    <w:rsid w:val="00EA5630"/>
    <w:rsid w:val="00EB06CA"/>
    <w:rsid w:val="00EB0CCF"/>
    <w:rsid w:val="00EB1C9E"/>
    <w:rsid w:val="00EB1F5B"/>
    <w:rsid w:val="00EB5670"/>
    <w:rsid w:val="00EB6150"/>
    <w:rsid w:val="00EC1276"/>
    <w:rsid w:val="00EC3461"/>
    <w:rsid w:val="00EC39E8"/>
    <w:rsid w:val="00EC4569"/>
    <w:rsid w:val="00EC4BA2"/>
    <w:rsid w:val="00EC5231"/>
    <w:rsid w:val="00EC6A95"/>
    <w:rsid w:val="00ED0E68"/>
    <w:rsid w:val="00ED2D8D"/>
    <w:rsid w:val="00ED3D32"/>
    <w:rsid w:val="00ED5B58"/>
    <w:rsid w:val="00ED64BD"/>
    <w:rsid w:val="00ED6557"/>
    <w:rsid w:val="00ED6A3D"/>
    <w:rsid w:val="00ED71BF"/>
    <w:rsid w:val="00EE0657"/>
    <w:rsid w:val="00EE1A7E"/>
    <w:rsid w:val="00EE4B94"/>
    <w:rsid w:val="00EE4D82"/>
    <w:rsid w:val="00EE67AB"/>
    <w:rsid w:val="00EE69D1"/>
    <w:rsid w:val="00EF084C"/>
    <w:rsid w:val="00EF3B41"/>
    <w:rsid w:val="00EF42FA"/>
    <w:rsid w:val="00EF43DC"/>
    <w:rsid w:val="00EF48CB"/>
    <w:rsid w:val="00EF4C9F"/>
    <w:rsid w:val="00EF58DF"/>
    <w:rsid w:val="00EF5F7C"/>
    <w:rsid w:val="00EF6F0F"/>
    <w:rsid w:val="00EF7116"/>
    <w:rsid w:val="00F012FD"/>
    <w:rsid w:val="00F02C91"/>
    <w:rsid w:val="00F03F13"/>
    <w:rsid w:val="00F04540"/>
    <w:rsid w:val="00F05C89"/>
    <w:rsid w:val="00F06B1C"/>
    <w:rsid w:val="00F07A77"/>
    <w:rsid w:val="00F07D24"/>
    <w:rsid w:val="00F12547"/>
    <w:rsid w:val="00F13088"/>
    <w:rsid w:val="00F14A79"/>
    <w:rsid w:val="00F14EB4"/>
    <w:rsid w:val="00F17A72"/>
    <w:rsid w:val="00F17AB2"/>
    <w:rsid w:val="00F17DAE"/>
    <w:rsid w:val="00F21131"/>
    <w:rsid w:val="00F22742"/>
    <w:rsid w:val="00F22D05"/>
    <w:rsid w:val="00F238D6"/>
    <w:rsid w:val="00F24DB2"/>
    <w:rsid w:val="00F24E78"/>
    <w:rsid w:val="00F25809"/>
    <w:rsid w:val="00F25F11"/>
    <w:rsid w:val="00F27370"/>
    <w:rsid w:val="00F35058"/>
    <w:rsid w:val="00F36633"/>
    <w:rsid w:val="00F42513"/>
    <w:rsid w:val="00F42AAA"/>
    <w:rsid w:val="00F42FF2"/>
    <w:rsid w:val="00F4373B"/>
    <w:rsid w:val="00F4498F"/>
    <w:rsid w:val="00F45F20"/>
    <w:rsid w:val="00F51ECC"/>
    <w:rsid w:val="00F53A1B"/>
    <w:rsid w:val="00F5402D"/>
    <w:rsid w:val="00F54FEE"/>
    <w:rsid w:val="00F62E01"/>
    <w:rsid w:val="00F62E2E"/>
    <w:rsid w:val="00F62FB1"/>
    <w:rsid w:val="00F63B35"/>
    <w:rsid w:val="00F66E7F"/>
    <w:rsid w:val="00F67716"/>
    <w:rsid w:val="00F67863"/>
    <w:rsid w:val="00F71D13"/>
    <w:rsid w:val="00F74BE7"/>
    <w:rsid w:val="00F759BB"/>
    <w:rsid w:val="00F75A71"/>
    <w:rsid w:val="00F760B7"/>
    <w:rsid w:val="00F769B5"/>
    <w:rsid w:val="00F76C98"/>
    <w:rsid w:val="00F77121"/>
    <w:rsid w:val="00F80BE5"/>
    <w:rsid w:val="00F8113F"/>
    <w:rsid w:val="00F81CA1"/>
    <w:rsid w:val="00F82371"/>
    <w:rsid w:val="00F84961"/>
    <w:rsid w:val="00F850F5"/>
    <w:rsid w:val="00F86C86"/>
    <w:rsid w:val="00F86EBA"/>
    <w:rsid w:val="00F90155"/>
    <w:rsid w:val="00F90827"/>
    <w:rsid w:val="00F95D75"/>
    <w:rsid w:val="00F97BBD"/>
    <w:rsid w:val="00FA11F7"/>
    <w:rsid w:val="00FA15A0"/>
    <w:rsid w:val="00FA229C"/>
    <w:rsid w:val="00FA2E63"/>
    <w:rsid w:val="00FA3CC3"/>
    <w:rsid w:val="00FA4376"/>
    <w:rsid w:val="00FA4A41"/>
    <w:rsid w:val="00FA6113"/>
    <w:rsid w:val="00FA734F"/>
    <w:rsid w:val="00FA7C50"/>
    <w:rsid w:val="00FB0DFB"/>
    <w:rsid w:val="00FB164B"/>
    <w:rsid w:val="00FB17F5"/>
    <w:rsid w:val="00FB1FF8"/>
    <w:rsid w:val="00FB321C"/>
    <w:rsid w:val="00FB38A9"/>
    <w:rsid w:val="00FB4B16"/>
    <w:rsid w:val="00FB5872"/>
    <w:rsid w:val="00FB5B17"/>
    <w:rsid w:val="00FB6344"/>
    <w:rsid w:val="00FB7E24"/>
    <w:rsid w:val="00FC05D9"/>
    <w:rsid w:val="00FC0954"/>
    <w:rsid w:val="00FC3207"/>
    <w:rsid w:val="00FC41D3"/>
    <w:rsid w:val="00FC4E72"/>
    <w:rsid w:val="00FC5900"/>
    <w:rsid w:val="00FC5A34"/>
    <w:rsid w:val="00FC5D1E"/>
    <w:rsid w:val="00FC6CCB"/>
    <w:rsid w:val="00FD0016"/>
    <w:rsid w:val="00FD0135"/>
    <w:rsid w:val="00FD0363"/>
    <w:rsid w:val="00FD0E3D"/>
    <w:rsid w:val="00FD15CF"/>
    <w:rsid w:val="00FD17AB"/>
    <w:rsid w:val="00FD2256"/>
    <w:rsid w:val="00FD2409"/>
    <w:rsid w:val="00FD27EB"/>
    <w:rsid w:val="00FD3B3A"/>
    <w:rsid w:val="00FD55EB"/>
    <w:rsid w:val="00FD5BAE"/>
    <w:rsid w:val="00FD6C19"/>
    <w:rsid w:val="00FD74DF"/>
    <w:rsid w:val="00FE161F"/>
    <w:rsid w:val="00FE22FB"/>
    <w:rsid w:val="00FE3016"/>
    <w:rsid w:val="00FE51C3"/>
    <w:rsid w:val="00FF0AAA"/>
    <w:rsid w:val="00FF0C51"/>
    <w:rsid w:val="00FF0CF0"/>
    <w:rsid w:val="00FF1F92"/>
    <w:rsid w:val="00FF219E"/>
    <w:rsid w:val="00FF4577"/>
    <w:rsid w:val="00FF527B"/>
    <w:rsid w:val="00FF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D126CCA"/>
  <w15:docId w15:val="{BFB32014-67E0-4D52-9C88-C43E60C8D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ar-EG" w:bidi="ar-EG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4"/>
    <w:lsdException w:name="heading 2" w:semiHidden="1" w:uiPriority="34" w:unhideWhenUsed="1"/>
    <w:lsdException w:name="heading 3" w:semiHidden="1" w:uiPriority="34" w:unhideWhenUsed="1"/>
    <w:lsdException w:name="heading 4" w:semiHidden="1" w:uiPriority="34" w:qFormat="1"/>
    <w:lsdException w:name="heading 5" w:semiHidden="1" w:uiPriority="34" w:unhideWhenUsed="1" w:qFormat="1"/>
    <w:lsdException w:name="heading 6" w:semiHidden="1" w:uiPriority="34" w:unhideWhenUsed="1" w:qFormat="1"/>
    <w:lsdException w:name="heading 7" w:semiHidden="1" w:uiPriority="34" w:unhideWhenUsed="1" w:qFormat="1"/>
    <w:lsdException w:name="heading 8" w:semiHidden="1" w:uiPriority="34" w:unhideWhenUsed="1" w:qFormat="1"/>
    <w:lsdException w:name="heading 9" w:semiHidden="1" w:uiPriority="3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34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1A33C8"/>
    <w:pPr>
      <w:bidi/>
      <w:spacing w:line="276" w:lineRule="auto"/>
    </w:pPr>
    <w:rPr>
      <w:sz w:val="22"/>
      <w:szCs w:val="22"/>
      <w:rtl/>
    </w:rPr>
  </w:style>
  <w:style w:type="paragraph" w:styleId="Heading1">
    <w:name w:val="heading 1"/>
    <w:basedOn w:val="Normal"/>
    <w:next w:val="Normal"/>
    <w:link w:val="Heading1Char"/>
    <w:uiPriority w:val="34"/>
    <w:semiHidden/>
    <w:rsid w:val="003100D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uiPriority w:val="34"/>
    <w:semiHidden/>
    <w:rsid w:val="003100D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aliases w:val="Second-Level Heading"/>
    <w:basedOn w:val="Normal"/>
    <w:next w:val="Normal"/>
    <w:link w:val="Heading3Char"/>
    <w:uiPriority w:val="34"/>
    <w:semiHidden/>
    <w:rsid w:val="00C82DE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Heading4">
    <w:name w:val="heading 4"/>
    <w:next w:val="Normal"/>
    <w:link w:val="Heading4Char"/>
    <w:uiPriority w:val="34"/>
    <w:semiHidden/>
    <w:rsid w:val="00E263DB"/>
    <w:pPr>
      <w:keepNext/>
      <w:bidi/>
      <w:ind w:left="864" w:hanging="144"/>
      <w:outlineLvl w:val="3"/>
    </w:pPr>
    <w:rPr>
      <w:rFonts w:ascii="Cambria" w:eastAsia="Times New Roman" w:hAnsi="Cambria"/>
      <w:b/>
      <w:bCs/>
      <w:sz w:val="24"/>
      <w:szCs w:val="24"/>
      <w:rtl/>
    </w:rPr>
  </w:style>
  <w:style w:type="paragraph" w:styleId="Heading5">
    <w:name w:val="heading 5"/>
    <w:basedOn w:val="Normal"/>
    <w:next w:val="Normal"/>
    <w:link w:val="Heading5Char"/>
    <w:uiPriority w:val="34"/>
    <w:semiHidden/>
    <w:rsid w:val="00E263DB"/>
    <w:pPr>
      <w:keepNext/>
      <w:spacing w:after="120" w:line="240" w:lineRule="auto"/>
      <w:ind w:left="1008" w:hanging="432"/>
      <w:outlineLvl w:val="4"/>
    </w:pPr>
    <w:rPr>
      <w:rFonts w:ascii="Cambria" w:eastAsia="Times New Roman" w:hAnsi="Cambria"/>
      <w:b/>
      <w:bCs/>
      <w:szCs w:val="24"/>
    </w:rPr>
  </w:style>
  <w:style w:type="paragraph" w:styleId="Heading6">
    <w:name w:val="heading 6"/>
    <w:aliases w:val="Main Head"/>
    <w:basedOn w:val="Normal"/>
    <w:next w:val="Normal"/>
    <w:link w:val="Heading6Char"/>
    <w:uiPriority w:val="34"/>
    <w:semiHidden/>
    <w:rsid w:val="00E263DB"/>
    <w:pPr>
      <w:keepNext/>
      <w:spacing w:line="240" w:lineRule="auto"/>
      <w:ind w:left="1152" w:hanging="432"/>
      <w:jc w:val="both"/>
      <w:outlineLvl w:val="5"/>
    </w:pPr>
    <w:rPr>
      <w:rFonts w:ascii="Cambria" w:eastAsia="Arial Unicode MS" w:hAnsi="Cambria"/>
      <w:b/>
      <w:i/>
      <w:color w:val="FF0000"/>
      <w:sz w:val="24"/>
      <w:szCs w:val="20"/>
    </w:rPr>
  </w:style>
  <w:style w:type="paragraph" w:styleId="Heading7">
    <w:name w:val="heading 7"/>
    <w:basedOn w:val="Normal"/>
    <w:next w:val="Normal"/>
    <w:link w:val="Heading7Char"/>
    <w:uiPriority w:val="34"/>
    <w:semiHidden/>
    <w:rsid w:val="00E263DB"/>
    <w:pPr>
      <w:keepNext/>
      <w:tabs>
        <w:tab w:val="left" w:pos="2700"/>
        <w:tab w:val="left" w:pos="5040"/>
      </w:tabs>
      <w:spacing w:before="360" w:after="320" w:line="240" w:lineRule="auto"/>
      <w:ind w:left="1296" w:hanging="288"/>
      <w:jc w:val="both"/>
      <w:outlineLvl w:val="6"/>
    </w:pPr>
    <w:rPr>
      <w:rFonts w:ascii="Cambria" w:eastAsia="Times New Roman" w:hAnsi="Cambria"/>
      <w:b/>
      <w:bCs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34"/>
    <w:semiHidden/>
    <w:rsid w:val="00E263DB"/>
    <w:pPr>
      <w:keepNext/>
      <w:spacing w:after="120" w:line="240" w:lineRule="auto"/>
      <w:ind w:left="1440" w:hanging="432"/>
      <w:outlineLvl w:val="7"/>
    </w:pPr>
    <w:rPr>
      <w:rFonts w:ascii="Cambria" w:eastAsia="Times New Roman" w:hAnsi="Cambria"/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34"/>
    <w:semiHidden/>
    <w:rsid w:val="00E263DB"/>
    <w:pPr>
      <w:keepNext/>
      <w:tabs>
        <w:tab w:val="left" w:pos="3960"/>
      </w:tabs>
      <w:spacing w:before="240" w:line="240" w:lineRule="auto"/>
      <w:ind w:left="1584" w:hanging="144"/>
      <w:jc w:val="both"/>
      <w:outlineLvl w:val="8"/>
    </w:pPr>
    <w:rPr>
      <w:rFonts w:ascii="Cambria" w:eastAsia="Times New Roman" w:hAnsi="Cambri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847AED"/>
    <w:rPr>
      <w:rFonts w:ascii="Cambria" w:eastAsia="Times New Roman" w:hAnsi="Cambria"/>
      <w:b/>
      <w:bCs/>
      <w:kern w:val="32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qFormat/>
    <w:rsid w:val="003100D3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847AED"/>
    <w:rPr>
      <w:rFonts w:ascii="Cambria" w:eastAsia="Times New Roman" w:hAnsi="Cambria"/>
      <w:b/>
      <w:bCs/>
      <w:i/>
      <w:iCs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semiHidden/>
    <w:rsid w:val="003100D3"/>
    <w:pPr>
      <w:spacing w:before="240" w:after="60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847AED"/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Heading3Char">
    <w:name w:val="Heading 3 Char"/>
    <w:aliases w:val="Second-Level Heading Char"/>
    <w:link w:val="Heading3"/>
    <w:semiHidden/>
    <w:rsid w:val="00847AED"/>
    <w:rPr>
      <w:rFonts w:ascii="Arial" w:eastAsia="Times New Roman" w:hAnsi="Arial" w:cs="Arial"/>
      <w:b/>
      <w:bCs/>
      <w:sz w:val="26"/>
      <w:szCs w:val="26"/>
    </w:rPr>
  </w:style>
  <w:style w:type="numbering" w:customStyle="1" w:styleId="NoList1">
    <w:name w:val="No List1"/>
    <w:next w:val="NoList"/>
    <w:uiPriority w:val="99"/>
    <w:semiHidden/>
    <w:rsid w:val="00C82DEF"/>
  </w:style>
  <w:style w:type="character" w:styleId="PageNumber">
    <w:name w:val="page number"/>
    <w:basedOn w:val="DefaultParagraphFont"/>
    <w:semiHidden/>
    <w:rsid w:val="00C82DEF"/>
  </w:style>
  <w:style w:type="paragraph" w:styleId="TableofFigures">
    <w:name w:val="table of figures"/>
    <w:basedOn w:val="Normal"/>
    <w:next w:val="Normal"/>
    <w:semiHidden/>
    <w:rsid w:val="00C82DEF"/>
    <w:pPr>
      <w:spacing w:line="240" w:lineRule="auto"/>
      <w:ind w:left="480" w:hanging="480"/>
    </w:pPr>
    <w:rPr>
      <w:rFonts w:ascii="Times New Roman" w:eastAsia="Times New Roman" w:hAnsi="Times New Roman"/>
      <w:sz w:val="24"/>
      <w:szCs w:val="24"/>
    </w:rPr>
  </w:style>
  <w:style w:type="paragraph" w:styleId="TOAHeading">
    <w:name w:val="toa heading"/>
    <w:basedOn w:val="Normal"/>
    <w:next w:val="Normal"/>
    <w:semiHidden/>
    <w:rsid w:val="00C82DEF"/>
    <w:pPr>
      <w:spacing w:before="120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styleId="Caption">
    <w:name w:val="caption"/>
    <w:basedOn w:val="Normal"/>
    <w:next w:val="Normal"/>
    <w:semiHidden/>
    <w:unhideWhenUsed/>
    <w:qFormat/>
    <w:rsid w:val="00C82DEF"/>
    <w:pPr>
      <w:spacing w:before="120" w:after="120" w:line="240" w:lineRule="auto"/>
    </w:pPr>
    <w:rPr>
      <w:rFonts w:ascii="Times New Roman" w:eastAsia="Times New Roman" w:hAnsi="Times New Roman"/>
      <w:b/>
      <w:bCs/>
      <w:sz w:val="20"/>
      <w:szCs w:val="20"/>
    </w:rPr>
  </w:style>
  <w:style w:type="paragraph" w:styleId="Header">
    <w:name w:val="header"/>
    <w:aliases w:val="ATA Header,Italic quote"/>
    <w:basedOn w:val="ATABody"/>
    <w:link w:val="HeaderChar"/>
    <w:semiHidden/>
    <w:qFormat/>
    <w:rsid w:val="00EC3461"/>
    <w:pPr>
      <w:pBdr>
        <w:bottom w:val="single" w:sz="2" w:space="1" w:color="365F91"/>
      </w:pBdr>
      <w:tabs>
        <w:tab w:val="center" w:pos="4320"/>
        <w:tab w:val="right" w:pos="8280"/>
      </w:tabs>
    </w:pPr>
    <w:rPr>
      <w:rFonts w:ascii="Arial" w:hAnsi="Arial"/>
      <w:sz w:val="22"/>
    </w:rPr>
  </w:style>
  <w:style w:type="character" w:customStyle="1" w:styleId="HeaderChar">
    <w:name w:val="Header Char"/>
    <w:aliases w:val="ATA Header Char,Italic quote Char"/>
    <w:link w:val="Header"/>
    <w:semiHidden/>
    <w:rsid w:val="00847AED"/>
    <w:rPr>
      <w:rFonts w:ascii="Arial" w:eastAsia="Times New Roman" w:hAnsi="Arial"/>
      <w:sz w:val="22"/>
      <w:szCs w:val="24"/>
    </w:rPr>
  </w:style>
  <w:style w:type="paragraph" w:styleId="Footer">
    <w:name w:val="footer"/>
    <w:aliases w:val="ATA Footer"/>
    <w:basedOn w:val="ATABody"/>
    <w:link w:val="FooterChar"/>
    <w:qFormat/>
    <w:rsid w:val="00C82DEF"/>
    <w:pPr>
      <w:tabs>
        <w:tab w:val="center" w:pos="4320"/>
        <w:tab w:val="right" w:pos="8280"/>
      </w:tabs>
    </w:pPr>
    <w:rPr>
      <w:rFonts w:ascii="Arial" w:hAnsi="Arial"/>
      <w:sz w:val="20"/>
    </w:rPr>
  </w:style>
  <w:style w:type="character" w:customStyle="1" w:styleId="FooterChar">
    <w:name w:val="Footer Char"/>
    <w:aliases w:val="ATA Footer Char"/>
    <w:link w:val="Footer"/>
    <w:rsid w:val="00847AED"/>
    <w:rPr>
      <w:rFonts w:ascii="Arial" w:eastAsia="Times New Roman" w:hAnsi="Arial"/>
      <w:szCs w:val="24"/>
    </w:rPr>
  </w:style>
  <w:style w:type="table" w:styleId="TableGrid">
    <w:name w:val="Table Grid"/>
    <w:basedOn w:val="TableNormal"/>
    <w:rsid w:val="00C82DE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TAHeading1">
    <w:name w:val="ATA Heading 1"/>
    <w:basedOn w:val="ATABody"/>
    <w:next w:val="ATABody"/>
    <w:link w:val="ATAHeading1Char"/>
    <w:rsid w:val="00B87C69"/>
    <w:pPr>
      <w:keepNext/>
      <w:pBdr>
        <w:bottom w:val="single" w:sz="4" w:space="1" w:color="auto"/>
      </w:pBdr>
      <w:outlineLvl w:val="0"/>
    </w:pPr>
    <w:rPr>
      <w:b/>
      <w:sz w:val="22"/>
      <w:szCs w:val="22"/>
    </w:rPr>
  </w:style>
  <w:style w:type="paragraph" w:customStyle="1" w:styleId="ATAHeading2">
    <w:name w:val="ATA Heading 2"/>
    <w:basedOn w:val="ATAHeading1"/>
    <w:next w:val="ATABody"/>
    <w:rsid w:val="00B87C69"/>
    <w:pPr>
      <w:pBdr>
        <w:bottom w:val="none" w:sz="0" w:space="0" w:color="auto"/>
      </w:pBdr>
    </w:pPr>
  </w:style>
  <w:style w:type="paragraph" w:customStyle="1" w:styleId="ATAHeading3">
    <w:name w:val="ATA Heading 3"/>
    <w:basedOn w:val="ATABody"/>
    <w:next w:val="ATABody"/>
    <w:rsid w:val="00C82DEF"/>
    <w:pPr>
      <w:keepNext/>
      <w:spacing w:before="240"/>
    </w:pPr>
    <w:rPr>
      <w:u w:val="single"/>
    </w:rPr>
  </w:style>
  <w:style w:type="paragraph" w:customStyle="1" w:styleId="ATAFigure">
    <w:name w:val="ATA Figure"/>
    <w:basedOn w:val="Caption"/>
    <w:next w:val="ATABody"/>
    <w:rsid w:val="00C82DEF"/>
  </w:style>
  <w:style w:type="character" w:styleId="CommentReference">
    <w:name w:val="annotation reference"/>
    <w:uiPriority w:val="99"/>
    <w:semiHidden/>
    <w:rsid w:val="00C82D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82DEF"/>
    <w:pPr>
      <w:spacing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82DEF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34"/>
    <w:semiHidden/>
    <w:rsid w:val="00C82DEF"/>
    <w:rPr>
      <w:b/>
      <w:bCs/>
    </w:rPr>
  </w:style>
  <w:style w:type="character" w:customStyle="1" w:styleId="CommentSubjectChar">
    <w:name w:val="Comment Subject Char"/>
    <w:link w:val="CommentSubject"/>
    <w:uiPriority w:val="34"/>
    <w:semiHidden/>
    <w:rsid w:val="00C82DEF"/>
    <w:rPr>
      <w:rFonts w:ascii="Times New Roman" w:eastAsia="Times New Roman" w:hAnsi="Times New Roman"/>
      <w:b/>
      <w:bCs/>
    </w:rPr>
  </w:style>
  <w:style w:type="paragraph" w:styleId="BalloonText">
    <w:name w:val="Balloon Text"/>
    <w:basedOn w:val="Normal"/>
    <w:link w:val="BalloonTextChar"/>
    <w:semiHidden/>
    <w:rsid w:val="00C82DEF"/>
    <w:pPr>
      <w:spacing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C82DEF"/>
    <w:rPr>
      <w:rFonts w:ascii="Tahoma" w:eastAsia="Times New Roman" w:hAnsi="Tahoma" w:cs="Tahoma"/>
      <w:sz w:val="16"/>
      <w:szCs w:val="16"/>
    </w:rPr>
  </w:style>
  <w:style w:type="paragraph" w:customStyle="1" w:styleId="ATAFacNote">
    <w:name w:val="ATA Fac Note"/>
    <w:basedOn w:val="ATABody"/>
    <w:rsid w:val="00C82DEF"/>
    <w:rPr>
      <w:b/>
    </w:rPr>
  </w:style>
  <w:style w:type="paragraph" w:customStyle="1" w:styleId="ATAFacNotebullet1">
    <w:name w:val="ATA Fac Note bullet 1"/>
    <w:basedOn w:val="ATAFacNote"/>
    <w:link w:val="ATAFacNotebullet1Char"/>
    <w:qFormat/>
    <w:rsid w:val="00C82DEF"/>
    <w:pPr>
      <w:numPr>
        <w:numId w:val="3"/>
      </w:numPr>
    </w:pPr>
    <w:rPr>
      <w:bCs/>
    </w:rPr>
  </w:style>
  <w:style w:type="paragraph" w:customStyle="1" w:styleId="ATAFacNotebullet2">
    <w:name w:val="ATA Fac Note bullet 2"/>
    <w:basedOn w:val="ATAFacNotebullet1"/>
    <w:rsid w:val="00C82DEF"/>
    <w:pPr>
      <w:numPr>
        <w:numId w:val="4"/>
      </w:numPr>
      <w:tabs>
        <w:tab w:val="clear" w:pos="1440"/>
        <w:tab w:val="num" w:pos="360"/>
      </w:tabs>
      <w:ind w:left="720"/>
    </w:pPr>
    <w:rPr>
      <w:bCs w:val="0"/>
    </w:rPr>
  </w:style>
  <w:style w:type="paragraph" w:customStyle="1" w:styleId="ATAOutlineNumbered">
    <w:name w:val="ATA Outline Numbered"/>
    <w:basedOn w:val="ATABody"/>
    <w:rsid w:val="00C82DEF"/>
    <w:pPr>
      <w:numPr>
        <w:numId w:val="1"/>
      </w:numPr>
      <w:tabs>
        <w:tab w:val="clear" w:pos="720"/>
        <w:tab w:val="num" w:pos="360"/>
      </w:tabs>
      <w:ind w:left="0" w:firstLine="0"/>
    </w:pPr>
  </w:style>
  <w:style w:type="numbering" w:customStyle="1" w:styleId="ATAbullet1">
    <w:name w:val="ATA bullet 1"/>
    <w:basedOn w:val="NoList"/>
    <w:rsid w:val="00C82DEF"/>
    <w:pPr>
      <w:numPr>
        <w:numId w:val="2"/>
      </w:numPr>
    </w:pPr>
  </w:style>
  <w:style w:type="paragraph" w:customStyle="1" w:styleId="ATABody">
    <w:name w:val="ATA Body"/>
    <w:link w:val="ATABodyChar"/>
    <w:qFormat/>
    <w:rsid w:val="0003241C"/>
    <w:pPr>
      <w:bidi/>
    </w:pPr>
    <w:rPr>
      <w:rFonts w:ascii="Cambria" w:eastAsia="Times New Roman" w:hAnsi="Cambria"/>
      <w:sz w:val="24"/>
      <w:szCs w:val="24"/>
      <w:rtl/>
    </w:rPr>
  </w:style>
  <w:style w:type="paragraph" w:customStyle="1" w:styleId="ATAHeading4">
    <w:name w:val="ATA Heading 4"/>
    <w:basedOn w:val="ATAHeading3"/>
    <w:next w:val="ATABody"/>
    <w:rsid w:val="00C82DEF"/>
    <w:rPr>
      <w:i/>
      <w:u w:val="none"/>
    </w:rPr>
  </w:style>
  <w:style w:type="paragraph" w:styleId="TOC1">
    <w:name w:val="toc 1"/>
    <w:basedOn w:val="Normal"/>
    <w:next w:val="Normal"/>
    <w:autoRedefine/>
    <w:uiPriority w:val="39"/>
    <w:qFormat/>
    <w:rsid w:val="006851F5"/>
    <w:pPr>
      <w:tabs>
        <w:tab w:val="right" w:leader="dot" w:pos="9350"/>
        <w:tab w:val="right" w:leader="dot" w:pos="12980"/>
      </w:tabs>
      <w:spacing w:line="240" w:lineRule="auto"/>
      <w:ind w:right="10"/>
    </w:pPr>
    <w:rPr>
      <w:rFonts w:ascii="Cambria" w:eastAsia="Times New Roman" w:hAnsi="Cambria"/>
      <w:sz w:val="24"/>
      <w:szCs w:val="24"/>
    </w:rPr>
  </w:style>
  <w:style w:type="paragraph" w:styleId="TOC2">
    <w:name w:val="toc 2"/>
    <w:basedOn w:val="Normal"/>
    <w:next w:val="Normal"/>
    <w:autoRedefine/>
    <w:uiPriority w:val="39"/>
    <w:qFormat/>
    <w:rsid w:val="006C5AE4"/>
    <w:pPr>
      <w:tabs>
        <w:tab w:val="right" w:leader="dot" w:pos="9350"/>
        <w:tab w:val="right" w:pos="12960"/>
      </w:tabs>
      <w:spacing w:line="240" w:lineRule="auto"/>
      <w:ind w:left="245"/>
    </w:pPr>
    <w:rPr>
      <w:rFonts w:ascii="Cambria" w:eastAsia="Times New Roman" w:hAnsi="Cambria"/>
      <w:sz w:val="24"/>
      <w:szCs w:val="24"/>
    </w:rPr>
  </w:style>
  <w:style w:type="character" w:styleId="Hyperlink">
    <w:name w:val="Hyperlink"/>
    <w:uiPriority w:val="99"/>
    <w:rsid w:val="00C82DEF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unhideWhenUsed/>
    <w:rsid w:val="00C82DEF"/>
    <w:pPr>
      <w:tabs>
        <w:tab w:val="left" w:pos="360"/>
      </w:tabs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Char">
    <w:name w:val="Body Text Char"/>
    <w:link w:val="BodyText"/>
    <w:semiHidden/>
    <w:rsid w:val="00847AED"/>
    <w:rPr>
      <w:rFonts w:ascii="Times New Roman" w:eastAsia="Times New Roman" w:hAnsi="Times New Roman"/>
      <w:sz w:val="24"/>
    </w:rPr>
  </w:style>
  <w:style w:type="character" w:customStyle="1" w:styleId="ATABodyChar">
    <w:name w:val="ATA Body Char"/>
    <w:link w:val="ATABody"/>
    <w:rsid w:val="0003241C"/>
    <w:rPr>
      <w:rFonts w:ascii="Cambria" w:eastAsia="Times New Roman" w:hAnsi="Cambria"/>
      <w:sz w:val="24"/>
      <w:szCs w:val="24"/>
    </w:rPr>
  </w:style>
  <w:style w:type="paragraph" w:styleId="TOC3">
    <w:name w:val="toc 3"/>
    <w:basedOn w:val="Normal"/>
    <w:next w:val="Normal"/>
    <w:autoRedefine/>
    <w:uiPriority w:val="39"/>
    <w:qFormat/>
    <w:rsid w:val="00C82DEF"/>
    <w:pPr>
      <w:spacing w:line="240" w:lineRule="auto"/>
      <w:ind w:left="480"/>
    </w:pPr>
    <w:rPr>
      <w:rFonts w:ascii="Times New Roman" w:eastAsia="Times New Roman" w:hAnsi="Times New Roman"/>
      <w:sz w:val="24"/>
      <w:szCs w:val="24"/>
    </w:rPr>
  </w:style>
  <w:style w:type="paragraph" w:styleId="TOC4">
    <w:name w:val="toc 4"/>
    <w:basedOn w:val="Normal"/>
    <w:next w:val="Normal"/>
    <w:autoRedefine/>
    <w:uiPriority w:val="39"/>
    <w:semiHidden/>
    <w:rsid w:val="00C82DEF"/>
    <w:pPr>
      <w:spacing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paragraph" w:styleId="TOC5">
    <w:name w:val="toc 5"/>
    <w:basedOn w:val="Normal"/>
    <w:next w:val="Normal"/>
    <w:autoRedefine/>
    <w:uiPriority w:val="39"/>
    <w:semiHidden/>
    <w:rsid w:val="00C82DEF"/>
    <w:pPr>
      <w:spacing w:after="100"/>
      <w:ind w:left="880"/>
    </w:pPr>
    <w:rPr>
      <w:rFonts w:eastAsia="Times New Roman"/>
    </w:rPr>
  </w:style>
  <w:style w:type="paragraph" w:styleId="TOC6">
    <w:name w:val="toc 6"/>
    <w:basedOn w:val="Normal"/>
    <w:next w:val="Normal"/>
    <w:autoRedefine/>
    <w:uiPriority w:val="39"/>
    <w:semiHidden/>
    <w:rsid w:val="00C82DEF"/>
    <w:pPr>
      <w:spacing w:after="100"/>
      <w:ind w:left="1100"/>
    </w:pPr>
    <w:rPr>
      <w:rFonts w:eastAsia="Times New Roman"/>
    </w:rPr>
  </w:style>
  <w:style w:type="paragraph" w:styleId="TOC7">
    <w:name w:val="toc 7"/>
    <w:basedOn w:val="Normal"/>
    <w:next w:val="Normal"/>
    <w:autoRedefine/>
    <w:uiPriority w:val="39"/>
    <w:semiHidden/>
    <w:rsid w:val="00C82DEF"/>
    <w:pPr>
      <w:spacing w:after="100"/>
      <w:ind w:left="1320"/>
    </w:pPr>
    <w:rPr>
      <w:rFonts w:eastAsia="Times New Roman"/>
    </w:rPr>
  </w:style>
  <w:style w:type="paragraph" w:styleId="TOC8">
    <w:name w:val="toc 8"/>
    <w:basedOn w:val="Normal"/>
    <w:next w:val="Normal"/>
    <w:autoRedefine/>
    <w:uiPriority w:val="39"/>
    <w:semiHidden/>
    <w:rsid w:val="00C82DEF"/>
    <w:pPr>
      <w:spacing w:after="100"/>
      <w:ind w:left="1540"/>
    </w:pPr>
    <w:rPr>
      <w:rFonts w:eastAsia="Times New Roman"/>
    </w:rPr>
  </w:style>
  <w:style w:type="paragraph" w:styleId="TOC9">
    <w:name w:val="toc 9"/>
    <w:basedOn w:val="Normal"/>
    <w:next w:val="Normal"/>
    <w:autoRedefine/>
    <w:uiPriority w:val="39"/>
    <w:semiHidden/>
    <w:rsid w:val="00C82DEF"/>
    <w:pPr>
      <w:spacing w:after="100"/>
      <w:ind w:left="1760"/>
    </w:pPr>
    <w:rPr>
      <w:rFonts w:eastAsia="Times New Roman"/>
    </w:rPr>
  </w:style>
  <w:style w:type="paragraph" w:customStyle="1" w:styleId="TableHeading">
    <w:name w:val="Table Heading"/>
    <w:basedOn w:val="Normal"/>
    <w:semiHidden/>
    <w:rsid w:val="00C82DEF"/>
    <w:pPr>
      <w:spacing w:line="240" w:lineRule="auto"/>
      <w:jc w:val="center"/>
    </w:pPr>
    <w:rPr>
      <w:rFonts w:ascii="Times New Roman" w:eastAsia="Times New Roman" w:hAnsi="Times New Roman"/>
      <w:szCs w:val="20"/>
    </w:rPr>
  </w:style>
  <w:style w:type="paragraph" w:styleId="Revision">
    <w:name w:val="Revision"/>
    <w:hidden/>
    <w:uiPriority w:val="99"/>
    <w:semiHidden/>
    <w:rsid w:val="00C82DEF"/>
    <w:pPr>
      <w:bidi/>
    </w:pPr>
    <w:rPr>
      <w:rFonts w:ascii="Times New Roman" w:eastAsia="Times New Roman" w:hAnsi="Times New Roman"/>
      <w:sz w:val="24"/>
      <w:szCs w:val="24"/>
      <w:rtl/>
    </w:rPr>
  </w:style>
  <w:style w:type="character" w:customStyle="1" w:styleId="ATAFacNotebullet1Char">
    <w:name w:val="ATA Fac Note bullet 1 Char"/>
    <w:link w:val="ATAFacNotebullet1"/>
    <w:locked/>
    <w:rsid w:val="00847AED"/>
    <w:rPr>
      <w:rFonts w:ascii="Cambria" w:eastAsia="Times New Roman" w:hAnsi="Cambria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rsid w:val="00C82DE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StyleJustified">
    <w:name w:val="Style Justified"/>
    <w:basedOn w:val="Normal"/>
    <w:autoRedefine/>
    <w:uiPriority w:val="99"/>
    <w:semiHidden/>
    <w:rsid w:val="00571B32"/>
    <w:pPr>
      <w:tabs>
        <w:tab w:val="left" w:pos="1104"/>
      </w:tabs>
      <w:spacing w:before="120" w:after="120" w:line="240" w:lineRule="auto"/>
      <w:ind w:left="1080" w:hanging="720"/>
    </w:pPr>
    <w:rPr>
      <w:rFonts w:ascii="Times New Roman" w:eastAsia="Times New Roman" w:hAnsi="Times New Roman"/>
      <w:sz w:val="24"/>
      <w:szCs w:val="20"/>
    </w:rPr>
  </w:style>
  <w:style w:type="paragraph" w:customStyle="1" w:styleId="ATAHeadingLevel1">
    <w:name w:val="ATA Heading Level 1"/>
    <w:next w:val="ATABody"/>
    <w:link w:val="ATAHeadingLevel1Char"/>
    <w:qFormat/>
    <w:rsid w:val="00B04FB3"/>
    <w:pPr>
      <w:keepNext/>
      <w:bidi/>
      <w:spacing w:before="240" w:after="240"/>
      <w:outlineLvl w:val="0"/>
    </w:pPr>
    <w:rPr>
      <w:rFonts w:ascii="Cambria" w:eastAsia="Times New Roman" w:hAnsi="Cambria"/>
      <w:b/>
      <w:sz w:val="24"/>
      <w:szCs w:val="24"/>
      <w:rtl/>
    </w:rPr>
  </w:style>
  <w:style w:type="character" w:customStyle="1" w:styleId="ATAHeading1Char">
    <w:name w:val="ATA Heading 1 Char"/>
    <w:link w:val="ATAHeading1"/>
    <w:locked/>
    <w:rsid w:val="00B87C69"/>
    <w:rPr>
      <w:rFonts w:ascii="Cambria" w:eastAsia="Times New Roman" w:hAnsi="Cambria"/>
      <w:b/>
      <w:sz w:val="22"/>
      <w:szCs w:val="22"/>
    </w:rPr>
  </w:style>
  <w:style w:type="character" w:styleId="FollowedHyperlink">
    <w:name w:val="FollowedHyperlink"/>
    <w:uiPriority w:val="99"/>
    <w:semiHidden/>
    <w:unhideWhenUsed/>
    <w:rsid w:val="00753C12"/>
    <w:rPr>
      <w:color w:val="800080"/>
      <w:u w:val="single"/>
    </w:rPr>
  </w:style>
  <w:style w:type="character" w:styleId="PlaceholderText">
    <w:name w:val="Placeholder Text"/>
    <w:uiPriority w:val="99"/>
    <w:semiHidden/>
    <w:rsid w:val="00EC3461"/>
    <w:rPr>
      <w:color w:val="808080"/>
    </w:rPr>
  </w:style>
  <w:style w:type="paragraph" w:customStyle="1" w:styleId="ATAModuleTitle">
    <w:name w:val="ATA Module Title"/>
    <w:link w:val="ATAModuleTitleChar"/>
    <w:qFormat/>
    <w:rsid w:val="004C66D4"/>
    <w:pPr>
      <w:shd w:val="clear" w:color="auto" w:fill="262626"/>
      <w:bidi/>
      <w:jc w:val="center"/>
    </w:pPr>
    <w:rPr>
      <w:rFonts w:ascii="Cambria" w:eastAsia="Times New Roman" w:hAnsi="Cambria"/>
      <w:b/>
      <w:caps/>
      <w:sz w:val="24"/>
      <w:szCs w:val="24"/>
      <w:rtl/>
    </w:rPr>
  </w:style>
  <w:style w:type="character" w:customStyle="1" w:styleId="ATAModuleTitleChar">
    <w:name w:val="ATA Module Title Char"/>
    <w:link w:val="ATAModuleTitle"/>
    <w:rsid w:val="00847AED"/>
    <w:rPr>
      <w:rFonts w:ascii="Cambria" w:eastAsia="Times New Roman" w:hAnsi="Cambria"/>
      <w:b/>
      <w:caps/>
      <w:sz w:val="24"/>
      <w:szCs w:val="24"/>
      <w:shd w:val="clear" w:color="auto" w:fill="262626"/>
    </w:rPr>
  </w:style>
  <w:style w:type="character" w:customStyle="1" w:styleId="ATAHeadingLevel1Char">
    <w:name w:val="ATA Heading Level 1 Char"/>
    <w:link w:val="ATAHeadingLevel1"/>
    <w:rsid w:val="00847AED"/>
    <w:rPr>
      <w:rFonts w:ascii="Cambria" w:eastAsia="Times New Roman" w:hAnsi="Cambria"/>
      <w:b/>
      <w:sz w:val="24"/>
      <w:szCs w:val="24"/>
    </w:rPr>
  </w:style>
  <w:style w:type="paragraph" w:customStyle="1" w:styleId="ATASlideFacNoteHeading">
    <w:name w:val="ATA Slide/Fac Note Heading"/>
    <w:next w:val="ATASlideFacNoteLevel01"/>
    <w:link w:val="ATASlideFacNoteHeadingChar"/>
    <w:qFormat/>
    <w:rsid w:val="00B04FB3"/>
    <w:pPr>
      <w:bidi/>
      <w:spacing w:before="80"/>
      <w:ind w:left="72"/>
    </w:pPr>
    <w:rPr>
      <w:rFonts w:ascii="Cambria" w:eastAsia="Times New Roman" w:hAnsi="Cambria"/>
      <w:b/>
      <w:sz w:val="24"/>
      <w:szCs w:val="24"/>
      <w:rtl/>
    </w:rPr>
  </w:style>
  <w:style w:type="character" w:customStyle="1" w:styleId="ATASlideFacNoteHeadingChar">
    <w:name w:val="ATA Slide/Fac Note Heading Char"/>
    <w:link w:val="ATASlideFacNoteHeading"/>
    <w:locked/>
    <w:rsid w:val="00847AED"/>
    <w:rPr>
      <w:rFonts w:ascii="Cambria" w:eastAsia="Times New Roman" w:hAnsi="Cambria"/>
      <w:b/>
      <w:sz w:val="24"/>
      <w:szCs w:val="24"/>
    </w:rPr>
  </w:style>
  <w:style w:type="paragraph" w:customStyle="1" w:styleId="ATASlideFacNoteLevel02">
    <w:name w:val="ATA Slide/Fac Note Level 02"/>
    <w:basedOn w:val="ATASlideFacNoteLevel01"/>
    <w:next w:val="ATASlideFacNoteLevel03"/>
    <w:link w:val="ATASlideFacNoteLevel02Char"/>
    <w:uiPriority w:val="3"/>
    <w:qFormat/>
    <w:rsid w:val="00EF48CB"/>
    <w:rPr>
      <w:sz w:val="22"/>
      <w:szCs w:val="22"/>
    </w:rPr>
  </w:style>
  <w:style w:type="paragraph" w:customStyle="1" w:styleId="ATAHeadingLevel2">
    <w:name w:val="ATA Heading Level 2"/>
    <w:basedOn w:val="ATAHeadingLevel1"/>
    <w:next w:val="ATABody"/>
    <w:link w:val="ATAHeadingLevel2Char"/>
    <w:qFormat/>
    <w:rsid w:val="00B04FB3"/>
    <w:pPr>
      <w:spacing w:after="120"/>
      <w:outlineLvl w:val="1"/>
    </w:pPr>
    <w:rPr>
      <w:u w:val="single"/>
    </w:rPr>
  </w:style>
  <w:style w:type="paragraph" w:customStyle="1" w:styleId="ATAHeadingLevel3">
    <w:name w:val="ATA Heading Level 3"/>
    <w:next w:val="ATABody"/>
    <w:link w:val="ATAHeadingLevel3Char"/>
    <w:qFormat/>
    <w:rsid w:val="00B04FB3"/>
    <w:pPr>
      <w:keepNext/>
      <w:bidi/>
      <w:spacing w:before="240" w:after="60"/>
    </w:pPr>
    <w:rPr>
      <w:rFonts w:ascii="Cambria" w:eastAsia="Times New Roman" w:hAnsi="Cambria"/>
      <w:sz w:val="24"/>
      <w:szCs w:val="24"/>
      <w:u w:val="single"/>
      <w:rtl/>
    </w:rPr>
  </w:style>
  <w:style w:type="character" w:customStyle="1" w:styleId="ATABodyBulletLevel02Char">
    <w:name w:val="ATA Body Bullet Level 02 Char"/>
    <w:basedOn w:val="ATABodyChar"/>
    <w:link w:val="ATABodyBulletLevel02"/>
    <w:uiPriority w:val="2"/>
    <w:rsid w:val="001A33C8"/>
    <w:rPr>
      <w:rFonts w:ascii="Cambria" w:eastAsia="Times New Roman" w:hAnsi="Cambria"/>
      <w:sz w:val="24"/>
      <w:szCs w:val="24"/>
    </w:rPr>
  </w:style>
  <w:style w:type="character" w:customStyle="1" w:styleId="ATASlideFacNoteLevel02Char">
    <w:name w:val="ATA Slide/Fac Note Level 02 Char"/>
    <w:basedOn w:val="ATASlideFacNoteLevel01Char"/>
    <w:link w:val="ATASlideFacNoteLevel02"/>
    <w:uiPriority w:val="3"/>
    <w:rsid w:val="00EF48CB"/>
    <w:rPr>
      <w:rFonts w:ascii="Cambria" w:eastAsia="Times New Roman" w:hAnsi="Cambria"/>
      <w:color w:val="000000"/>
      <w:sz w:val="22"/>
      <w:szCs w:val="22"/>
    </w:rPr>
  </w:style>
  <w:style w:type="paragraph" w:customStyle="1" w:styleId="ATABodyBulletLevel02">
    <w:name w:val="ATA Body Bullet Level 02"/>
    <w:basedOn w:val="ATABody"/>
    <w:next w:val="ATABodyBulletLevel01"/>
    <w:link w:val="ATABodyBulletLevel02Char"/>
    <w:uiPriority w:val="2"/>
    <w:qFormat/>
    <w:rsid w:val="001A33C8"/>
  </w:style>
  <w:style w:type="paragraph" w:customStyle="1" w:styleId="ATADirections">
    <w:name w:val="ATA Directions"/>
    <w:basedOn w:val="ATABody"/>
    <w:link w:val="ATADirectionsChar"/>
    <w:unhideWhenUsed/>
    <w:rsid w:val="00B04FB3"/>
    <w:rPr>
      <w:rFonts w:ascii="Helvetica" w:hAnsi="Helvetica"/>
      <w:b/>
      <w:i/>
      <w:color w:val="943634"/>
      <w:sz w:val="19"/>
    </w:rPr>
  </w:style>
  <w:style w:type="paragraph" w:customStyle="1" w:styleId="ATAHeadingLevel4">
    <w:name w:val="ATA Heading Level 4"/>
    <w:next w:val="ATABody"/>
    <w:link w:val="ATAHeadingLevel4Char"/>
    <w:qFormat/>
    <w:rsid w:val="00B04FB3"/>
    <w:pPr>
      <w:keepNext/>
      <w:bidi/>
      <w:spacing w:before="240"/>
    </w:pPr>
    <w:rPr>
      <w:rFonts w:ascii="Cambria" w:eastAsia="Times New Roman" w:hAnsi="Cambria"/>
      <w:sz w:val="24"/>
      <w:szCs w:val="24"/>
      <w:rtl/>
    </w:rPr>
  </w:style>
  <w:style w:type="paragraph" w:customStyle="1" w:styleId="ATASlideFacNoteLevel03">
    <w:name w:val="ATA Slide/Fac Note Level 03"/>
    <w:basedOn w:val="ATASlideFacNoteLevel01"/>
    <w:link w:val="ATASlideFacNoteLevel03Char"/>
    <w:uiPriority w:val="3"/>
    <w:qFormat/>
    <w:rsid w:val="00B04FB3"/>
    <w:pPr>
      <w:numPr>
        <w:numId w:val="6"/>
      </w:numPr>
      <w:ind w:left="936" w:hanging="288"/>
      <w:outlineLvl w:val="2"/>
    </w:pPr>
  </w:style>
  <w:style w:type="paragraph" w:customStyle="1" w:styleId="ATASlideFacNoteLevel01">
    <w:name w:val="ATA Slide/Fac Note Level 01"/>
    <w:link w:val="ATASlideFacNoteLevel01Char"/>
    <w:qFormat/>
    <w:rsid w:val="00B04FB3"/>
    <w:pPr>
      <w:numPr>
        <w:numId w:val="5"/>
      </w:numPr>
      <w:bidi/>
    </w:pPr>
    <w:rPr>
      <w:rFonts w:ascii="Cambria" w:eastAsia="Times New Roman" w:hAnsi="Cambria"/>
      <w:color w:val="000000"/>
      <w:sz w:val="24"/>
      <w:szCs w:val="24"/>
      <w:rtl/>
    </w:rPr>
  </w:style>
  <w:style w:type="character" w:customStyle="1" w:styleId="ATAHeadingLevel2Char">
    <w:name w:val="ATA Heading Level 2 Char"/>
    <w:link w:val="ATAHeadingLevel2"/>
    <w:rsid w:val="00847AED"/>
    <w:rPr>
      <w:rFonts w:ascii="Cambria" w:eastAsia="Times New Roman" w:hAnsi="Cambria"/>
      <w:b/>
      <w:sz w:val="24"/>
      <w:szCs w:val="24"/>
      <w:u w:val="single"/>
    </w:rPr>
  </w:style>
  <w:style w:type="character" w:customStyle="1" w:styleId="ATAHeadingLevel4Char">
    <w:name w:val="ATA Heading Level 4 Char"/>
    <w:link w:val="ATAHeadingLevel4"/>
    <w:rsid w:val="00847AED"/>
    <w:rPr>
      <w:rFonts w:ascii="Cambria" w:eastAsia="Times New Roman" w:hAnsi="Cambria"/>
      <w:sz w:val="24"/>
      <w:szCs w:val="24"/>
    </w:rPr>
  </w:style>
  <w:style w:type="character" w:customStyle="1" w:styleId="ATASlideFacNoteLevel01Char">
    <w:name w:val="ATA Slide/Fac Note Level 01 Char"/>
    <w:link w:val="ATASlideFacNoteLevel01"/>
    <w:rsid w:val="00847AED"/>
    <w:rPr>
      <w:rFonts w:ascii="Cambria" w:eastAsia="Times New Roman" w:hAnsi="Cambria"/>
      <w:color w:val="000000"/>
      <w:sz w:val="24"/>
      <w:szCs w:val="24"/>
    </w:rPr>
  </w:style>
  <w:style w:type="paragraph" w:customStyle="1" w:styleId="ATABodyBulletLevel01">
    <w:name w:val="ATA Body Bullet Level 01"/>
    <w:basedOn w:val="ATABody"/>
    <w:next w:val="ATABody"/>
    <w:link w:val="ATABodyBulletLevel01Char"/>
    <w:qFormat/>
    <w:rsid w:val="0022774B"/>
    <w:pPr>
      <w:numPr>
        <w:numId w:val="15"/>
      </w:numPr>
    </w:pPr>
  </w:style>
  <w:style w:type="character" w:customStyle="1" w:styleId="ATABodyBulletLevel01Char">
    <w:name w:val="ATA Body Bullet Level 01 Char"/>
    <w:basedOn w:val="ATABodyChar"/>
    <w:link w:val="ATABodyBulletLevel01"/>
    <w:rsid w:val="0022774B"/>
    <w:rPr>
      <w:rFonts w:ascii="Cambria" w:eastAsia="Times New Roman" w:hAnsi="Cambria"/>
      <w:sz w:val="24"/>
      <w:szCs w:val="24"/>
    </w:rPr>
  </w:style>
  <w:style w:type="character" w:customStyle="1" w:styleId="ATADirectionsChar">
    <w:name w:val="ATA Directions Char"/>
    <w:link w:val="ATADirections"/>
    <w:rsid w:val="00847AED"/>
    <w:rPr>
      <w:rFonts w:ascii="Helvetica" w:eastAsia="Times New Roman" w:hAnsi="Helvetica"/>
      <w:b/>
      <w:i/>
      <w:color w:val="943634"/>
      <w:sz w:val="19"/>
      <w:szCs w:val="24"/>
    </w:rPr>
  </w:style>
  <w:style w:type="character" w:customStyle="1" w:styleId="ATASlideFacNoteLevel03Char">
    <w:name w:val="ATA Slide/Fac Note Level 03 Char"/>
    <w:link w:val="ATASlideFacNoteLevel03"/>
    <w:uiPriority w:val="3"/>
    <w:rsid w:val="00847AED"/>
    <w:rPr>
      <w:rFonts w:ascii="Cambria" w:eastAsia="Times New Roman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847AED"/>
    <w:rPr>
      <w:rFonts w:ascii="Cambria" w:eastAsia="Times New Roman" w:hAnsi="Cambria"/>
      <w:sz w:val="24"/>
      <w:szCs w:val="24"/>
      <w:u w:val="single"/>
    </w:rPr>
  </w:style>
  <w:style w:type="paragraph" w:customStyle="1" w:styleId="ATABodyNumLevel01">
    <w:name w:val="ATA Body Num Level 01"/>
    <w:link w:val="ATABodyNumLevel01Char"/>
    <w:qFormat/>
    <w:rsid w:val="006B2F1A"/>
    <w:pPr>
      <w:numPr>
        <w:numId w:val="42"/>
      </w:numPr>
      <w:bidi/>
      <w:spacing w:before="60"/>
      <w:ind w:left="360"/>
      <w:contextualSpacing/>
    </w:pPr>
    <w:rPr>
      <w:rFonts w:ascii="Cambria" w:eastAsia="Times New Roman" w:hAnsi="Cambria"/>
      <w:sz w:val="24"/>
      <w:szCs w:val="24"/>
      <w:rtl/>
    </w:rPr>
  </w:style>
  <w:style w:type="character" w:customStyle="1" w:styleId="ATABodyNumLevel01Char">
    <w:name w:val="ATA Body Num Level 01 Char"/>
    <w:link w:val="ATABodyNumLevel01"/>
    <w:rsid w:val="006B2F1A"/>
    <w:rPr>
      <w:rFonts w:ascii="Cambria" w:eastAsia="Times New Roman" w:hAnsi="Cambria"/>
      <w:sz w:val="24"/>
      <w:szCs w:val="24"/>
    </w:rPr>
  </w:style>
  <w:style w:type="paragraph" w:customStyle="1" w:styleId="ATABodyBulletLevel03">
    <w:name w:val="ATA Body Bullet Level 03"/>
    <w:basedOn w:val="ATABodyBulletLevel02"/>
    <w:next w:val="ATABody"/>
    <w:link w:val="ATABodyBulletLevel03Char"/>
    <w:uiPriority w:val="34"/>
    <w:rsid w:val="00186DDA"/>
    <w:pPr>
      <w:numPr>
        <w:numId w:val="7"/>
      </w:numPr>
    </w:pPr>
  </w:style>
  <w:style w:type="paragraph" w:customStyle="1" w:styleId="ATABodyNumLevel02">
    <w:name w:val="ATA Body Num Level 02"/>
    <w:next w:val="ATABody"/>
    <w:link w:val="ATABodyNumLevel02Char"/>
    <w:rsid w:val="00B04FB3"/>
    <w:pPr>
      <w:numPr>
        <w:numId w:val="8"/>
      </w:numPr>
      <w:bidi/>
      <w:ind w:left="792"/>
    </w:pPr>
    <w:rPr>
      <w:rFonts w:ascii="Cambria" w:eastAsia="Times New Roman" w:hAnsi="Cambria"/>
      <w:sz w:val="24"/>
      <w:szCs w:val="24"/>
      <w:rtl/>
    </w:rPr>
  </w:style>
  <w:style w:type="character" w:customStyle="1" w:styleId="ATABodyBulletLevel03Char">
    <w:name w:val="ATA Body Bullet Level 03 Char"/>
    <w:basedOn w:val="ATABodyBulletLevel02Char"/>
    <w:link w:val="ATABodyBulletLevel03"/>
    <w:uiPriority w:val="34"/>
    <w:rsid w:val="00186DDA"/>
    <w:rPr>
      <w:rFonts w:ascii="Cambria" w:eastAsia="Times New Roman" w:hAnsi="Cambria"/>
      <w:sz w:val="24"/>
      <w:szCs w:val="24"/>
    </w:rPr>
  </w:style>
  <w:style w:type="paragraph" w:customStyle="1" w:styleId="ATABodyNumLevel03">
    <w:name w:val="ATA Body Num Level 03"/>
    <w:link w:val="ATABodyNumLevel03Char"/>
    <w:rsid w:val="00B04FB3"/>
    <w:pPr>
      <w:numPr>
        <w:numId w:val="9"/>
      </w:numPr>
      <w:bidi/>
      <w:ind w:left="1080" w:hanging="288"/>
    </w:pPr>
    <w:rPr>
      <w:rFonts w:ascii="Cambria" w:eastAsia="Times New Roman" w:hAnsi="Cambria"/>
      <w:sz w:val="24"/>
      <w:szCs w:val="24"/>
      <w:rtl/>
    </w:rPr>
  </w:style>
  <w:style w:type="character" w:customStyle="1" w:styleId="ATABodyNumLevel02Char">
    <w:name w:val="ATA Body Num Level 02 Char"/>
    <w:basedOn w:val="ATABodyNumLevel01Char"/>
    <w:link w:val="ATABodyNumLevel02"/>
    <w:rsid w:val="00847AED"/>
    <w:rPr>
      <w:rFonts w:ascii="Cambria" w:eastAsia="Times New Roman" w:hAnsi="Cambria"/>
      <w:sz w:val="24"/>
      <w:szCs w:val="24"/>
    </w:rPr>
  </w:style>
  <w:style w:type="character" w:customStyle="1" w:styleId="ATABodyNumLevel03Char">
    <w:name w:val="ATA Body Num Level 03 Char"/>
    <w:basedOn w:val="ATABodyNumLevel02Char"/>
    <w:link w:val="ATABodyNumLevel03"/>
    <w:rsid w:val="00847AED"/>
    <w:rPr>
      <w:rFonts w:ascii="Cambria" w:eastAsia="Times New Roman" w:hAnsi="Cambria"/>
      <w:sz w:val="24"/>
      <w:szCs w:val="24"/>
    </w:rPr>
  </w:style>
  <w:style w:type="paragraph" w:styleId="ListParagraph">
    <w:name w:val="List Paragraph"/>
    <w:basedOn w:val="Normal"/>
    <w:rsid w:val="002E13D3"/>
    <w:pPr>
      <w:ind w:left="720"/>
      <w:contextualSpacing/>
    </w:pPr>
  </w:style>
  <w:style w:type="paragraph" w:customStyle="1" w:styleId="font5">
    <w:name w:val="font5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0"/>
      <w:szCs w:val="20"/>
    </w:rPr>
  </w:style>
  <w:style w:type="paragraph" w:customStyle="1" w:styleId="font6">
    <w:name w:val="font6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0"/>
      <w:szCs w:val="20"/>
    </w:rPr>
  </w:style>
  <w:style w:type="paragraph" w:customStyle="1" w:styleId="font7">
    <w:name w:val="font7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sz w:val="20"/>
      <w:szCs w:val="20"/>
    </w:rPr>
  </w:style>
  <w:style w:type="paragraph" w:customStyle="1" w:styleId="font8">
    <w:name w:val="font8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i/>
      <w:iCs/>
      <w:color w:val="000000"/>
      <w:sz w:val="20"/>
      <w:szCs w:val="20"/>
    </w:rPr>
  </w:style>
  <w:style w:type="paragraph" w:customStyle="1" w:styleId="font9">
    <w:name w:val="font9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b/>
      <w:bCs/>
      <w:color w:val="000000"/>
      <w:sz w:val="20"/>
      <w:szCs w:val="20"/>
    </w:rPr>
  </w:style>
  <w:style w:type="paragraph" w:customStyle="1" w:styleId="font10">
    <w:name w:val="font10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color w:val="FF0000"/>
      <w:sz w:val="20"/>
      <w:szCs w:val="20"/>
    </w:rPr>
  </w:style>
  <w:style w:type="paragraph" w:customStyle="1" w:styleId="font11">
    <w:name w:val="font11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b/>
      <w:bCs/>
      <w:color w:val="538DD5"/>
      <w:sz w:val="20"/>
      <w:szCs w:val="20"/>
    </w:rPr>
  </w:style>
  <w:style w:type="paragraph" w:customStyle="1" w:styleId="font12">
    <w:name w:val="font12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0"/>
      <w:szCs w:val="20"/>
    </w:rPr>
  </w:style>
  <w:style w:type="paragraph" w:customStyle="1" w:styleId="font13">
    <w:name w:val="font13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</w:rPr>
  </w:style>
  <w:style w:type="paragraph" w:customStyle="1" w:styleId="xl65">
    <w:name w:val="xl65"/>
    <w:basedOn w:val="Normal"/>
    <w:rsid w:val="00FC05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6">
    <w:name w:val="xl66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67">
    <w:name w:val="xl67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8">
    <w:name w:val="xl68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69">
    <w:name w:val="xl69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0">
    <w:name w:val="xl70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1">
    <w:name w:val="xl71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2">
    <w:name w:val="xl72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3">
    <w:name w:val="xl73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4">
    <w:name w:val="xl74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5">
    <w:name w:val="xl75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6">
    <w:name w:val="xl76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7">
    <w:name w:val="xl77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eorgia" w:eastAsia="Times New Roman" w:hAnsi="Georgia"/>
      <w:sz w:val="24"/>
      <w:szCs w:val="24"/>
    </w:rPr>
  </w:style>
  <w:style w:type="paragraph" w:customStyle="1" w:styleId="xl78">
    <w:name w:val="xl78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Georgia" w:eastAsia="Times New Roman" w:hAnsi="Georgia"/>
      <w:sz w:val="24"/>
      <w:szCs w:val="24"/>
    </w:rPr>
  </w:style>
  <w:style w:type="paragraph" w:customStyle="1" w:styleId="xl79">
    <w:name w:val="xl79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TableBullet2">
    <w:name w:val="TableBullet_2"/>
    <w:basedOn w:val="ATABodyBulletLevel03"/>
    <w:qFormat/>
    <w:rsid w:val="001A33C8"/>
    <w:rPr>
      <w:sz w:val="22"/>
      <w:szCs w:val="22"/>
    </w:rPr>
  </w:style>
  <w:style w:type="paragraph" w:customStyle="1" w:styleId="xl116">
    <w:name w:val="xl116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Georgia" w:eastAsia="Times New Roman" w:hAnsi="Georgia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34"/>
    <w:semiHidden/>
    <w:rsid w:val="00E263DB"/>
    <w:rPr>
      <w:rFonts w:ascii="Cambria" w:eastAsia="Times New Roman" w:hAnsi="Cambria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34"/>
    <w:semiHidden/>
    <w:rsid w:val="00E263DB"/>
    <w:rPr>
      <w:rFonts w:ascii="Cambria" w:eastAsia="Times New Roman" w:hAnsi="Cambria"/>
      <w:b/>
      <w:bCs/>
      <w:sz w:val="22"/>
      <w:szCs w:val="24"/>
    </w:rPr>
  </w:style>
  <w:style w:type="character" w:customStyle="1" w:styleId="Heading6Char">
    <w:name w:val="Heading 6 Char"/>
    <w:aliases w:val="Main Head Char"/>
    <w:basedOn w:val="DefaultParagraphFont"/>
    <w:link w:val="Heading6"/>
    <w:uiPriority w:val="34"/>
    <w:semiHidden/>
    <w:rsid w:val="00E263DB"/>
    <w:rPr>
      <w:rFonts w:ascii="Cambria" w:eastAsia="Arial Unicode MS" w:hAnsi="Cambria"/>
      <w:b/>
      <w:i/>
      <w:color w:val="FF0000"/>
      <w:sz w:val="24"/>
    </w:rPr>
  </w:style>
  <w:style w:type="character" w:customStyle="1" w:styleId="Heading7Char">
    <w:name w:val="Heading 7 Char"/>
    <w:basedOn w:val="DefaultParagraphFont"/>
    <w:link w:val="Heading7"/>
    <w:uiPriority w:val="34"/>
    <w:semiHidden/>
    <w:rsid w:val="00E263DB"/>
    <w:rPr>
      <w:rFonts w:ascii="Cambria" w:eastAsia="Times New Roman" w:hAnsi="Cambria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34"/>
    <w:semiHidden/>
    <w:rsid w:val="00E263DB"/>
    <w:rPr>
      <w:rFonts w:ascii="Cambria" w:eastAsia="Times New Roman" w:hAnsi="Cambria"/>
      <w:i/>
      <w:iCs/>
      <w:sz w:val="22"/>
      <w:szCs w:val="24"/>
    </w:rPr>
  </w:style>
  <w:style w:type="character" w:customStyle="1" w:styleId="Heading9Char">
    <w:name w:val="Heading 9 Char"/>
    <w:basedOn w:val="DefaultParagraphFont"/>
    <w:link w:val="Heading9"/>
    <w:uiPriority w:val="34"/>
    <w:semiHidden/>
    <w:rsid w:val="00E263DB"/>
    <w:rPr>
      <w:rFonts w:ascii="Cambria" w:eastAsia="Times New Roman" w:hAnsi="Cambria"/>
      <w:b/>
      <w:bCs/>
      <w:sz w:val="24"/>
      <w:szCs w:val="24"/>
    </w:rPr>
  </w:style>
  <w:style w:type="paragraph" w:customStyle="1" w:styleId="02TableBullet">
    <w:name w:val="02_Table_Bullet"/>
    <w:basedOn w:val="Normal"/>
    <w:rsid w:val="001435AE"/>
    <w:pPr>
      <w:numPr>
        <w:ilvl w:val="1"/>
        <w:numId w:val="14"/>
      </w:numPr>
    </w:pPr>
  </w:style>
  <w:style w:type="paragraph" w:customStyle="1" w:styleId="TableBullet">
    <w:name w:val="TableBullet"/>
    <w:basedOn w:val="Normal"/>
    <w:qFormat/>
    <w:rsid w:val="001A33C8"/>
    <w:pPr>
      <w:numPr>
        <w:ilvl w:val="1"/>
        <w:numId w:val="10"/>
      </w:numPr>
      <w:spacing w:before="20" w:after="20" w:line="240" w:lineRule="auto"/>
    </w:pPr>
    <w:rPr>
      <w:rFonts w:ascii="Cambria" w:eastAsia="Times New Roman" w:hAnsi="Cambria"/>
    </w:rPr>
  </w:style>
  <w:style w:type="paragraph" w:customStyle="1" w:styleId="Style1">
    <w:name w:val="Style1"/>
    <w:basedOn w:val="ATABodyBulletLevel01"/>
    <w:qFormat/>
    <w:rsid w:val="00CF2314"/>
    <w:pPr>
      <w:numPr>
        <w:numId w:val="0"/>
      </w:numPr>
      <w:tabs>
        <w:tab w:val="num" w:pos="2520"/>
      </w:tabs>
      <w:ind w:left="2520" w:hanging="360"/>
    </w:pPr>
    <w:rPr>
      <w:rFonts w:asciiTheme="majorHAnsi" w:hAnsiTheme="majorHAnsi"/>
      <w:b/>
      <w:sz w:val="22"/>
      <w:szCs w:val="22"/>
    </w:rPr>
  </w:style>
  <w:style w:type="paragraph" w:customStyle="1" w:styleId="Contact">
    <w:name w:val="Contact"/>
    <w:basedOn w:val="Normal"/>
    <w:rsid w:val="009E2E82"/>
    <w:pPr>
      <w:widowControl w:val="0"/>
      <w:spacing w:before="120" w:after="40" w:line="240" w:lineRule="auto"/>
    </w:pPr>
    <w:rPr>
      <w:rFonts w:ascii="Times New Roman" w:eastAsia="Times New Roman" w:hAnsi="Times New Roman"/>
      <w:b/>
      <w:i/>
      <w:color w:val="000000"/>
      <w:szCs w:val="20"/>
    </w:rPr>
  </w:style>
  <w:style w:type="paragraph" w:customStyle="1" w:styleId="Number11">
    <w:name w:val="Number 1.1"/>
    <w:basedOn w:val="ATABody"/>
    <w:rsid w:val="009E2E82"/>
  </w:style>
  <w:style w:type="paragraph" w:customStyle="1" w:styleId="Number21">
    <w:name w:val="Number 2.1"/>
    <w:uiPriority w:val="34"/>
    <w:rsid w:val="009E2E82"/>
    <w:pPr>
      <w:numPr>
        <w:numId w:val="25"/>
      </w:numPr>
      <w:bidi/>
    </w:pPr>
    <w:rPr>
      <w:rFonts w:ascii="Cambria" w:eastAsia="Times New Roman" w:hAnsi="Cambria"/>
      <w:sz w:val="24"/>
      <w:szCs w:val="24"/>
      <w:rtl/>
    </w:rPr>
  </w:style>
  <w:style w:type="paragraph" w:customStyle="1" w:styleId="Number31">
    <w:name w:val="Number 3.1"/>
    <w:basedOn w:val="Normal"/>
    <w:uiPriority w:val="34"/>
    <w:rsid w:val="009E2E82"/>
    <w:pPr>
      <w:numPr>
        <w:numId w:val="26"/>
      </w:numPr>
      <w:spacing w:line="240" w:lineRule="auto"/>
    </w:pPr>
    <w:rPr>
      <w:rFonts w:ascii="Cambria" w:eastAsia="Times New Roman" w:hAnsi="Cambria"/>
      <w:sz w:val="24"/>
      <w:szCs w:val="24"/>
    </w:rPr>
  </w:style>
  <w:style w:type="paragraph" w:customStyle="1" w:styleId="Number41">
    <w:name w:val="Number 4.1"/>
    <w:basedOn w:val="Normal"/>
    <w:uiPriority w:val="34"/>
    <w:rsid w:val="009E2E82"/>
    <w:pPr>
      <w:widowControl w:val="0"/>
      <w:numPr>
        <w:numId w:val="27"/>
      </w:numPr>
      <w:tabs>
        <w:tab w:val="left" w:pos="360"/>
      </w:tabs>
      <w:spacing w:beforeLines="20" w:afterLines="20" w:line="240" w:lineRule="auto"/>
    </w:pPr>
    <w:rPr>
      <w:rFonts w:asciiTheme="majorHAnsi" w:eastAsia="Times New Roman" w:hAnsiTheme="majorHAnsi" w:cs="Arial"/>
      <w:color w:val="000000"/>
      <w:sz w:val="24"/>
      <w:szCs w:val="24"/>
    </w:rPr>
  </w:style>
  <w:style w:type="paragraph" w:customStyle="1" w:styleId="Number51">
    <w:name w:val="Number 5.1"/>
    <w:uiPriority w:val="34"/>
    <w:rsid w:val="009E2E82"/>
    <w:pPr>
      <w:numPr>
        <w:numId w:val="28"/>
      </w:numPr>
      <w:bidi/>
      <w:spacing w:beforeLines="20" w:afterLines="20"/>
      <w:ind w:left="737" w:hanging="737"/>
    </w:pPr>
    <w:rPr>
      <w:rFonts w:asciiTheme="majorHAnsi" w:eastAsia="Times New Roman" w:hAnsiTheme="majorHAnsi" w:cs="Arial"/>
      <w:color w:val="000000"/>
      <w:sz w:val="24"/>
      <w:szCs w:val="24"/>
      <w:rtl/>
    </w:rPr>
  </w:style>
  <w:style w:type="paragraph" w:customStyle="1" w:styleId="Number61">
    <w:name w:val="Number 6.1"/>
    <w:uiPriority w:val="34"/>
    <w:rsid w:val="009E2E82"/>
    <w:pPr>
      <w:bidi/>
    </w:pPr>
    <w:rPr>
      <w:rFonts w:asciiTheme="majorHAnsi" w:eastAsia="Times New Roman" w:hAnsiTheme="majorHAnsi" w:cs="Arial"/>
      <w:color w:val="000000"/>
      <w:sz w:val="24"/>
      <w:szCs w:val="24"/>
      <w:rtl/>
    </w:rPr>
  </w:style>
  <w:style w:type="paragraph" w:customStyle="1" w:styleId="Number71">
    <w:name w:val="Number 7.1"/>
    <w:uiPriority w:val="34"/>
    <w:rsid w:val="009E2E82"/>
    <w:pPr>
      <w:numPr>
        <w:numId w:val="30"/>
      </w:numPr>
      <w:bidi/>
      <w:ind w:left="737" w:hanging="720"/>
    </w:pPr>
    <w:rPr>
      <w:rFonts w:ascii="Cambria" w:eastAsia="Times New Roman" w:hAnsi="Cambria"/>
      <w:sz w:val="24"/>
      <w:szCs w:val="24"/>
      <w:rtl/>
    </w:rPr>
  </w:style>
  <w:style w:type="paragraph" w:customStyle="1" w:styleId="Number81">
    <w:name w:val="Number 8.1"/>
    <w:basedOn w:val="ATABodyBulletLevel01"/>
    <w:uiPriority w:val="34"/>
    <w:rsid w:val="009E2E82"/>
    <w:pPr>
      <w:numPr>
        <w:numId w:val="31"/>
      </w:numPr>
      <w:spacing w:beforeLines="20" w:afterLines="20"/>
      <w:ind w:left="737" w:hanging="720"/>
      <w:contextualSpacing/>
    </w:pPr>
    <w:rPr>
      <w:rFonts w:asciiTheme="majorHAnsi" w:hAnsiTheme="majorHAnsi"/>
    </w:rPr>
  </w:style>
  <w:style w:type="paragraph" w:customStyle="1" w:styleId="ATABodyAnswer">
    <w:name w:val="ATA Body Answer"/>
    <w:basedOn w:val="Normal"/>
    <w:qFormat/>
    <w:rsid w:val="00F06B1C"/>
    <w:pPr>
      <w:numPr>
        <w:numId w:val="32"/>
      </w:numPr>
      <w:spacing w:line="240" w:lineRule="auto"/>
    </w:pPr>
    <w:rPr>
      <w:rFonts w:ascii="Cambria" w:eastAsia="Times New Roman" w:hAnsi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2-PRE\Template00d_Course%20Admin_vNO_F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551F65A596BA41B3A43279701C5FCA" ma:contentTypeVersion="16" ma:contentTypeDescription="Create a new document." ma:contentTypeScope="" ma:versionID="9832a883e2b2eb0d0f461127ed965eea">
  <xsd:schema xmlns:xsd="http://www.w3.org/2001/XMLSchema" xmlns:xs="http://www.w3.org/2001/XMLSchema" xmlns:p="http://schemas.microsoft.com/office/2006/metadata/properties" xmlns:ns2="0b39b100-34c8-42a1-9ad6-b6ff7a1420fd" xmlns:ns3="8e5adf1f-43c2-470f-935e-dff54b24dae6" targetNamespace="http://schemas.microsoft.com/office/2006/metadata/properties" ma:root="true" ma:fieldsID="6225919b6d0ce05f34db2a65d2e4e9d3" ns2:_="" ns3:_="">
    <xsd:import namespace="0b39b100-34c8-42a1-9ad6-b6ff7a1420fd"/>
    <xsd:import namespace="8e5adf1f-43c2-470f-935e-dff54b24dae6"/>
    <xsd:element name="properties">
      <xsd:complexType>
        <xsd:sequence>
          <xsd:element name="documentManagement">
            <xsd:complexType>
              <xsd:all>
                <xsd:element ref="ns2:Folders" minOccurs="0"/>
                <xsd:element ref="ns2:Language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2:LS_x0020_Folder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AutoTag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2:Pri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9b100-34c8-42a1-9ad6-b6ff7a1420fd" elementFormDefault="qualified">
    <xsd:import namespace="http://schemas.microsoft.com/office/2006/documentManagement/types"/>
    <xsd:import namespace="http://schemas.microsoft.com/office/infopath/2007/PartnerControls"/>
    <xsd:element name="Folders" ma:index="8" nillable="true" ma:displayName="Folders" ma:format="Dropdown" ma:internalName="Folders">
      <xsd:simpleType>
        <xsd:restriction base="dms:Choice">
          <xsd:enumeration value="Facilitator Guide"/>
          <xsd:enumeration value="PowerPoints"/>
          <xsd:enumeration value="Individual Handouts"/>
          <xsd:enumeration value="Facilitator Handouts"/>
          <xsd:enumeration value="Handouts"/>
          <xsd:enumeration value="Group Handouts"/>
          <xsd:enumeration value="Facilitator Workbook"/>
          <xsd:enumeration value="Participant Workbook"/>
          <xsd:enumeration value="Pre/Post Know. Survey"/>
          <xsd:enumeration value="Pre/Post Know. Survey Answer Key"/>
          <xsd:enumeration value="Reference Materials"/>
          <xsd:enumeration value="Required Reports"/>
          <xsd:enumeration value="Video Files"/>
          <xsd:enumeration value="EFG"/>
          <xsd:enumeration value="End of Course Critique"/>
          <xsd:enumeration value="GPS"/>
          <xsd:enumeration value="Activity Workbook"/>
          <xsd:enumeration value="Activity Workbook Answer Key"/>
          <xsd:enumeration value="Addendum"/>
          <xsd:enumeration value="Alternative Files"/>
          <xsd:enumeration value="Answer Key"/>
          <xsd:enumeration value="ATA Disclaimer"/>
          <xsd:enumeration value="Bomb Response Checklist"/>
          <xsd:enumeration value="Cable"/>
          <xsd:enumeration value="Case Studies"/>
          <xsd:enumeration value="CDG"/>
          <xsd:enumeration value="CEHR EFG"/>
          <xsd:enumeration value="CEHR Facilitator"/>
          <xsd:enumeration value="CEHR Participant"/>
          <xsd:enumeration value="Checklist"/>
          <xsd:enumeration value="Classroom Workbook"/>
          <xsd:enumeration value="COVID-19"/>
          <xsd:enumeration value="Crime Scene Forms"/>
          <xsd:enumeration value="Data Book"/>
          <xsd:enumeration value="Electronic Templates"/>
          <xsd:enumeration value="Equipment List"/>
          <xsd:enumeration value="Facilitator Admin Prep"/>
          <xsd:enumeration value="Facilitator Answer Key"/>
          <xsd:enumeration value="Facilitator Classroom Workbook"/>
          <xsd:enumeration value="Field Guide"/>
          <xsd:enumeration value="Group Handout PNP"/>
          <xsd:enumeration value="Handbook"/>
          <xsd:enumeration value="LEAD"/>
          <xsd:enumeration value="Media Relations Guidelines Handbook"/>
          <xsd:enumeration value="Participant Exercise Workbook"/>
          <xsd:enumeration value="Participant Handbook"/>
          <xsd:enumeration value="Participant Workbook AK-47"/>
          <xsd:enumeration value="Participant Workbook M4"/>
          <xsd:enumeration value="Plug &amp; Play AK-47"/>
          <xsd:enumeration value="Plug &amp; Play Driving"/>
          <xsd:enumeration value="Plug &amp; Play M4"/>
          <xsd:enumeration value="Plug &amp; Play"/>
          <xsd:enumeration value="Pocket Guide"/>
          <xsd:enumeration value="Poster"/>
          <xsd:enumeration value="PowerPoint PNP"/>
          <xsd:enumeration value="Practical Exercise Handbook"/>
          <xsd:enumeration value="Range Book"/>
          <xsd:enumeration value="Refresher Video"/>
          <xsd:enumeration value="Role Players"/>
          <xsd:enumeration value="Scenarios"/>
          <xsd:enumeration value="Skills Evaluation"/>
          <xsd:enumeration value="Threaded Answer Key"/>
          <xsd:enumeration value="Threaded Case Study"/>
          <xsd:enumeration value="Threaded Exercise"/>
          <xsd:enumeration value="Threaded Exercise Workbook Cover"/>
          <xsd:enumeration value="Training Aids"/>
          <xsd:enumeration value="Facilitator Threaded Exercise"/>
          <xsd:enumeration value="Participant Threaded Exercise"/>
          <xsd:enumeration value="Train-the-Trainer"/>
          <xsd:enumeration value="Trends"/>
          <xsd:enumeration value="Trends EFG"/>
          <xsd:enumeration value="Trends FG"/>
          <xsd:enumeration value="Trends Handbook"/>
          <xsd:enumeration value="Trends PG"/>
          <xsd:enumeration value="USB ONLY"/>
          <xsd:enumeration value="Workbook Answer Key"/>
          <xsd:enumeration value="Workbook Cover"/>
        </xsd:restriction>
      </xsd:simpleType>
    </xsd:element>
    <xsd:element name="Languages" ma:index="9" nillable="true" ma:displayName="Languages" ma:format="Dropdown" ma:internalName="Languages">
      <xsd:simpleType>
        <xsd:restriction base="dms:Choice">
          <xsd:enumeration value="Albanian"/>
          <xsd:enumeration value="Amharic"/>
          <xsd:enumeration value="Arabic"/>
          <xsd:enumeration value="Azeri"/>
          <xsd:enumeration value="Bengali"/>
          <xsd:enumeration value="Bosnian"/>
          <xsd:enumeration value="Bulgarian"/>
          <xsd:enumeration value="Croatian"/>
          <xsd:enumeration value="Dari"/>
          <xsd:enumeration value="English"/>
          <xsd:enumeration value="French"/>
          <xsd:enumeration value="Georgian"/>
          <xsd:enumeration value="Greek"/>
          <xsd:enumeration value="Indonesian"/>
          <xsd:enumeration value="Kurdish"/>
          <xsd:enumeration value="Kyrgyz"/>
          <xsd:enumeration value="Macedonian"/>
          <xsd:enumeration value="Nepal"/>
          <xsd:enumeration value="Portuguese"/>
          <xsd:enumeration value="Russian"/>
          <xsd:enumeration value="Serbian"/>
          <xsd:enumeration value="Singala"/>
          <xsd:enumeration value="Somali"/>
          <xsd:enumeration value="Spanish"/>
          <xsd:enumeration value="Tajik"/>
          <xsd:enumeration value="Thai"/>
          <xsd:enumeration value="Turkish"/>
          <xsd:enumeration value="Turkmen"/>
          <xsd:enumeration value="Urdu"/>
          <xsd:enumeration value="Uzbek"/>
        </xsd:restriction>
      </xsd:simpleType>
    </xsd:element>
    <xsd:element name="LS_x0020_Folder" ma:index="13" nillable="true" ma:displayName="LS Folder" ma:description="Holds files that are facilitator and participant files to be translated by Language Services" ma:format="Dropdown" ma:internalName="LS_x0020_Folder">
      <xsd:simpleType>
        <xsd:restriction base="dms:Choice">
          <xsd:enumeration value="EFG"/>
          <xsd:enumeration value="GPS"/>
          <xsd:enumeration value="DO NOT TRANSLATE"/>
        </xsd:restriction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Print" ma:index="22" nillable="true" ma:displayName="Print" ma:description="Material to print or not to print" ma:format="Dropdown" ma:internalName="Print">
      <xsd:simpleType>
        <xsd:restriction base="dms:Choice">
          <xsd:enumeration value="Print"/>
          <xsd:enumeration value="DO NOT PRI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5adf1f-43c2-470f-935e-dff54b24da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Folders xmlns="0b39b100-34c8-42a1-9ad6-b6ff7a1420fd">Individual Handouts</Folders>
    <LS_x0020_Folder xmlns="0b39b100-34c8-42a1-9ad6-b6ff7a1420fd">GPS</LS_x0020_Folder>
    <Languages xmlns="0b39b100-34c8-42a1-9ad6-b6ff7a1420fd">Arabic</Languages>
    <Print xmlns="0b39b100-34c8-42a1-9ad6-b6ff7a1420f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6C3DA-CF82-4D8E-90EF-0FD91EFC966E}"/>
</file>

<file path=customXml/itemProps2.xml><?xml version="1.0" encoding="utf-8"?>
<ds:datastoreItem xmlns:ds="http://schemas.openxmlformats.org/officeDocument/2006/customXml" ds:itemID="{AB7A0AFF-D052-481A-8AE0-EE677C516D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6D27F-8DBF-40B3-966E-2A231701F7E3}">
  <ds:schemaRefs>
    <ds:schemaRef ds:uri="http://schemas.microsoft.com/office/2006/documentManagement/types"/>
    <ds:schemaRef ds:uri="8e5adf1f-43c2-470f-935e-dff54b24dae6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0b39b100-34c8-42a1-9ad6-b6ff7a1420fd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A8F9361-B9CD-4040-BE73-D3A3AE7C4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Template00d_Course Admin_vNO_FG.dotx</Template>
  <TotalTime>6</TotalTime>
  <Pages>4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5: Capstone</vt:lpstr>
    </vt:vector>
  </TitlesOfParts>
  <Company>Human Technology, Inc.</Company>
  <LinksUpToDate>false</LinksUpToDate>
  <CharactersWithSpaces>2045</CharactersWithSpaces>
  <SharedDoc>false</SharedDoc>
  <HLinks>
    <vt:vector size="120" baseType="variant">
      <vt:variant>
        <vt:i4>1048627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_Toc250627338</vt:lpwstr>
      </vt:variant>
      <vt:variant>
        <vt:i4>1048627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_Toc250627337</vt:lpwstr>
      </vt:variant>
      <vt:variant>
        <vt:i4>1048627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_Toc250627336</vt:lpwstr>
      </vt:variant>
      <vt:variant>
        <vt:i4>1048627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_Toc250627335</vt:lpwstr>
      </vt:variant>
      <vt:variant>
        <vt:i4>1048627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_Toc250627334</vt:lpwstr>
      </vt:variant>
      <vt:variant>
        <vt:i4>1048627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_Toc250627333</vt:lpwstr>
      </vt:variant>
      <vt:variant>
        <vt:i4>1048627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_Toc250627332</vt:lpwstr>
      </vt:variant>
      <vt:variant>
        <vt:i4>1048627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_Toc250627331</vt:lpwstr>
      </vt:variant>
      <vt:variant>
        <vt:i4>1048627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_Toc250627330</vt:lpwstr>
      </vt:variant>
      <vt:variant>
        <vt:i4>1114163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_Toc250627329</vt:lpwstr>
      </vt:variant>
      <vt:variant>
        <vt:i4>1114163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_Toc250627328</vt:lpwstr>
      </vt:variant>
      <vt:variant>
        <vt:i4>1114163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_Toc250627327</vt:lpwstr>
      </vt:variant>
      <vt:variant>
        <vt:i4>1114163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_Toc250627326</vt:lpwstr>
      </vt:variant>
      <vt:variant>
        <vt:i4>1114163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_Toc250627325</vt:lpwstr>
      </vt:variant>
      <vt:variant>
        <vt:i4>1114163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_Toc250627324</vt:lpwstr>
      </vt:variant>
      <vt:variant>
        <vt:i4>1114163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_Toc250627323</vt:lpwstr>
      </vt:variant>
      <vt:variant>
        <vt:i4>1114163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_Toc250627322</vt:lpwstr>
      </vt:variant>
      <vt:variant>
        <vt:i4>1114163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_Toc250627321</vt:lpwstr>
      </vt:variant>
      <vt:variant>
        <vt:i4>1114163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_Toc250627320</vt:lpwstr>
      </vt:variant>
      <vt:variant>
        <vt:i4>1179699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_Toc250627319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5: Capstone</dc:title>
  <dc:subject>Title of the Course</dc:subject>
  <dc:creator>HT</dc:creator>
  <cp:lastModifiedBy>Robins, Karen L</cp:lastModifiedBy>
  <cp:revision>9</cp:revision>
  <cp:lastPrinted>2025-06-10T15:21:00Z</cp:lastPrinted>
  <dcterms:created xsi:type="dcterms:W3CDTF">2017-04-26T03:00:00Z</dcterms:created>
  <dcterms:modified xsi:type="dcterms:W3CDTF">2025-06-10T15:21:00Z</dcterms:modified>
  <cp:category>FDR HAN</cp:category>
  <cp:contentStatus>v #.#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0x0101001F551F65A596BA41B3A43279701C5FCA</vt:lpwstr>
  </property>
  <property fmtid="{D5CDD505-2E9C-101B-9397-08002B2CF9AE}" pid="4" name="MSIP_Label_1665d9ee-429a-4d5f-97cc-cfb56e044a6e_Enabled">
    <vt:lpwstr>True</vt:lpwstr>
  </property>
  <property fmtid="{D5CDD505-2E9C-101B-9397-08002B2CF9AE}" pid="5" name="MSIP_Label_1665d9ee-429a-4d5f-97cc-cfb56e044a6e_SiteId">
    <vt:lpwstr>66cf5074-5afe-48d1-a691-a12b2121f44b</vt:lpwstr>
  </property>
  <property fmtid="{D5CDD505-2E9C-101B-9397-08002B2CF9AE}" pid="6" name="MSIP_Label_1665d9ee-429a-4d5f-97cc-cfb56e044a6e_SetDate">
    <vt:lpwstr>2025-03-24T20:11:56Z</vt:lpwstr>
  </property>
  <property fmtid="{D5CDD505-2E9C-101B-9397-08002B2CF9AE}" pid="7" name="MSIP_Label_1665d9ee-429a-4d5f-97cc-cfb56e044a6e_Name">
    <vt:lpwstr>1665d9ee-429a-4d5f-97cc-cfb56e044a6e</vt:lpwstr>
  </property>
  <property fmtid="{D5CDD505-2E9C-101B-9397-08002B2CF9AE}" pid="8" name="MSIP_Label_1665d9ee-429a-4d5f-97cc-cfb56e044a6e_ActionId">
    <vt:lpwstr>24700dfe-56ef-450f-94a7-e1d9a45d4f78</vt:lpwstr>
  </property>
  <property fmtid="{D5CDD505-2E9C-101B-9397-08002B2CF9AE}" pid="9" name="MSIP_Label_1665d9ee-429a-4d5f-97cc-cfb56e044a6e_Removed">
    <vt:lpwstr>False</vt:lpwstr>
  </property>
  <property fmtid="{D5CDD505-2E9C-101B-9397-08002B2CF9AE}" pid="10" name="MSIP_Label_1665d9ee-429a-4d5f-97cc-cfb56e044a6e_Extended_MSFT_Method">
    <vt:lpwstr>Privileged</vt:lpwstr>
  </property>
  <property fmtid="{D5CDD505-2E9C-101B-9397-08002B2CF9AE}" pid="11" name="Sensitivity">
    <vt:lpwstr>1665d9ee-429a-4d5f-97cc-cfb56e044a6e</vt:lpwstr>
  </property>
</Properties>
</file>