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50F15889" w14:textId="77777777" w:rsidTr="00DE7B0F">
        <w:trPr>
          <w:trHeight w:val="20"/>
        </w:trPr>
        <w:tc>
          <w:tcPr>
            <w:tcW w:w="9360" w:type="dxa"/>
            <w:gridSpan w:val="3"/>
            <w:tcMar>
              <w:bottom w:w="0" w:type="dxa"/>
            </w:tcMar>
          </w:tcPr>
          <w:p w14:paraId="50F15888" w14:textId="3EE4CF74" w:rsidR="002C5D82" w:rsidRPr="00F600EB" w:rsidRDefault="002C5D82" w:rsidP="009C19D8">
            <w:pPr>
              <w:pStyle w:val="ATAModuleTitle"/>
            </w:pPr>
            <w:r>
              <w:t xml:space="preserve">Module </w:t>
            </w:r>
            <w:r w:rsidR="009C19D8">
              <w:t>5</w:t>
            </w:r>
            <w:r>
              <w:t xml:space="preserve">: </w:t>
            </w:r>
            <w:r w:rsidR="009C19D8">
              <w:t>Capstone</w:t>
            </w:r>
          </w:p>
        </w:tc>
      </w:tr>
      <w:tr w:rsidR="002C5D82" w:rsidRPr="00AA3B58" w14:paraId="50F1588D" w14:textId="77777777" w:rsidTr="00DE7B0F">
        <w:trPr>
          <w:trHeight w:val="20"/>
        </w:trPr>
        <w:tc>
          <w:tcPr>
            <w:tcW w:w="2448" w:type="dxa"/>
            <w:tcMar>
              <w:bottom w:w="0" w:type="dxa"/>
            </w:tcMar>
          </w:tcPr>
          <w:p w14:paraId="50F1588A" w14:textId="20BF9695" w:rsidR="002C5D82" w:rsidRPr="002947EF" w:rsidRDefault="002C5D82" w:rsidP="00B93FAD">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B93FAD">
                  <w:rPr>
                    <w:rStyle w:val="ATABodyChar"/>
                  </w:rPr>
                  <w:t xml:space="preserve">2, </w:t>
                </w:r>
                <w:r w:rsidR="00892565">
                  <w:rPr>
                    <w:rStyle w:val="ATABodyChar"/>
                  </w:rPr>
                  <w:t>3</w:t>
                </w:r>
              </w:sdtContent>
            </w:sdt>
            <w:r>
              <w:rPr>
                <w:rStyle w:val="ATABodyChar"/>
              </w:rPr>
              <w:tab/>
            </w:r>
          </w:p>
        </w:tc>
        <w:tc>
          <w:tcPr>
            <w:tcW w:w="2520" w:type="dxa"/>
          </w:tcPr>
          <w:p w14:paraId="50F1588B" w14:textId="4E5CEB83" w:rsidR="002C5D82" w:rsidRPr="002947EF" w:rsidRDefault="002C5D82" w:rsidP="007F0E46">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892565">
                  <w:rPr>
                    <w:rStyle w:val="ATABodyChar"/>
                  </w:rPr>
                  <w:t>6.</w:t>
                </w:r>
                <w:r w:rsidR="007F0E46">
                  <w:rPr>
                    <w:rStyle w:val="ATABodyChar"/>
                  </w:rPr>
                  <w:t>5 hours</w:t>
                </w:r>
              </w:sdtContent>
            </w:sdt>
          </w:p>
        </w:tc>
        <w:tc>
          <w:tcPr>
            <w:tcW w:w="4392" w:type="dxa"/>
          </w:tcPr>
          <w:p w14:paraId="50F1588C" w14:textId="3EC3AAF4" w:rsidR="002C5D82" w:rsidRPr="002947EF" w:rsidRDefault="002C5D82" w:rsidP="00DE7B0F">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892565">
                  <w:rPr>
                    <w:rStyle w:val="ATABodyChar"/>
                  </w:rPr>
                  <w:t>Application</w:t>
                </w:r>
              </w:sdtContent>
            </w:sdt>
          </w:p>
        </w:tc>
      </w:tr>
    </w:tbl>
    <w:p w14:paraId="50F1588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5387"/>
        <w:gridCol w:w="13"/>
      </w:tblGrid>
      <w:tr w:rsidR="002C5D82" w:rsidRPr="00AA3B58" w14:paraId="50F15899" w14:textId="77777777" w:rsidTr="00DE7B0F">
        <w:tc>
          <w:tcPr>
            <w:tcW w:w="3960" w:type="dxa"/>
          </w:tcPr>
          <w:p w14:paraId="50F1588F" w14:textId="77777777" w:rsidR="002C5D82" w:rsidRPr="00CF23F9" w:rsidRDefault="002C5D82" w:rsidP="00DE7B0F">
            <w:pPr>
              <w:pStyle w:val="ATABody"/>
            </w:pPr>
            <w:r w:rsidRPr="00CF23F9">
              <w:t>Instruction</w:t>
            </w:r>
            <w:r w:rsidR="00DB3120">
              <w:t>al Strategies</w:t>
            </w:r>
            <w:r w:rsidRPr="00CF23F9">
              <w:t>:</w:t>
            </w:r>
          </w:p>
          <w:p w14:paraId="50F15890" w14:textId="4E8B79F2" w:rsidR="002C5D82" w:rsidRPr="00B5207E" w:rsidRDefault="002C5D82" w:rsidP="00DB3120">
            <w:pPr>
              <w:pStyle w:val="ATABody"/>
              <w:rPr>
                <w:rStyle w:val="ATADirections"/>
              </w:rPr>
            </w:pPr>
          </w:p>
        </w:tc>
        <w:tc>
          <w:tcPr>
            <w:tcW w:w="0" w:type="auto"/>
          </w:tcPr>
          <w:p w14:paraId="50F15891" w14:textId="77777777" w:rsidR="002C5D82" w:rsidRPr="00622F39" w:rsidRDefault="002C5D82" w:rsidP="00DE7B0F">
            <w:pPr>
              <w:pStyle w:val="ATABulletLevel01BodySlide"/>
            </w:pPr>
            <w:r w:rsidRPr="00622F39">
              <w:t>Lecture</w:t>
            </w:r>
          </w:p>
          <w:p w14:paraId="50F15892" w14:textId="77777777" w:rsidR="002C5D82" w:rsidRPr="00622F39" w:rsidRDefault="002C5D82" w:rsidP="00DE7B0F">
            <w:pPr>
              <w:pStyle w:val="ATABulletLevel01BodySlide"/>
            </w:pPr>
            <w:r w:rsidRPr="00622F39">
              <w:t>Discussion</w:t>
            </w:r>
          </w:p>
          <w:p w14:paraId="50F15894" w14:textId="67280DB0" w:rsidR="002C5D82" w:rsidRPr="00622F39" w:rsidRDefault="00704A6F" w:rsidP="00704A6F">
            <w:pPr>
              <w:pStyle w:val="ATABulletLevel01BodySlide"/>
            </w:pPr>
            <w:r w:rsidRPr="00622F39">
              <w:t>Practical Exercises</w:t>
            </w:r>
          </w:p>
        </w:tc>
        <w:tc>
          <w:tcPr>
            <w:tcW w:w="0" w:type="auto"/>
          </w:tcPr>
          <w:p w14:paraId="50F15898" w14:textId="4301724C" w:rsidR="002C5D82" w:rsidRPr="00622F39" w:rsidRDefault="002C5D82" w:rsidP="00704A6F">
            <w:pPr>
              <w:pStyle w:val="ATABulletLevel01BodySlide"/>
            </w:pPr>
          </w:p>
        </w:tc>
      </w:tr>
      <w:tr w:rsidR="002C5D82" w:rsidRPr="00AA3B58" w14:paraId="50F1589E" w14:textId="77777777" w:rsidTr="00DE7B0F">
        <w:trPr>
          <w:trHeight w:val="594"/>
        </w:trPr>
        <w:tc>
          <w:tcPr>
            <w:tcW w:w="3960" w:type="dxa"/>
          </w:tcPr>
          <w:p w14:paraId="50F1589A" w14:textId="77777777" w:rsidR="002C5D82" w:rsidRDefault="002C5D82" w:rsidP="00DE7B0F">
            <w:pPr>
              <w:pStyle w:val="ATABody"/>
            </w:pPr>
            <w:r>
              <w:t xml:space="preserve">Module </w:t>
            </w:r>
            <w:r w:rsidRPr="00CF23F9">
              <w:t>Equipment/Facilities:</w:t>
            </w:r>
          </w:p>
          <w:p w14:paraId="50F1589B" w14:textId="01C6208C" w:rsidR="002C5D82" w:rsidRPr="00882F6C" w:rsidRDefault="002C5D82" w:rsidP="00DE7B0F">
            <w:pPr>
              <w:pStyle w:val="ATABody"/>
              <w:rPr>
                <w:rStyle w:val="ATADirections"/>
              </w:rPr>
            </w:pPr>
          </w:p>
        </w:tc>
        <w:tc>
          <w:tcPr>
            <w:tcW w:w="0" w:type="auto"/>
            <w:gridSpan w:val="2"/>
          </w:tcPr>
          <w:p w14:paraId="50F1589C" w14:textId="22E73987" w:rsidR="002C5D82" w:rsidRDefault="00892565" w:rsidP="00DE7B0F">
            <w:pPr>
              <w:pStyle w:val="ATABulletLevel01BodySlide"/>
            </w:pPr>
            <w:r>
              <w:t xml:space="preserve">2 </w:t>
            </w:r>
            <w:r w:rsidR="002C5D82">
              <w:t xml:space="preserve">Standard Classroom </w:t>
            </w:r>
            <w:r w:rsidR="00DB3120">
              <w:t>S</w:t>
            </w:r>
            <w:r w:rsidR="002C5D82">
              <w:t>etup</w:t>
            </w:r>
          </w:p>
          <w:p w14:paraId="1FE4D5CE" w14:textId="77777777" w:rsidR="00892565" w:rsidRDefault="00892565" w:rsidP="00DE7B0F">
            <w:pPr>
              <w:pStyle w:val="ATABulletLevel01BodySlide"/>
            </w:pPr>
            <w:r>
              <w:t>Index cards</w:t>
            </w:r>
          </w:p>
          <w:p w14:paraId="28EAF782" w14:textId="2406D091" w:rsidR="00892565" w:rsidRDefault="00892565" w:rsidP="00DE7B0F">
            <w:pPr>
              <w:pStyle w:val="ATABulletLevel01BodySlide"/>
            </w:pPr>
            <w:r>
              <w:t>Highlighters</w:t>
            </w:r>
          </w:p>
          <w:p w14:paraId="50F1589D" w14:textId="1B96C311" w:rsidR="002C5D82" w:rsidRPr="00622F39" w:rsidRDefault="002C5D82" w:rsidP="00892565">
            <w:pPr>
              <w:pStyle w:val="ATABulletLevel01BodySlide"/>
              <w:numPr>
                <w:ilvl w:val="0"/>
                <w:numId w:val="0"/>
              </w:numPr>
              <w:ind w:left="72"/>
            </w:pPr>
            <w:bookmarkStart w:id="0" w:name="_GoBack"/>
            <w:bookmarkEnd w:id="0"/>
          </w:p>
        </w:tc>
      </w:tr>
      <w:tr w:rsidR="002C5D82" w:rsidRPr="00AA3B58" w14:paraId="50F158A5" w14:textId="77777777" w:rsidTr="00DE7B0F">
        <w:tc>
          <w:tcPr>
            <w:tcW w:w="3960" w:type="dxa"/>
          </w:tcPr>
          <w:p w14:paraId="50F1589F" w14:textId="59260E7E" w:rsidR="002C5D82" w:rsidRDefault="002C5D82" w:rsidP="00DE7B0F">
            <w:pPr>
              <w:pStyle w:val="ATABody"/>
            </w:pPr>
            <w:r w:rsidRPr="00CF23F9">
              <w:t>Participant Materials/Handout</w:t>
            </w:r>
            <w:r w:rsidR="00DB3120">
              <w:t>s</w:t>
            </w:r>
            <w:r w:rsidRPr="00CF23F9">
              <w:t>:</w:t>
            </w:r>
          </w:p>
          <w:p w14:paraId="50F158A0" w14:textId="176E6F20" w:rsidR="002C5D82" w:rsidRPr="00882F6C" w:rsidRDefault="002C5D82" w:rsidP="00DE7B0F">
            <w:pPr>
              <w:pStyle w:val="ATABody"/>
              <w:rPr>
                <w:rStyle w:val="ATADirections"/>
              </w:rPr>
            </w:pPr>
          </w:p>
        </w:tc>
        <w:tc>
          <w:tcPr>
            <w:tcW w:w="0" w:type="auto"/>
            <w:gridSpan w:val="2"/>
          </w:tcPr>
          <w:p w14:paraId="50F158A1" w14:textId="4A6C43B1" w:rsidR="002C5D82" w:rsidRPr="00042A82" w:rsidRDefault="00310E79" w:rsidP="00DE7B0F">
            <w:pPr>
              <w:pStyle w:val="ATABulletLevel01BodySlide"/>
            </w:pPr>
            <w:r>
              <w:t>Workbook</w:t>
            </w:r>
            <w:r w:rsidR="002C5D82" w:rsidRPr="00042A82">
              <w:t xml:space="preserve"> </w:t>
            </w:r>
            <w:r w:rsidR="00314C1C">
              <w:t>5</w:t>
            </w:r>
            <w:r w:rsidR="002C5D82" w:rsidRPr="00042A82">
              <w:t>.</w:t>
            </w:r>
            <w:r w:rsidR="00892565">
              <w:t>1</w:t>
            </w:r>
            <w:r w:rsidR="002C5D82" w:rsidRPr="00042A82">
              <w:t xml:space="preserve">: </w:t>
            </w:r>
            <w:r w:rsidR="00314C1C">
              <w:t>Facilitation</w:t>
            </w:r>
            <w:r w:rsidR="00892565">
              <w:t xml:space="preserve"> Checklist</w:t>
            </w:r>
          </w:p>
          <w:p w14:paraId="50F158A2" w14:textId="28F93522" w:rsidR="002C5D82" w:rsidRDefault="00310E79" w:rsidP="00DE7B0F">
            <w:pPr>
              <w:pStyle w:val="ATABulletLevel01BodySlide"/>
            </w:pPr>
            <w:r>
              <w:t>Handout 3.1</w:t>
            </w:r>
            <w:r w:rsidR="00892565">
              <w:t xml:space="preserve">: </w:t>
            </w:r>
            <w:r w:rsidR="00704A6F" w:rsidRPr="00477AE8">
              <w:t>Presentation Assignment</w:t>
            </w:r>
          </w:p>
          <w:p w14:paraId="5DC3E12C" w14:textId="3EA233FE" w:rsidR="007F0E46" w:rsidRDefault="007F0E46" w:rsidP="00DE7B0F">
            <w:pPr>
              <w:pStyle w:val="ATABulletLevel01BodySlide"/>
            </w:pPr>
            <w:r>
              <w:t>Handout 5.1: Presentation Checklist</w:t>
            </w:r>
          </w:p>
          <w:p w14:paraId="02A9E7AF" w14:textId="4B29DBDF" w:rsidR="00892565" w:rsidRPr="006357DD" w:rsidRDefault="00892565" w:rsidP="00DE7B0F">
            <w:pPr>
              <w:pStyle w:val="ATABulletLevel01BodySlide"/>
            </w:pPr>
            <w:r>
              <w:t>ATA Course Facilitation Guide</w:t>
            </w:r>
          </w:p>
          <w:p w14:paraId="50F158A4" w14:textId="5B95A882" w:rsidR="002C5D82" w:rsidRPr="00042150" w:rsidRDefault="002C5D82" w:rsidP="00892565">
            <w:pPr>
              <w:pStyle w:val="ATABulletLevel01BodySlide"/>
              <w:numPr>
                <w:ilvl w:val="0"/>
                <w:numId w:val="0"/>
              </w:numPr>
              <w:ind w:left="72"/>
            </w:pPr>
          </w:p>
        </w:tc>
      </w:tr>
    </w:tbl>
    <w:p w14:paraId="50F158A6" w14:textId="77777777" w:rsidR="002C5D82" w:rsidRDefault="002C5D82" w:rsidP="00D55EF9">
      <w:pPr>
        <w:pStyle w:val="ATAHeadingLevel1"/>
      </w:pPr>
      <w:r w:rsidRPr="00920F77">
        <w:t>Terminal</w:t>
      </w:r>
      <w:r w:rsidRPr="00E97922">
        <w:t xml:space="preserve"> Learning Objective</w:t>
      </w:r>
    </w:p>
    <w:p w14:paraId="50F158A7" w14:textId="5CE6A48C" w:rsidR="002C5D82" w:rsidRDefault="002C5D82" w:rsidP="002C5D82">
      <w:pPr>
        <w:pStyle w:val="ATABody"/>
      </w:pPr>
      <w:r>
        <w:t xml:space="preserve">At the end of this module, </w:t>
      </w:r>
      <w:r w:rsidR="00892565">
        <w:t>you</w:t>
      </w:r>
      <w:r>
        <w:t xml:space="preserve"> will be able to </w:t>
      </w:r>
      <w:r w:rsidR="00704A6F">
        <w:t>facilitate a 20 minute training session</w:t>
      </w:r>
      <w:r w:rsidR="00F13B0A">
        <w:t>.</w:t>
      </w:r>
    </w:p>
    <w:p w14:paraId="50F158AA" w14:textId="77777777" w:rsidR="002C5D82" w:rsidRPr="00AA3B58" w:rsidRDefault="002C5D82" w:rsidP="00D55EF9">
      <w:pPr>
        <w:pStyle w:val="ATAHeadingLevel1"/>
      </w:pPr>
      <w:r w:rsidRPr="00AA3B58">
        <w:t>Introdu</w:t>
      </w:r>
      <w:r w:rsidRPr="00D55EF9">
        <w:rPr>
          <w:b w:val="0"/>
        </w:rPr>
        <w:t>c</w:t>
      </w:r>
      <w:r w:rsidRPr="00AA3B58">
        <w:t xml:space="preserve">tion </w:t>
      </w:r>
    </w:p>
    <w:p w14:paraId="5DF337FC" w14:textId="1CFD0AE4" w:rsidR="00892565" w:rsidRDefault="002C5D82" w:rsidP="00892565">
      <w:pPr>
        <w:pStyle w:val="ATABody"/>
      </w:pPr>
      <w:r>
        <w:t xml:space="preserve">The purpose of this module is to </w:t>
      </w:r>
      <w:r w:rsidR="00892565">
        <w:t>provide you with an opportunity to practice using all of the skills taught during this training. The participants will prepare and present an assignment from an ATA course module. If time allows, the participants may present a second module segment.</w:t>
      </w:r>
    </w:p>
    <w:p w14:paraId="61152951" w14:textId="77777777" w:rsidR="00892565" w:rsidRDefault="00892565" w:rsidP="00892565">
      <w:pPr>
        <w:pStyle w:val="ATABody"/>
      </w:pPr>
    </w:p>
    <w:p w14:paraId="50F158AE" w14:textId="56B7B7DB" w:rsidR="002C5D82" w:rsidRDefault="002C5D82" w:rsidP="00892565">
      <w:pPr>
        <w:pStyle w:val="ATAHeadingLevel1"/>
      </w:pPr>
      <w:r>
        <w:t>Module Topics</w:t>
      </w:r>
    </w:p>
    <w:p w14:paraId="50F158AF" w14:textId="77777777" w:rsidR="002C5D82" w:rsidRDefault="002C5D82" w:rsidP="002C5D82">
      <w:pPr>
        <w:pStyle w:val="ATABody"/>
      </w:pPr>
      <w:bookmarkStart w:id="1" w:name="_Toc357414497"/>
      <w:bookmarkStart w:id="2"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1"/>
      <w:bookmarkEnd w:id="2"/>
    </w:p>
    <w:p w14:paraId="50F158B0"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50F158B4" w14:textId="77777777" w:rsidTr="00DB3120">
        <w:trPr>
          <w:trHeight w:val="360"/>
          <w:tblHeader/>
        </w:trPr>
        <w:tc>
          <w:tcPr>
            <w:tcW w:w="1539" w:type="pct"/>
            <w:shd w:val="clear" w:color="auto" w:fill="BFBFBF" w:themeFill="background1" w:themeFillShade="BF"/>
            <w:tcMar>
              <w:left w:w="0" w:type="dxa"/>
            </w:tcMar>
            <w:vAlign w:val="center"/>
            <w:hideMark/>
          </w:tcPr>
          <w:p w14:paraId="50F158B1" w14:textId="77777777" w:rsidR="002C5D82" w:rsidRPr="00CF4E22" w:rsidRDefault="002C5D82" w:rsidP="00DE7B0F">
            <w:pPr>
              <w:pStyle w:val="ATATableHeading"/>
            </w:pPr>
            <w:r>
              <w:t>Topic</w:t>
            </w:r>
          </w:p>
        </w:tc>
        <w:tc>
          <w:tcPr>
            <w:tcW w:w="2210" w:type="pct"/>
            <w:shd w:val="clear" w:color="auto" w:fill="BFBFBF" w:themeFill="background1" w:themeFillShade="BF"/>
            <w:vAlign w:val="center"/>
          </w:tcPr>
          <w:p w14:paraId="50F158B2" w14:textId="77777777" w:rsidR="002C5D82" w:rsidRDefault="002C5D82" w:rsidP="00DE7B0F">
            <w:pPr>
              <w:pStyle w:val="ATATableHeading"/>
            </w:pPr>
            <w:r w:rsidRPr="00445A73">
              <w:t>Enabling Learning Objectives</w:t>
            </w:r>
          </w:p>
        </w:tc>
        <w:tc>
          <w:tcPr>
            <w:tcW w:w="1251" w:type="pct"/>
            <w:shd w:val="clear" w:color="auto" w:fill="BFBFBF" w:themeFill="background1" w:themeFillShade="BF"/>
            <w:vAlign w:val="center"/>
            <w:hideMark/>
          </w:tcPr>
          <w:p w14:paraId="50F158B3" w14:textId="77777777" w:rsidR="002C5D82" w:rsidRDefault="002C5D82" w:rsidP="00DE7B0F">
            <w:pPr>
              <w:pStyle w:val="ATATableHeading"/>
            </w:pPr>
            <w:r>
              <w:t>Approximate Time</w:t>
            </w:r>
          </w:p>
        </w:tc>
      </w:tr>
      <w:tr w:rsidR="002C5D82" w:rsidRPr="00042150" w14:paraId="50F158BB" w14:textId="77777777" w:rsidTr="00DB3120">
        <w:trPr>
          <w:tblHeader/>
        </w:trPr>
        <w:tc>
          <w:tcPr>
            <w:tcW w:w="1539" w:type="pct"/>
            <w:tcMar>
              <w:top w:w="0" w:type="dxa"/>
              <w:left w:w="0" w:type="dxa"/>
              <w:bottom w:w="0" w:type="dxa"/>
              <w:right w:w="0" w:type="dxa"/>
            </w:tcMar>
          </w:tcPr>
          <w:p w14:paraId="50F158B5" w14:textId="3048E380" w:rsidR="002C5D82" w:rsidRPr="00641F00" w:rsidRDefault="00892565" w:rsidP="00DE7B0F">
            <w:pPr>
              <w:pStyle w:val="ATATableHeading"/>
            </w:pPr>
            <w:r>
              <w:t>Module Introduction</w:t>
            </w:r>
          </w:p>
        </w:tc>
        <w:tc>
          <w:tcPr>
            <w:tcW w:w="2210" w:type="pct"/>
            <w:shd w:val="clear" w:color="auto" w:fill="auto"/>
          </w:tcPr>
          <w:p w14:paraId="50F158B9" w14:textId="2CA16695" w:rsidR="002C5D82" w:rsidRPr="00892565" w:rsidRDefault="00892565" w:rsidP="00892565">
            <w:pPr>
              <w:pStyle w:val="ATABulletLevel01BodySlide"/>
              <w:rPr>
                <w:rStyle w:val="ATADirections"/>
                <w:rFonts w:ascii="Cambria" w:hAnsi="Cambria"/>
                <w:b w:val="0"/>
                <w:color w:val="262626" w:themeColor="text1" w:themeTint="D9"/>
                <w:sz w:val="24"/>
              </w:rPr>
            </w:pPr>
            <w:r w:rsidRPr="00892565">
              <w:rPr>
                <w:rStyle w:val="ATADirections"/>
                <w:rFonts w:ascii="Cambria" w:hAnsi="Cambria"/>
                <w:b w:val="0"/>
                <w:color w:val="262626" w:themeColor="text1" w:themeTint="D9"/>
                <w:sz w:val="24"/>
              </w:rPr>
              <w:t>Not applicable</w:t>
            </w:r>
          </w:p>
        </w:tc>
        <w:tc>
          <w:tcPr>
            <w:tcW w:w="1251" w:type="pct"/>
          </w:tcPr>
          <w:p w14:paraId="50F158BA" w14:textId="792691BB" w:rsidR="002C5D82" w:rsidRPr="00641F00" w:rsidRDefault="00314C1C" w:rsidP="00DE7B0F">
            <w:pPr>
              <w:pStyle w:val="ATATableBody"/>
            </w:pPr>
            <w:r>
              <w:t>5</w:t>
            </w:r>
            <w:r w:rsidR="002C5D82" w:rsidRPr="00641F00">
              <w:t xml:space="preserve"> minutes</w:t>
            </w:r>
          </w:p>
        </w:tc>
      </w:tr>
      <w:tr w:rsidR="002C5D82" w:rsidRPr="00042150" w14:paraId="50F158BF" w14:textId="77777777" w:rsidTr="00DB3120">
        <w:trPr>
          <w:tblHeader/>
        </w:trPr>
        <w:tc>
          <w:tcPr>
            <w:tcW w:w="1539" w:type="pct"/>
            <w:tcMar>
              <w:top w:w="0" w:type="dxa"/>
              <w:left w:w="72" w:type="dxa"/>
              <w:bottom w:w="0" w:type="dxa"/>
              <w:right w:w="0" w:type="dxa"/>
            </w:tcMar>
          </w:tcPr>
          <w:p w14:paraId="50F158BC" w14:textId="3FF61C27" w:rsidR="002C5D82" w:rsidRPr="00641F00" w:rsidRDefault="00314C1C" w:rsidP="00DE7B0F">
            <w:pPr>
              <w:pStyle w:val="ATATableBody"/>
              <w:ind w:left="0"/>
            </w:pPr>
            <w:r>
              <w:t>Facilitation</w:t>
            </w:r>
          </w:p>
        </w:tc>
        <w:tc>
          <w:tcPr>
            <w:tcW w:w="2210" w:type="pct"/>
          </w:tcPr>
          <w:p w14:paraId="50F158BD" w14:textId="06AC6C26" w:rsidR="00704A6F" w:rsidRPr="00314C1C" w:rsidRDefault="00314C1C" w:rsidP="007F0E46">
            <w:pPr>
              <w:pStyle w:val="ATABulletLevel01BodySlide"/>
            </w:pPr>
            <w:r w:rsidRPr="00314C1C">
              <w:t xml:space="preserve">Describe </w:t>
            </w:r>
            <w:r w:rsidRPr="00314C1C">
              <w:rPr>
                <w:rStyle w:val="ATADirections"/>
                <w:rFonts w:ascii="Cambria" w:hAnsi="Cambria"/>
                <w:b w:val="0"/>
                <w:color w:val="262626" w:themeColor="text1" w:themeTint="D9"/>
                <w:sz w:val="24"/>
              </w:rPr>
              <w:t>the final preparation for facilitating training.</w:t>
            </w:r>
          </w:p>
        </w:tc>
        <w:tc>
          <w:tcPr>
            <w:tcW w:w="1251" w:type="pct"/>
          </w:tcPr>
          <w:p w14:paraId="50F158BE" w14:textId="4BD516D1" w:rsidR="002C5D82" w:rsidRPr="00641F00" w:rsidRDefault="007F0E46" w:rsidP="00DE7B0F">
            <w:pPr>
              <w:pStyle w:val="ATATableBody"/>
            </w:pPr>
            <w:r>
              <w:t>375</w:t>
            </w:r>
            <w:r w:rsidR="002C5D82" w:rsidRPr="00641F00">
              <w:t xml:space="preserve"> minutes</w:t>
            </w:r>
          </w:p>
        </w:tc>
      </w:tr>
      <w:tr w:rsidR="00314C1C" w:rsidRPr="00042150" w14:paraId="372EDB5A" w14:textId="77777777" w:rsidTr="00DB3120">
        <w:trPr>
          <w:tblHeader/>
        </w:trPr>
        <w:tc>
          <w:tcPr>
            <w:tcW w:w="1539" w:type="pct"/>
            <w:tcMar>
              <w:top w:w="0" w:type="dxa"/>
              <w:left w:w="72" w:type="dxa"/>
              <w:bottom w:w="0" w:type="dxa"/>
              <w:right w:w="0" w:type="dxa"/>
            </w:tcMar>
          </w:tcPr>
          <w:p w14:paraId="0B9AC101" w14:textId="1BA1E96F" w:rsidR="00314C1C" w:rsidRDefault="00314C1C" w:rsidP="00DE7B0F">
            <w:pPr>
              <w:pStyle w:val="ATATableBody"/>
              <w:ind w:left="0"/>
            </w:pPr>
            <w:r>
              <w:t>Module Summary</w:t>
            </w:r>
          </w:p>
        </w:tc>
        <w:tc>
          <w:tcPr>
            <w:tcW w:w="2210" w:type="pct"/>
          </w:tcPr>
          <w:p w14:paraId="4AEAF245" w14:textId="2D8503B8" w:rsidR="00314C1C" w:rsidRPr="00314C1C" w:rsidRDefault="00314C1C" w:rsidP="00314C1C">
            <w:pPr>
              <w:pStyle w:val="ATABulletLevel01BodySlide"/>
            </w:pPr>
            <w:r>
              <w:t>Not applicable</w:t>
            </w:r>
          </w:p>
        </w:tc>
        <w:tc>
          <w:tcPr>
            <w:tcW w:w="1251" w:type="pct"/>
          </w:tcPr>
          <w:p w14:paraId="325D0FAB" w14:textId="62EC6CC1" w:rsidR="00314C1C" w:rsidRDefault="00314C1C" w:rsidP="00DE7B0F">
            <w:pPr>
              <w:pStyle w:val="ATATableBody"/>
            </w:pPr>
            <w:r>
              <w:t>10 minutes</w:t>
            </w:r>
          </w:p>
        </w:tc>
      </w:tr>
    </w:tbl>
    <w:p w14:paraId="50F158CA" w14:textId="77777777" w:rsidR="002C5D82" w:rsidRDefault="002C5D82" w:rsidP="002C5D82">
      <w:bookmarkStart w:id="3" w:name="_Toc357414498"/>
      <w:bookmarkStart w:id="4" w:name="_Toc357414762"/>
      <w:bookmarkStart w:id="5" w:name="_Toc357414787"/>
    </w:p>
    <w:p w14:paraId="3E12D4F1" w14:textId="4CA00755" w:rsidR="00704A6F" w:rsidRDefault="002C5D82" w:rsidP="007F0E46">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bookmarkEnd w:id="3"/>
      <w:bookmarkEnd w:id="4"/>
      <w:bookmarkEnd w:id="5"/>
      <w:r w:rsidR="007F0E46">
        <w:t xml:space="preserve"> </w:t>
      </w:r>
    </w:p>
    <w:p w14:paraId="74821CDF" w14:textId="77777777" w:rsidR="00704A6F" w:rsidRPr="00892565" w:rsidRDefault="00704A6F" w:rsidP="00892565">
      <w:pPr>
        <w:sectPr w:rsidR="00704A6F" w:rsidRPr="00892565" w:rsidSect="006A218C">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50F158F5" w14:textId="77777777" w:rsidTr="00DE7B0F">
        <w:trPr>
          <w:trHeight w:val="432"/>
        </w:trPr>
        <w:tc>
          <w:tcPr>
            <w:tcW w:w="8109" w:type="dxa"/>
            <w:shd w:val="clear" w:color="auto" w:fill="auto"/>
            <w:vAlign w:val="center"/>
          </w:tcPr>
          <w:p w14:paraId="50F158F3" w14:textId="77777777" w:rsidR="002C5D82" w:rsidRPr="00EB497D" w:rsidRDefault="002C5D82" w:rsidP="00DE7B0F">
            <w:pPr>
              <w:pStyle w:val="ATATopicHeading"/>
            </w:pPr>
            <w:bookmarkStart w:id="6" w:name="_Toc357414764"/>
            <w:bookmarkStart w:id="7" w:name="_Toc357414789"/>
            <w:bookmarkStart w:id="8" w:name="_Toc357414500"/>
            <w:r w:rsidRPr="00807F5D">
              <w:lastRenderedPageBreak/>
              <w:t>Topic</w:t>
            </w:r>
            <w:r w:rsidRPr="005C650F">
              <w:t xml:space="preserve">: </w:t>
            </w:r>
            <w:r>
              <w:t>Module Topic</w:t>
            </w:r>
          </w:p>
        </w:tc>
        <w:tc>
          <w:tcPr>
            <w:tcW w:w="1261" w:type="dxa"/>
            <w:shd w:val="clear" w:color="auto" w:fill="auto"/>
            <w:vAlign w:val="center"/>
          </w:tcPr>
          <w:p w14:paraId="50F158F4" w14:textId="77777777" w:rsidR="002C5D82" w:rsidRPr="00EB497D" w:rsidRDefault="002C5D82" w:rsidP="00DE7B0F">
            <w:pPr>
              <w:pStyle w:val="ATATopicTime"/>
            </w:pPr>
            <w:r>
              <w:t>##</w:t>
            </w:r>
            <w:r w:rsidRPr="007E7F20">
              <w:t xml:space="preserve"> Minutes</w:t>
            </w:r>
          </w:p>
        </w:tc>
      </w:tr>
    </w:tbl>
    <w:p w14:paraId="50F158F6"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0F158FB" w14:textId="77777777" w:rsidTr="00DE7B0F">
        <w:trPr>
          <w:trHeight w:val="432"/>
        </w:trPr>
        <w:tc>
          <w:tcPr>
            <w:tcW w:w="3967" w:type="pct"/>
            <w:shd w:val="clear" w:color="auto" w:fill="DDDDDD"/>
            <w:vAlign w:val="center"/>
          </w:tcPr>
          <w:bookmarkEnd w:id="6"/>
          <w:bookmarkEnd w:id="7"/>
          <w:bookmarkEnd w:id="8"/>
          <w:p w14:paraId="50F158F7" w14:textId="70BFBA50" w:rsidR="002C5D82" w:rsidRPr="00D4655D" w:rsidRDefault="002C5D82" w:rsidP="00365F60">
            <w:pPr>
              <w:pStyle w:val="ATASlideNoteHeading"/>
            </w:pPr>
            <w:r w:rsidRPr="00AA3B58">
              <w:t>Slide</w:t>
            </w:r>
            <w:r>
              <w:t xml:space="preserve"> </w:t>
            </w:r>
            <w:r w:rsidR="00B93FAD">
              <w:fldChar w:fldCharType="begin"/>
            </w:r>
            <w:r w:rsidR="00B93FAD">
              <w:instrText xml:space="preserve"> SEQ ataslide \s </w:instrText>
            </w:r>
            <w:r w:rsidR="00B93FAD">
              <w:fldChar w:fldCharType="separate"/>
            </w:r>
            <w:r w:rsidR="005F158D">
              <w:rPr>
                <w:noProof/>
              </w:rPr>
              <w:t>1</w:t>
            </w:r>
            <w:r w:rsidR="00B93FAD">
              <w:rPr>
                <w:noProof/>
              </w:rPr>
              <w:fldChar w:fldCharType="end"/>
            </w:r>
            <w:r>
              <w:rPr>
                <w:noProof/>
              </w:rPr>
              <w:t xml:space="preserve"> </w:t>
            </w:r>
            <w:r w:rsidR="00365F60">
              <w:t>Capstone</w:t>
            </w:r>
          </w:p>
        </w:tc>
        <w:tc>
          <w:tcPr>
            <w:tcW w:w="344" w:type="pct"/>
            <w:shd w:val="clear" w:color="auto" w:fill="DDDDDD"/>
            <w:vAlign w:val="center"/>
          </w:tcPr>
          <w:p w14:paraId="50F158F8" w14:textId="77777777" w:rsidR="002C5D82" w:rsidRPr="005D57E5" w:rsidRDefault="002C5D82" w:rsidP="00DE7B0F"/>
        </w:tc>
        <w:tc>
          <w:tcPr>
            <w:tcW w:w="345" w:type="pct"/>
            <w:shd w:val="clear" w:color="auto" w:fill="DDDDDD"/>
            <w:vAlign w:val="center"/>
          </w:tcPr>
          <w:p w14:paraId="50F158F9" w14:textId="77777777" w:rsidR="002C5D82" w:rsidRPr="00DF2552" w:rsidRDefault="002C5D82" w:rsidP="00DE7B0F">
            <w:pPr>
              <w:jc w:val="center"/>
            </w:pPr>
          </w:p>
        </w:tc>
        <w:tc>
          <w:tcPr>
            <w:tcW w:w="344" w:type="pct"/>
            <w:shd w:val="clear" w:color="auto" w:fill="DDDDDD"/>
            <w:vAlign w:val="center"/>
          </w:tcPr>
          <w:p w14:paraId="50F158FA" w14:textId="77777777" w:rsidR="002C5D82" w:rsidRPr="005D57E5" w:rsidRDefault="002C5D82" w:rsidP="00DE7B0F">
            <w:pPr>
              <w:jc w:val="center"/>
            </w:pPr>
          </w:p>
        </w:tc>
      </w:tr>
      <w:tr w:rsidR="002C5D82" w:rsidRPr="00F61D07" w14:paraId="50F158FD" w14:textId="77777777" w:rsidTr="00DE7B0F">
        <w:tc>
          <w:tcPr>
            <w:tcW w:w="5000" w:type="pct"/>
            <w:gridSpan w:val="4"/>
            <w:shd w:val="clear" w:color="auto" w:fill="EAEAEA"/>
            <w:tcMar>
              <w:left w:w="72" w:type="dxa"/>
              <w:right w:w="72" w:type="dxa"/>
            </w:tcMar>
          </w:tcPr>
          <w:p w14:paraId="50F158FC" w14:textId="09DF12D7" w:rsidR="002C5D82" w:rsidRPr="00365F60" w:rsidRDefault="00365F60" w:rsidP="00DE7B0F">
            <w:pPr>
              <w:pStyle w:val="ATABulletLevel01BodySlide"/>
              <w:ind w:left="291"/>
              <w:rPr>
                <w:rStyle w:val="ATAAnswers"/>
              </w:rPr>
            </w:pPr>
            <w:r w:rsidRPr="00365F60">
              <w:rPr>
                <w:rStyle w:val="ATAAnswers"/>
              </w:rPr>
              <w:t>No text</w:t>
            </w:r>
          </w:p>
        </w:tc>
      </w:tr>
      <w:tr w:rsidR="002C5D82" w:rsidRPr="00F61D07" w14:paraId="50F158FF" w14:textId="77777777" w:rsidTr="00E1334A">
        <w:tc>
          <w:tcPr>
            <w:tcW w:w="5000" w:type="pct"/>
            <w:gridSpan w:val="4"/>
            <w:shd w:val="clear" w:color="auto" w:fill="EAEAEA"/>
            <w:vAlign w:val="center"/>
          </w:tcPr>
          <w:p w14:paraId="50F158FE" w14:textId="77777777" w:rsidR="002C5D82" w:rsidRPr="0020077B" w:rsidRDefault="002C5D82" w:rsidP="00DE7B0F">
            <w:pPr>
              <w:pStyle w:val="ATAGraphicDescription"/>
            </w:pPr>
            <w:r w:rsidRPr="0020077B">
              <w:t xml:space="preserve">Graphic Description: </w:t>
            </w:r>
            <w:r>
              <w:t>U.S Flag and Seal</w:t>
            </w:r>
          </w:p>
        </w:tc>
      </w:tr>
    </w:tbl>
    <w:p w14:paraId="50F15900" w14:textId="77777777" w:rsidR="002C5D82" w:rsidRDefault="00D55EF9" w:rsidP="00D55EF9">
      <w:pPr>
        <w:pStyle w:val="ATAHeadingLevel1"/>
      </w:pPr>
      <w:r>
        <w:t>Module Preparation</w:t>
      </w:r>
    </w:p>
    <w:p w14:paraId="50F1590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50F15902" w14:textId="77777777"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and small-</w:t>
      </w:r>
      <w:r>
        <w:t>group activities.</w:t>
      </w:r>
    </w:p>
    <w:p w14:paraId="3F34BFD7" w14:textId="1779A378" w:rsidR="009C19D8" w:rsidRPr="00C854FB" w:rsidRDefault="009C19D8" w:rsidP="009C19D8">
      <w:pPr>
        <w:pStyle w:val="ATABulletLevel01BodySlide"/>
      </w:pPr>
      <w:r w:rsidRPr="009C19D8">
        <w:rPr>
          <w:b/>
        </w:rPr>
        <w:t xml:space="preserve">Determine logistics and a schedule: </w:t>
      </w:r>
      <w:r>
        <w:t xml:space="preserve">This activity is conducted in </w:t>
      </w:r>
      <w:r w:rsidR="0002438F">
        <w:t xml:space="preserve">two </w:t>
      </w:r>
      <w:r>
        <w:t xml:space="preserve">small groups of </w:t>
      </w:r>
      <w:r w:rsidR="0002438F">
        <w:t xml:space="preserve">up to </w:t>
      </w:r>
      <w:r w:rsidR="00C2387E">
        <w:t>eight</w:t>
      </w:r>
      <w:r w:rsidRPr="00C854FB">
        <w:t xml:space="preserve"> participants.</w:t>
      </w:r>
      <w:r>
        <w:t xml:space="preserve"> Arrange for breakout rooms and equipment. When </w:t>
      </w:r>
      <w:r w:rsidRPr="00BF2FC1">
        <w:t>participants</w:t>
      </w:r>
      <w:r>
        <w:t xml:space="preserve"> are not presenting their assigned module, they remain with their small groups in the role of course participant/observer.</w:t>
      </w:r>
    </w:p>
    <w:p w14:paraId="1A764820" w14:textId="6AD9B3AD" w:rsidR="009C19D8" w:rsidRPr="004915FF" w:rsidRDefault="009C19D8" w:rsidP="009C19D8">
      <w:pPr>
        <w:pStyle w:val="ATASlideFacNoteLevel01"/>
        <w:numPr>
          <w:ilvl w:val="0"/>
          <w:numId w:val="2"/>
        </w:numPr>
        <w:ind w:hanging="288"/>
      </w:pPr>
      <w:r w:rsidRPr="004D2483">
        <w:rPr>
          <w:b/>
        </w:rPr>
        <w:t xml:space="preserve">Provide </w:t>
      </w:r>
      <w:r>
        <w:rPr>
          <w:b/>
        </w:rPr>
        <w:t xml:space="preserve">Equipment, Supplies, and </w:t>
      </w:r>
      <w:r w:rsidRPr="004D2483">
        <w:rPr>
          <w:b/>
        </w:rPr>
        <w:t>Copies</w:t>
      </w:r>
      <w:r>
        <w:rPr>
          <w:b/>
        </w:rPr>
        <w:t xml:space="preserve">: </w:t>
      </w:r>
      <w:r w:rsidRPr="002E724C">
        <w:t xml:space="preserve">Review </w:t>
      </w:r>
      <w:r>
        <w:t xml:space="preserve">the assignments in </w:t>
      </w:r>
      <w:r w:rsidR="00310E79">
        <w:rPr>
          <w:rStyle w:val="ATAHeadingLevel1Char"/>
        </w:rPr>
        <w:t>Handout 3.1</w:t>
      </w:r>
      <w:r>
        <w:t xml:space="preserve"> and determine </w:t>
      </w:r>
      <w:r w:rsidR="00C2387E">
        <w:t>whether</w:t>
      </w:r>
      <w:r>
        <w:t xml:space="preserve"> any extra equipment, supplies, or copies are needed to conduct the presentation. Remember, each assignment may be presented concurrently by three participants to a small group of observers. Make sure to send sufficient quantities of anything that will be needed. The observer participants should have their Participant Guides and Participant Guide CDs from when they attended the course.</w:t>
      </w:r>
    </w:p>
    <w:p w14:paraId="5F00F770" w14:textId="77777777" w:rsidR="009C19D8" w:rsidRPr="000F0268" w:rsidRDefault="009C19D8" w:rsidP="009C19D8">
      <w:pPr>
        <w:pStyle w:val="ATASlideFacNoteLevel01"/>
        <w:numPr>
          <w:ilvl w:val="0"/>
          <w:numId w:val="2"/>
        </w:numPr>
        <w:ind w:hanging="288"/>
      </w:pPr>
      <w:r w:rsidRPr="00A47025">
        <w:rPr>
          <w:b/>
        </w:rPr>
        <w:t xml:space="preserve">Schedule: </w:t>
      </w:r>
      <w:r w:rsidRPr="00A47025">
        <w:t xml:space="preserve">Allow </w:t>
      </w:r>
      <w:r>
        <w:t xml:space="preserve">sufficient time for each presentation. </w:t>
      </w:r>
      <w:r w:rsidRPr="000F0268">
        <w:t>(</w:t>
      </w:r>
      <w:r>
        <w:t xml:space="preserve">If possible, </w:t>
      </w:r>
      <w:r w:rsidRPr="000F0268">
        <w:t>the assignments are provided to the participant the evening before the presentation day.)</w:t>
      </w:r>
    </w:p>
    <w:p w14:paraId="326EF9EA" w14:textId="5923995C" w:rsidR="009C19D8" w:rsidRDefault="009C19D8" w:rsidP="009C19D8">
      <w:pPr>
        <w:pStyle w:val="ATABulletLevel01BodySlide"/>
      </w:pPr>
      <w:r w:rsidRPr="009C19D8">
        <w:rPr>
          <w:b/>
        </w:rPr>
        <w:t xml:space="preserve">Class Size: </w:t>
      </w:r>
      <w:r w:rsidRPr="00FE0259">
        <w:t xml:space="preserve">To achieve the </w:t>
      </w:r>
      <w:r>
        <w:t>training</w:t>
      </w:r>
      <w:r w:rsidRPr="00FE0259">
        <w:t xml:space="preserve"> objectives</w:t>
      </w:r>
      <w:r>
        <w:t>,</w:t>
      </w:r>
      <w:r w:rsidRPr="00FE0259">
        <w:t xml:space="preserve"> it is preferable that all participants conduct an individual presentation of a minimum of </w:t>
      </w:r>
      <w:r>
        <w:t xml:space="preserve">15 to </w:t>
      </w:r>
      <w:r w:rsidRPr="00FE0259">
        <w:t>20 minutes. Seven 20-minute presentations in a single day is the limit.</w:t>
      </w:r>
      <w:r>
        <w:t xml:space="preserve"> You will need to allow for set</w:t>
      </w:r>
      <w:r w:rsidRPr="00FE0259">
        <w:t xml:space="preserve">up time, feedback, and breaks. Trying to squeeze in more presentations will make providing individual feedback difficult. If the participants cannot be divided into groups of </w:t>
      </w:r>
      <w:r>
        <w:t>eight</w:t>
      </w:r>
      <w:r w:rsidRPr="00FE0259">
        <w:t xml:space="preserve"> or less, the first strategy is to decrease the length of each presentation. The last resort is to have the participant</w:t>
      </w:r>
      <w:r>
        <w:t>s team-</w:t>
      </w:r>
      <w:r w:rsidRPr="00FE0259">
        <w:t xml:space="preserve">teach in pairs. </w:t>
      </w:r>
    </w:p>
    <w:p w14:paraId="062F682C" w14:textId="77777777" w:rsidR="009C19D8" w:rsidRDefault="009C19D8" w:rsidP="009C19D8">
      <w:pPr>
        <w:pStyle w:val="ATABulletLevel01BodySlide"/>
      </w:pPr>
      <w:r w:rsidRPr="009C19D8">
        <w:rPr>
          <w:b/>
        </w:rPr>
        <w:t xml:space="preserve">Interpreters: </w:t>
      </w:r>
      <w:r w:rsidRPr="009C19D8">
        <w:rPr>
          <w:u w:val="single"/>
        </w:rPr>
        <w:t>One interpreter</w:t>
      </w:r>
      <w:r>
        <w:t xml:space="preserve"> is needed for each breakout group.</w:t>
      </w:r>
    </w:p>
    <w:p w14:paraId="41070A41" w14:textId="77777777" w:rsidR="009C19D8" w:rsidRDefault="009C19D8" w:rsidP="009C19D8">
      <w:pPr>
        <w:pStyle w:val="ATABulletLevel01BodySlide"/>
      </w:pPr>
      <w:r w:rsidRPr="00FE0259">
        <w:rPr>
          <w:b/>
        </w:rPr>
        <w:t xml:space="preserve">Additional Presentations: </w:t>
      </w:r>
      <w:r w:rsidRPr="00FE0259">
        <w:t>If time permits, have the participants conduct a second presentation by repeating the process. If feasible, the second presentation should be more challenging or exercise other skill ar</w:t>
      </w:r>
      <w:r>
        <w:t>eas such as leading a practical exercise such as at a range or using equipment.</w:t>
      </w:r>
    </w:p>
    <w:p w14:paraId="50F15909"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50F1590E" w14:textId="77777777" w:rsidTr="00DE7B0F">
        <w:trPr>
          <w:trHeight w:val="432"/>
        </w:trPr>
        <w:tc>
          <w:tcPr>
            <w:tcW w:w="3968" w:type="pct"/>
            <w:shd w:val="clear" w:color="auto" w:fill="DDDDDD"/>
            <w:vAlign w:val="center"/>
          </w:tcPr>
          <w:p w14:paraId="50F1590A" w14:textId="5585CACE" w:rsidR="002C5D82" w:rsidRPr="00D4655D" w:rsidRDefault="002C5D82" w:rsidP="00314C1C">
            <w:pPr>
              <w:pStyle w:val="ATASlideNoteHeading"/>
            </w:pPr>
            <w:r w:rsidRPr="00AA3B58">
              <w:t>Slide</w:t>
            </w:r>
            <w:r>
              <w:t xml:space="preserve"> </w:t>
            </w:r>
            <w:r w:rsidR="00B93FAD">
              <w:fldChar w:fldCharType="begin"/>
            </w:r>
            <w:r w:rsidR="00B93FAD">
              <w:instrText xml:space="preserve"> SEQ ataslide \s </w:instrText>
            </w:r>
            <w:r w:rsidR="00B93FAD">
              <w:fldChar w:fldCharType="separate"/>
            </w:r>
            <w:r w:rsidR="005F158D">
              <w:rPr>
                <w:noProof/>
              </w:rPr>
              <w:t>2</w:t>
            </w:r>
            <w:r w:rsidR="00B93FAD">
              <w:rPr>
                <w:noProof/>
              </w:rPr>
              <w:fldChar w:fldCharType="end"/>
            </w:r>
            <w:r>
              <w:rPr>
                <w:noProof/>
              </w:rPr>
              <w:t xml:space="preserve"> </w:t>
            </w:r>
            <w:r w:rsidR="00314C1C">
              <w:t>Module Objective</w:t>
            </w:r>
          </w:p>
        </w:tc>
        <w:tc>
          <w:tcPr>
            <w:tcW w:w="344" w:type="pct"/>
            <w:shd w:val="clear" w:color="auto" w:fill="DDDDDD"/>
            <w:vAlign w:val="center"/>
          </w:tcPr>
          <w:p w14:paraId="50F1590B" w14:textId="77777777" w:rsidR="002C5D82" w:rsidRPr="005D57E5" w:rsidRDefault="002C5D82" w:rsidP="00DE7B0F"/>
        </w:tc>
        <w:tc>
          <w:tcPr>
            <w:tcW w:w="345" w:type="pct"/>
            <w:shd w:val="clear" w:color="auto" w:fill="DDDDDD"/>
            <w:vAlign w:val="center"/>
          </w:tcPr>
          <w:p w14:paraId="50F1590C" w14:textId="77777777" w:rsidR="002C5D82" w:rsidRPr="00DF2552" w:rsidRDefault="002C5D82" w:rsidP="00DE7B0F">
            <w:pPr>
              <w:jc w:val="center"/>
            </w:pPr>
          </w:p>
        </w:tc>
        <w:tc>
          <w:tcPr>
            <w:tcW w:w="344" w:type="pct"/>
            <w:shd w:val="clear" w:color="auto" w:fill="DDDDDD"/>
            <w:vAlign w:val="center"/>
          </w:tcPr>
          <w:p w14:paraId="50F1590D" w14:textId="77777777" w:rsidR="002C5D82" w:rsidRPr="005D57E5" w:rsidRDefault="002C5D82" w:rsidP="00DE7B0F">
            <w:pPr>
              <w:jc w:val="center"/>
            </w:pPr>
          </w:p>
        </w:tc>
      </w:tr>
      <w:tr w:rsidR="002C5D82" w:rsidRPr="00F61D07" w14:paraId="50F15910" w14:textId="77777777" w:rsidTr="00DE7B0F">
        <w:tc>
          <w:tcPr>
            <w:tcW w:w="5000" w:type="pct"/>
            <w:gridSpan w:val="4"/>
            <w:shd w:val="clear" w:color="auto" w:fill="EAEAEA"/>
            <w:tcMar>
              <w:left w:w="72" w:type="dxa"/>
              <w:right w:w="72" w:type="dxa"/>
            </w:tcMar>
          </w:tcPr>
          <w:p w14:paraId="50F1590F" w14:textId="5868B4C4" w:rsidR="002C5D82" w:rsidRPr="00B7142E" w:rsidRDefault="00365F60" w:rsidP="00DE7B0F">
            <w:pPr>
              <w:pStyle w:val="ATABulletLevel01BodySlide"/>
              <w:ind w:left="291"/>
            </w:pPr>
            <w:r>
              <w:t>At the end of this module, you will be able to</w:t>
            </w:r>
            <w:r w:rsidR="00314C1C">
              <w:t xml:space="preserve"> facilitate a 20 minute training session</w:t>
            </w:r>
          </w:p>
        </w:tc>
      </w:tr>
      <w:tr w:rsidR="002C5D82" w:rsidRPr="00F61D07" w14:paraId="50F15912" w14:textId="77777777" w:rsidTr="00E1334A">
        <w:tc>
          <w:tcPr>
            <w:tcW w:w="5000" w:type="pct"/>
            <w:gridSpan w:val="4"/>
            <w:shd w:val="clear" w:color="auto" w:fill="EAEAEA"/>
            <w:vAlign w:val="center"/>
          </w:tcPr>
          <w:p w14:paraId="50F15911" w14:textId="43671BA0" w:rsidR="002C5D82" w:rsidRPr="0020077B" w:rsidRDefault="002C5D82" w:rsidP="005F158D">
            <w:pPr>
              <w:pStyle w:val="ATAGraphicDescription"/>
            </w:pPr>
            <w:r w:rsidRPr="0020077B">
              <w:t xml:space="preserve">Graphic Description: </w:t>
            </w:r>
            <w:r>
              <w:t xml:space="preserve">No </w:t>
            </w:r>
            <w:r w:rsidR="005F158D">
              <w:t>g</w:t>
            </w:r>
            <w:r>
              <w:t>raphic</w:t>
            </w:r>
          </w:p>
        </w:tc>
      </w:tr>
    </w:tbl>
    <w:p w14:paraId="50F15913" w14:textId="77777777" w:rsidR="002C5D82" w:rsidRDefault="002C5D82" w:rsidP="002C5D82">
      <w:pPr>
        <w:pStyle w:val="ATABody"/>
      </w:pPr>
    </w:p>
    <w:p w14:paraId="50F15914" w14:textId="77777777" w:rsidR="002C5D82" w:rsidRDefault="002C5D82" w:rsidP="002C5D82">
      <w:pPr>
        <w:pStyle w:val="ATABulletLevel01BodySlide"/>
      </w:pPr>
      <w:r>
        <w:lastRenderedPageBreak/>
        <w:t>Briefly discuss the terminal learning objective.</w:t>
      </w:r>
    </w:p>
    <w:p w14:paraId="50F15915"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50F15917" w14:textId="346D7A06" w:rsidR="002C5D82" w:rsidRPr="00365F60" w:rsidRDefault="00365F60" w:rsidP="00365F60">
      <w:pPr>
        <w:pStyle w:val="ATABulletLevel02BodySlide"/>
      </w:pPr>
      <w:r w:rsidRPr="00365F60">
        <w:rPr>
          <w:rStyle w:val="ATADirections"/>
          <w:rFonts w:ascii="Cambria" w:hAnsi="Cambria"/>
          <w:b w:val="0"/>
          <w:color w:val="262626" w:themeColor="text1" w:themeTint="D9"/>
          <w:sz w:val="24"/>
        </w:rPr>
        <w:t>Capstone</w:t>
      </w:r>
    </w:p>
    <w:p w14:paraId="50F15919" w14:textId="5767A039" w:rsidR="002C5D82" w:rsidRDefault="002C5D82" w:rsidP="002C5D82">
      <w:pPr>
        <w:pStyle w:val="ATABulletLevel01BodySlide"/>
      </w:pPr>
      <w:r>
        <w:t>Tell the participants that the information in this module can be used to</w:t>
      </w:r>
      <w:r w:rsidR="00365F60">
        <w:t xml:space="preserve"> facilitate a training session.</w:t>
      </w:r>
      <w:r w:rsidRPr="00B5207E">
        <w:rPr>
          <w:rStyle w:val="ATADirections"/>
        </w:rPr>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50F1591C" w14:textId="77777777" w:rsidTr="00DE7B0F">
        <w:trPr>
          <w:trHeight w:val="432"/>
        </w:trPr>
        <w:tc>
          <w:tcPr>
            <w:tcW w:w="8109" w:type="dxa"/>
            <w:shd w:val="clear" w:color="auto" w:fill="auto"/>
            <w:vAlign w:val="center"/>
          </w:tcPr>
          <w:p w14:paraId="50F1591A" w14:textId="2680D5EC" w:rsidR="002C5D82" w:rsidRPr="00EB497D" w:rsidRDefault="002C5D82" w:rsidP="00314C1C">
            <w:pPr>
              <w:pStyle w:val="ATATopicHeading"/>
            </w:pPr>
            <w:r w:rsidRPr="00807F5D">
              <w:t>Topic</w:t>
            </w:r>
            <w:r w:rsidRPr="005C650F">
              <w:t xml:space="preserve">: </w:t>
            </w:r>
            <w:r w:rsidR="00327973">
              <w:t>Facilitation</w:t>
            </w:r>
          </w:p>
        </w:tc>
        <w:tc>
          <w:tcPr>
            <w:tcW w:w="1261" w:type="dxa"/>
            <w:shd w:val="clear" w:color="auto" w:fill="auto"/>
            <w:vAlign w:val="center"/>
          </w:tcPr>
          <w:p w14:paraId="50F1591B" w14:textId="4A59E10E" w:rsidR="002C5D82" w:rsidRPr="00EB497D" w:rsidRDefault="007F0E46" w:rsidP="00DE7B0F">
            <w:pPr>
              <w:pStyle w:val="ATATopicTime"/>
            </w:pPr>
            <w:r>
              <w:t>375</w:t>
            </w:r>
            <w:r w:rsidR="002C5D82" w:rsidRPr="00EB497D">
              <w:t xml:space="preserve"> Minutes</w:t>
            </w:r>
          </w:p>
        </w:tc>
      </w:tr>
    </w:tbl>
    <w:p w14:paraId="50F1591D" w14:textId="77777777" w:rsidR="002C5D82" w:rsidRDefault="002C5D82" w:rsidP="002C5D82">
      <w:pPr>
        <w:pStyle w:val="ATABody"/>
      </w:pPr>
    </w:p>
    <w:p w14:paraId="50F1591E" w14:textId="77777777" w:rsidR="002C5D82" w:rsidRDefault="002C5D82" w:rsidP="002C5D82">
      <w:pPr>
        <w:pStyle w:val="ATABody"/>
      </w:pPr>
      <w:r>
        <w:t>Enabling Learning Objectives:</w:t>
      </w:r>
    </w:p>
    <w:p w14:paraId="50F15920" w14:textId="079A7EAD" w:rsidR="002C5D82" w:rsidRPr="00327973" w:rsidRDefault="002C5D82" w:rsidP="00327973">
      <w:pPr>
        <w:pStyle w:val="ATABulletLevel01BodySlide"/>
      </w:pPr>
      <w:r w:rsidRPr="00327973">
        <w:t xml:space="preserve">Describe </w:t>
      </w:r>
      <w:r w:rsidR="00327973" w:rsidRPr="00327973">
        <w:rPr>
          <w:rStyle w:val="ATADirections"/>
          <w:rFonts w:ascii="Cambria" w:hAnsi="Cambria"/>
          <w:b w:val="0"/>
          <w:color w:val="262626" w:themeColor="text1" w:themeTint="D9"/>
          <w:sz w:val="24"/>
        </w:rPr>
        <w:t>the final preparation for facilitating training.</w:t>
      </w:r>
    </w:p>
    <w:p w14:paraId="50F15921"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50F15926" w14:textId="77777777" w:rsidTr="00DE7B0F">
        <w:trPr>
          <w:trHeight w:val="432"/>
        </w:trPr>
        <w:tc>
          <w:tcPr>
            <w:tcW w:w="3968" w:type="pct"/>
            <w:shd w:val="clear" w:color="auto" w:fill="DDDDDD"/>
            <w:vAlign w:val="center"/>
          </w:tcPr>
          <w:p w14:paraId="50F15922" w14:textId="78929EF1" w:rsidR="002C5D82" w:rsidRPr="00D4655D" w:rsidRDefault="002C5D82" w:rsidP="000561DB">
            <w:pPr>
              <w:pStyle w:val="ATASlideNoteHeading"/>
            </w:pPr>
            <w:r w:rsidRPr="00AA3B58">
              <w:t>Slide</w:t>
            </w:r>
            <w:r>
              <w:t xml:space="preserve"> </w:t>
            </w:r>
            <w:r w:rsidR="00B93FAD">
              <w:fldChar w:fldCharType="begin"/>
            </w:r>
            <w:r w:rsidR="00B93FAD">
              <w:instrText xml:space="preserve"> SEQ ataslide \s </w:instrText>
            </w:r>
            <w:r w:rsidR="00B93FAD">
              <w:fldChar w:fldCharType="separate"/>
            </w:r>
            <w:r w:rsidR="005F158D">
              <w:rPr>
                <w:noProof/>
              </w:rPr>
              <w:t>3</w:t>
            </w:r>
            <w:r w:rsidR="00B93FAD">
              <w:rPr>
                <w:noProof/>
              </w:rPr>
              <w:fldChar w:fldCharType="end"/>
            </w:r>
            <w:r>
              <w:rPr>
                <w:noProof/>
              </w:rPr>
              <w:t xml:space="preserve"> </w:t>
            </w:r>
            <w:r w:rsidR="000561DB">
              <w:t>Review</w:t>
            </w:r>
          </w:p>
        </w:tc>
        <w:tc>
          <w:tcPr>
            <w:tcW w:w="344" w:type="pct"/>
            <w:shd w:val="clear" w:color="auto" w:fill="DDDDDD"/>
            <w:vAlign w:val="center"/>
          </w:tcPr>
          <w:p w14:paraId="50F15923" w14:textId="77777777" w:rsidR="002C5D82" w:rsidRPr="005D57E5" w:rsidRDefault="002C5D82" w:rsidP="00DE7B0F"/>
        </w:tc>
        <w:tc>
          <w:tcPr>
            <w:tcW w:w="345" w:type="pct"/>
            <w:shd w:val="clear" w:color="auto" w:fill="DDDDDD"/>
            <w:vAlign w:val="center"/>
          </w:tcPr>
          <w:p w14:paraId="50F15924" w14:textId="1541E833" w:rsidR="002C5D82" w:rsidRPr="00DF2552" w:rsidRDefault="002C5D82" w:rsidP="00DE7B0F">
            <w:pPr>
              <w:jc w:val="center"/>
            </w:pPr>
          </w:p>
        </w:tc>
        <w:tc>
          <w:tcPr>
            <w:tcW w:w="344" w:type="pct"/>
            <w:shd w:val="clear" w:color="auto" w:fill="DDDDDD"/>
            <w:vAlign w:val="center"/>
          </w:tcPr>
          <w:p w14:paraId="50F15925" w14:textId="1C75A64D" w:rsidR="002C5D82" w:rsidRPr="005D57E5" w:rsidRDefault="002C5D82" w:rsidP="00DE7B0F">
            <w:pPr>
              <w:jc w:val="center"/>
            </w:pPr>
          </w:p>
        </w:tc>
      </w:tr>
      <w:tr w:rsidR="002C5D82" w:rsidRPr="00F61D07" w14:paraId="50F1592A" w14:textId="77777777" w:rsidTr="00DE7B0F">
        <w:tc>
          <w:tcPr>
            <w:tcW w:w="5000" w:type="pct"/>
            <w:gridSpan w:val="4"/>
            <w:shd w:val="clear" w:color="auto" w:fill="EAEAEA"/>
            <w:tcMar>
              <w:left w:w="72" w:type="dxa"/>
              <w:right w:w="72" w:type="dxa"/>
            </w:tcMar>
          </w:tcPr>
          <w:p w14:paraId="684DF425" w14:textId="13554661" w:rsidR="002C5D82" w:rsidRDefault="000561DB" w:rsidP="00365F60">
            <w:pPr>
              <w:pStyle w:val="ATABulletLevel01BodySlide"/>
            </w:pPr>
            <w:r>
              <w:t>Preparation</w:t>
            </w:r>
          </w:p>
          <w:p w14:paraId="1F538C76" w14:textId="4B815A44" w:rsidR="00365F60" w:rsidRDefault="00ED7434" w:rsidP="00365F60">
            <w:pPr>
              <w:pStyle w:val="ATABulletLevel01BodySlide"/>
            </w:pPr>
            <w:r>
              <w:t>Facilitation</w:t>
            </w:r>
            <w:r w:rsidR="00365F60">
              <w:t xml:space="preserve"> checklist</w:t>
            </w:r>
          </w:p>
          <w:p w14:paraId="63F70AA6" w14:textId="77777777" w:rsidR="00365F60" w:rsidRDefault="00365F60" w:rsidP="00365F60">
            <w:pPr>
              <w:pStyle w:val="ATABulletLevel01BodySlide"/>
            </w:pPr>
            <w:r>
              <w:t>Feedback process</w:t>
            </w:r>
          </w:p>
          <w:p w14:paraId="50F15929" w14:textId="176065AA" w:rsidR="000561DB" w:rsidRPr="00B7142E" w:rsidRDefault="000561DB" w:rsidP="00365F60">
            <w:pPr>
              <w:pStyle w:val="ATABulletLevel01BodySlide"/>
            </w:pPr>
            <w:r>
              <w:t>Practice presentations</w:t>
            </w:r>
          </w:p>
        </w:tc>
      </w:tr>
      <w:tr w:rsidR="002C5D82" w:rsidRPr="00F61D07" w14:paraId="50F1592C" w14:textId="77777777" w:rsidTr="00E1334A">
        <w:tc>
          <w:tcPr>
            <w:tcW w:w="5000" w:type="pct"/>
            <w:gridSpan w:val="4"/>
            <w:shd w:val="clear" w:color="auto" w:fill="EAEAEA"/>
            <w:vAlign w:val="center"/>
          </w:tcPr>
          <w:p w14:paraId="50F1592B" w14:textId="0EFA2BAE" w:rsidR="002C5D82" w:rsidRPr="0020077B" w:rsidRDefault="002C5D82" w:rsidP="005F158D">
            <w:pPr>
              <w:pStyle w:val="ATAGraphicDescription"/>
            </w:pPr>
            <w:r w:rsidRPr="0020077B">
              <w:t xml:space="preserve">Graphic Description: </w:t>
            </w:r>
            <w:r w:rsidR="005F158D">
              <w:t>No graphic</w:t>
            </w:r>
          </w:p>
        </w:tc>
      </w:tr>
    </w:tbl>
    <w:p w14:paraId="50F1592D" w14:textId="77777777" w:rsidR="002C5D82" w:rsidRDefault="002C5D82" w:rsidP="002C5D82">
      <w:pPr>
        <w:pStyle w:val="ATABody"/>
      </w:pPr>
    </w:p>
    <w:p w14:paraId="2C5BACF2" w14:textId="1B11C0A0" w:rsidR="00327973" w:rsidRDefault="00327973" w:rsidP="00327973">
      <w:pPr>
        <w:pStyle w:val="ATABulletLevel01BodySlide"/>
      </w:pPr>
      <w:r w:rsidRPr="00CF6574">
        <w:t xml:space="preserve">Transition to the next section, which focuses on </w:t>
      </w:r>
      <w:r>
        <w:t>reviewing how to facilitate training</w:t>
      </w:r>
      <w:r w:rsidRPr="00CF6574">
        <w:t>.</w:t>
      </w:r>
      <w:r>
        <w:t xml:space="preserve"> Make sure to use this visual as an overview; do not go into detail about the topics on the screen at this point</w:t>
      </w:r>
    </w:p>
    <w:p w14:paraId="50F1592F"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561DB" w:rsidRPr="00F61D07" w14:paraId="402024AC" w14:textId="77777777" w:rsidTr="008E5F96">
        <w:trPr>
          <w:trHeight w:val="432"/>
        </w:trPr>
        <w:tc>
          <w:tcPr>
            <w:tcW w:w="3968" w:type="pct"/>
            <w:shd w:val="clear" w:color="auto" w:fill="DDDDDD"/>
            <w:vAlign w:val="center"/>
          </w:tcPr>
          <w:p w14:paraId="1CF8D79F" w14:textId="75230182" w:rsidR="000561DB" w:rsidRPr="00D4655D" w:rsidRDefault="000561DB" w:rsidP="000561DB">
            <w:pPr>
              <w:pStyle w:val="ATASlideNoteHeading"/>
            </w:pPr>
            <w:r w:rsidRPr="00AA3B58">
              <w:t>Slide</w:t>
            </w:r>
            <w:r>
              <w:t xml:space="preserve"> </w:t>
            </w:r>
            <w:fldSimple w:instr=" SEQ ataslide \s ">
              <w:r w:rsidR="005F158D">
                <w:rPr>
                  <w:noProof/>
                </w:rPr>
                <w:t>4</w:t>
              </w:r>
            </w:fldSimple>
            <w:r>
              <w:rPr>
                <w:noProof/>
              </w:rPr>
              <w:t xml:space="preserve"> </w:t>
            </w:r>
            <w:r>
              <w:t>Preparation</w:t>
            </w:r>
            <w:r w:rsidR="00327973">
              <w:t xml:space="preserve"> (1 of 2)</w:t>
            </w:r>
          </w:p>
        </w:tc>
        <w:tc>
          <w:tcPr>
            <w:tcW w:w="344" w:type="pct"/>
            <w:shd w:val="clear" w:color="auto" w:fill="DDDDDD"/>
            <w:vAlign w:val="center"/>
          </w:tcPr>
          <w:p w14:paraId="1174A46A" w14:textId="77777777" w:rsidR="000561DB" w:rsidRPr="005D57E5" w:rsidRDefault="000561DB" w:rsidP="008E5F96"/>
        </w:tc>
        <w:tc>
          <w:tcPr>
            <w:tcW w:w="345" w:type="pct"/>
            <w:shd w:val="clear" w:color="auto" w:fill="DDDDDD"/>
            <w:vAlign w:val="center"/>
          </w:tcPr>
          <w:p w14:paraId="42D42C15" w14:textId="63C4F041" w:rsidR="000561DB" w:rsidRPr="00DF2552" w:rsidRDefault="000561DB" w:rsidP="008E5F96">
            <w:pPr>
              <w:jc w:val="center"/>
            </w:pPr>
          </w:p>
        </w:tc>
        <w:tc>
          <w:tcPr>
            <w:tcW w:w="344" w:type="pct"/>
            <w:shd w:val="clear" w:color="auto" w:fill="DDDDDD"/>
            <w:vAlign w:val="center"/>
          </w:tcPr>
          <w:p w14:paraId="60ABF699" w14:textId="68798D2B" w:rsidR="000561DB" w:rsidRPr="005D57E5" w:rsidRDefault="000561DB" w:rsidP="008E5F96">
            <w:pPr>
              <w:jc w:val="center"/>
            </w:pPr>
          </w:p>
        </w:tc>
      </w:tr>
      <w:tr w:rsidR="000561DB" w:rsidRPr="00F61D07" w14:paraId="5E034CFF" w14:textId="77777777" w:rsidTr="008E5F96">
        <w:tc>
          <w:tcPr>
            <w:tcW w:w="5000" w:type="pct"/>
            <w:gridSpan w:val="4"/>
            <w:shd w:val="clear" w:color="auto" w:fill="EAEAEA"/>
            <w:tcMar>
              <w:left w:w="72" w:type="dxa"/>
              <w:right w:w="72" w:type="dxa"/>
            </w:tcMar>
          </w:tcPr>
          <w:p w14:paraId="2C2BB333" w14:textId="628FAFB5" w:rsidR="000561DB" w:rsidRDefault="000561DB" w:rsidP="008E5F96">
            <w:pPr>
              <w:pStyle w:val="ATABulletLevel01BodySlide"/>
            </w:pPr>
            <w:r>
              <w:t>Step 1 – The Outcomes</w:t>
            </w:r>
          </w:p>
          <w:p w14:paraId="7F0DECE2" w14:textId="398FB367" w:rsidR="000561DB" w:rsidRDefault="000561DB" w:rsidP="008E5F96">
            <w:pPr>
              <w:pStyle w:val="ATABulletLevel01BodySlide"/>
            </w:pPr>
            <w:r>
              <w:t>Step 2 – The Big Picture</w:t>
            </w:r>
          </w:p>
          <w:p w14:paraId="58E248FD" w14:textId="15B0C7CA" w:rsidR="000561DB" w:rsidRDefault="000561DB" w:rsidP="008E5F96">
            <w:pPr>
              <w:pStyle w:val="ATABulletLevel01BodySlide"/>
            </w:pPr>
            <w:r>
              <w:t>Step 3 – The Details</w:t>
            </w:r>
          </w:p>
          <w:p w14:paraId="2AD8E62E" w14:textId="3FC36147" w:rsidR="000561DB" w:rsidRPr="00B7142E" w:rsidRDefault="000561DB" w:rsidP="000561DB">
            <w:pPr>
              <w:pStyle w:val="ATABulletLevel01BodySlide"/>
            </w:pPr>
            <w:r>
              <w:t>Step 4 – The Test</w:t>
            </w:r>
          </w:p>
        </w:tc>
      </w:tr>
      <w:tr w:rsidR="000561DB" w:rsidRPr="00F61D07" w14:paraId="09C93BEE" w14:textId="77777777" w:rsidTr="008E5F96">
        <w:tc>
          <w:tcPr>
            <w:tcW w:w="5000" w:type="pct"/>
            <w:gridSpan w:val="4"/>
            <w:shd w:val="clear" w:color="auto" w:fill="EAEAEA"/>
            <w:vAlign w:val="center"/>
          </w:tcPr>
          <w:p w14:paraId="3FADCE1E" w14:textId="7A66A56E" w:rsidR="000561DB" w:rsidRPr="0020077B" w:rsidRDefault="000561DB" w:rsidP="005F158D">
            <w:pPr>
              <w:pStyle w:val="ATAGraphicDescription"/>
            </w:pPr>
            <w:r w:rsidRPr="0020077B">
              <w:t xml:space="preserve">Graphic Description: </w:t>
            </w:r>
            <w:r w:rsidR="005F158D">
              <w:t>No graphic</w:t>
            </w:r>
          </w:p>
        </w:tc>
      </w:tr>
    </w:tbl>
    <w:p w14:paraId="080CC393" w14:textId="77777777" w:rsidR="000561DB" w:rsidRDefault="000561DB" w:rsidP="000561D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677D2" w:rsidRPr="005D57E5" w14:paraId="653AC75E" w14:textId="77777777" w:rsidTr="005677D2">
        <w:trPr>
          <w:trHeight w:val="432"/>
        </w:trPr>
        <w:tc>
          <w:tcPr>
            <w:tcW w:w="3968" w:type="pct"/>
            <w:shd w:val="clear" w:color="auto" w:fill="DDDDDD"/>
            <w:vAlign w:val="center"/>
          </w:tcPr>
          <w:p w14:paraId="57E4254D" w14:textId="2C1936E6" w:rsidR="005677D2" w:rsidRPr="00D4655D" w:rsidRDefault="005677D2" w:rsidP="008E5F96">
            <w:pPr>
              <w:pStyle w:val="ATASlideNoteHeading"/>
            </w:pPr>
            <w:r w:rsidRPr="00AA3B58">
              <w:t>Slide</w:t>
            </w:r>
            <w:r>
              <w:t xml:space="preserve"> </w:t>
            </w:r>
            <w:fldSimple w:instr=" SEQ ataslide \s ">
              <w:r w:rsidR="005F158D">
                <w:rPr>
                  <w:noProof/>
                </w:rPr>
                <w:t>5</w:t>
              </w:r>
            </w:fldSimple>
            <w:r>
              <w:rPr>
                <w:noProof/>
              </w:rPr>
              <w:t xml:space="preserve"> </w:t>
            </w:r>
            <w:r>
              <w:t>Preparation (2 of 2)</w:t>
            </w:r>
          </w:p>
        </w:tc>
        <w:tc>
          <w:tcPr>
            <w:tcW w:w="344" w:type="pct"/>
            <w:shd w:val="clear" w:color="auto" w:fill="DDDDDD"/>
            <w:vAlign w:val="center"/>
          </w:tcPr>
          <w:p w14:paraId="6677E7EB" w14:textId="77777777" w:rsidR="005677D2" w:rsidRPr="005D57E5" w:rsidRDefault="005677D2" w:rsidP="008E5F96"/>
        </w:tc>
        <w:tc>
          <w:tcPr>
            <w:tcW w:w="345" w:type="pct"/>
            <w:shd w:val="clear" w:color="auto" w:fill="DDDDDD"/>
            <w:vAlign w:val="center"/>
          </w:tcPr>
          <w:p w14:paraId="21090042" w14:textId="1A29A97A" w:rsidR="005677D2" w:rsidRPr="00DF2552" w:rsidRDefault="005677D2" w:rsidP="008E5F96">
            <w:pPr>
              <w:jc w:val="center"/>
            </w:pPr>
          </w:p>
        </w:tc>
        <w:tc>
          <w:tcPr>
            <w:tcW w:w="343" w:type="pct"/>
            <w:shd w:val="clear" w:color="auto" w:fill="DDDDDD"/>
            <w:vAlign w:val="center"/>
          </w:tcPr>
          <w:p w14:paraId="715BAE4E" w14:textId="4B5774A7" w:rsidR="005677D2" w:rsidRPr="005D57E5" w:rsidRDefault="005677D2" w:rsidP="008E5F96">
            <w:pPr>
              <w:jc w:val="center"/>
            </w:pPr>
          </w:p>
        </w:tc>
      </w:tr>
      <w:tr w:rsidR="005677D2" w:rsidRPr="00B7142E" w14:paraId="7270D90D" w14:textId="77777777" w:rsidTr="008E5F96">
        <w:tc>
          <w:tcPr>
            <w:tcW w:w="5000" w:type="pct"/>
            <w:gridSpan w:val="4"/>
            <w:shd w:val="clear" w:color="auto" w:fill="EAEAEA"/>
            <w:tcMar>
              <w:left w:w="72" w:type="dxa"/>
              <w:right w:w="72" w:type="dxa"/>
            </w:tcMar>
          </w:tcPr>
          <w:p w14:paraId="4936796A" w14:textId="5B178FF3" w:rsidR="005677D2" w:rsidRDefault="005677D2" w:rsidP="008E5F96">
            <w:pPr>
              <w:pStyle w:val="ATABulletLevel01BodySlide"/>
            </w:pPr>
            <w:r>
              <w:t>Customize the content</w:t>
            </w:r>
          </w:p>
          <w:p w14:paraId="480C5140" w14:textId="71269139" w:rsidR="005677D2" w:rsidRDefault="005677D2" w:rsidP="008E5F96">
            <w:pPr>
              <w:pStyle w:val="ATABulletLevel01BodySlide"/>
            </w:pPr>
            <w:r>
              <w:t>Anticipate participants</w:t>
            </w:r>
            <w:r w:rsidR="003E767C">
              <w:t>’</w:t>
            </w:r>
            <w:r>
              <w:t xml:space="preserve"> questions and be prepared to answer them</w:t>
            </w:r>
          </w:p>
          <w:p w14:paraId="197CA7C4" w14:textId="77777777" w:rsidR="005677D2" w:rsidRDefault="005677D2" w:rsidP="008E5F96">
            <w:pPr>
              <w:pStyle w:val="ATABulletLevel01BodySlide"/>
            </w:pPr>
            <w:r>
              <w:t>Prepare learning activities</w:t>
            </w:r>
          </w:p>
          <w:p w14:paraId="5E3CBC7A" w14:textId="77777777" w:rsidR="005677D2" w:rsidRDefault="005677D2" w:rsidP="008E5F96">
            <w:pPr>
              <w:pStyle w:val="ATABulletLevel01BodySlide"/>
            </w:pPr>
            <w:r>
              <w:t>Prepare the classroom</w:t>
            </w:r>
          </w:p>
          <w:p w14:paraId="45C2E9AC" w14:textId="77777777" w:rsidR="005677D2" w:rsidRDefault="005677D2" w:rsidP="008E5F96">
            <w:pPr>
              <w:pStyle w:val="ATABulletLevel01BodySlide"/>
            </w:pPr>
            <w:r>
              <w:t>Check the equipment</w:t>
            </w:r>
          </w:p>
          <w:p w14:paraId="3C5A6210" w14:textId="618B3C2E" w:rsidR="005677D2" w:rsidRPr="00B7142E" w:rsidRDefault="005677D2" w:rsidP="008E5F96">
            <w:pPr>
              <w:pStyle w:val="ATABulletLevel01BodySlide"/>
            </w:pPr>
            <w:r>
              <w:t>Rehearse</w:t>
            </w:r>
          </w:p>
        </w:tc>
      </w:tr>
      <w:tr w:rsidR="005677D2" w:rsidRPr="0020077B" w14:paraId="35856D05" w14:textId="77777777" w:rsidTr="008E5F96">
        <w:tc>
          <w:tcPr>
            <w:tcW w:w="5000" w:type="pct"/>
            <w:gridSpan w:val="4"/>
            <w:shd w:val="clear" w:color="auto" w:fill="EAEAEA"/>
            <w:vAlign w:val="center"/>
          </w:tcPr>
          <w:p w14:paraId="6E43AE5F" w14:textId="5362ECF3" w:rsidR="005677D2" w:rsidRPr="0020077B" w:rsidRDefault="005677D2" w:rsidP="005F158D">
            <w:pPr>
              <w:pStyle w:val="ATAGraphicDescription"/>
            </w:pPr>
            <w:r w:rsidRPr="0020077B">
              <w:t xml:space="preserve">Graphic Description: </w:t>
            </w:r>
            <w:r w:rsidR="005F158D">
              <w:t>No graphic</w:t>
            </w:r>
          </w:p>
        </w:tc>
      </w:tr>
    </w:tbl>
    <w:p w14:paraId="7C3C25F2" w14:textId="77777777" w:rsidR="005677D2" w:rsidRDefault="005677D2" w:rsidP="002C5D82">
      <w:pPr>
        <w:pStyle w:val="ATABody"/>
      </w:pPr>
    </w:p>
    <w:p w14:paraId="3BCA2B8F" w14:textId="06B36AEA" w:rsidR="005677D2" w:rsidRDefault="005677D2" w:rsidP="005677D2">
      <w:pPr>
        <w:pStyle w:val="ATABulletLevel01BodySlide"/>
      </w:pPr>
      <w:r w:rsidRPr="003752AB">
        <w:t>Explain that</w:t>
      </w:r>
      <w:r>
        <w:t xml:space="preserve"> preparation is as important as the presentation itself. Make sure to use the preparation time wisely and ask for help if you need it. </w:t>
      </w:r>
    </w:p>
    <w:p w14:paraId="5E5BEF9E" w14:textId="641204EC" w:rsidR="005677D2" w:rsidRDefault="005677D2" w:rsidP="005677D2">
      <w:pPr>
        <w:pStyle w:val="ATABulletLevel01BodySlide"/>
      </w:pPr>
      <w:r>
        <w:t>Remind the participants of</w:t>
      </w:r>
      <w:r w:rsidR="00704A6F">
        <w:t xml:space="preserve"> what they learned in</w:t>
      </w:r>
      <w:r>
        <w:t xml:space="preserve"> </w:t>
      </w:r>
      <w:r w:rsidR="00A96512">
        <w:t>M</w:t>
      </w:r>
      <w:r>
        <w:t xml:space="preserve">odule 4 </w:t>
      </w:r>
      <w:r w:rsidR="00704A6F">
        <w:t>about</w:t>
      </w:r>
      <w:r>
        <w:t xml:space="preserve"> preparing to train.</w:t>
      </w:r>
    </w:p>
    <w:p w14:paraId="2A88A9BB" w14:textId="77777777" w:rsidR="005677D2" w:rsidRDefault="005677D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561DB" w:rsidRPr="00F61D07" w14:paraId="19B79D96" w14:textId="77777777" w:rsidTr="008E5F96">
        <w:trPr>
          <w:trHeight w:val="432"/>
        </w:trPr>
        <w:tc>
          <w:tcPr>
            <w:tcW w:w="3968" w:type="pct"/>
            <w:shd w:val="clear" w:color="auto" w:fill="DDDDDD"/>
            <w:vAlign w:val="center"/>
          </w:tcPr>
          <w:p w14:paraId="37939DB5" w14:textId="524613AB" w:rsidR="000561DB" w:rsidRPr="00D4655D" w:rsidRDefault="000561DB" w:rsidP="00ED7434">
            <w:pPr>
              <w:pStyle w:val="ATASlideNoteHeading"/>
            </w:pPr>
            <w:r w:rsidRPr="00AA3B58">
              <w:lastRenderedPageBreak/>
              <w:t>Slide</w:t>
            </w:r>
            <w:r>
              <w:t xml:space="preserve"> </w:t>
            </w:r>
            <w:fldSimple w:instr=" SEQ ataslide \s ">
              <w:r w:rsidR="005F158D">
                <w:rPr>
                  <w:noProof/>
                </w:rPr>
                <w:t>6</w:t>
              </w:r>
            </w:fldSimple>
            <w:r>
              <w:rPr>
                <w:noProof/>
              </w:rPr>
              <w:t xml:space="preserve"> </w:t>
            </w:r>
            <w:r w:rsidR="00ED7434">
              <w:t>Facilitation</w:t>
            </w:r>
            <w:r w:rsidR="005677D2">
              <w:t xml:space="preserve"> </w:t>
            </w:r>
            <w:r w:rsidR="00ED7434">
              <w:t>Checklist (</w:t>
            </w:r>
            <w:r w:rsidR="00310E79">
              <w:t>Workbook</w:t>
            </w:r>
            <w:r w:rsidR="00ED7434">
              <w:t xml:space="preserve"> 5.1)</w:t>
            </w:r>
          </w:p>
        </w:tc>
        <w:tc>
          <w:tcPr>
            <w:tcW w:w="344" w:type="pct"/>
            <w:shd w:val="clear" w:color="auto" w:fill="DDDDDD"/>
            <w:vAlign w:val="center"/>
          </w:tcPr>
          <w:p w14:paraId="3515F2B6" w14:textId="77777777" w:rsidR="000561DB" w:rsidRPr="005D57E5" w:rsidRDefault="000561DB" w:rsidP="008E5F96"/>
        </w:tc>
        <w:tc>
          <w:tcPr>
            <w:tcW w:w="345" w:type="pct"/>
            <w:shd w:val="clear" w:color="auto" w:fill="DDDDDD"/>
            <w:vAlign w:val="center"/>
          </w:tcPr>
          <w:p w14:paraId="260CEE4F" w14:textId="239FC1C3" w:rsidR="000561DB" w:rsidRPr="00DF2552" w:rsidRDefault="000561DB" w:rsidP="008E5F96">
            <w:pPr>
              <w:jc w:val="center"/>
            </w:pPr>
          </w:p>
        </w:tc>
        <w:tc>
          <w:tcPr>
            <w:tcW w:w="344" w:type="pct"/>
            <w:shd w:val="clear" w:color="auto" w:fill="DDDDDD"/>
            <w:vAlign w:val="center"/>
          </w:tcPr>
          <w:p w14:paraId="591F1D65" w14:textId="29AA6372" w:rsidR="000561DB" w:rsidRPr="005D57E5" w:rsidRDefault="00310E79" w:rsidP="008E5F96">
            <w:pPr>
              <w:jc w:val="center"/>
            </w:pPr>
            <w:r>
              <w:rPr>
                <w:noProof/>
              </w:rPr>
              <w:drawing>
                <wp:inline distT="0" distB="0" distL="0" distR="0" wp14:anchorId="08B5E4FC" wp14:editId="451E3F7C">
                  <wp:extent cx="271780" cy="27432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0561DB" w:rsidRPr="00F61D07" w14:paraId="04FC58E2" w14:textId="77777777" w:rsidTr="008E5F96">
        <w:tc>
          <w:tcPr>
            <w:tcW w:w="5000" w:type="pct"/>
            <w:gridSpan w:val="4"/>
            <w:shd w:val="clear" w:color="auto" w:fill="EAEAEA"/>
            <w:tcMar>
              <w:left w:w="72" w:type="dxa"/>
              <w:right w:w="72" w:type="dxa"/>
            </w:tcMar>
          </w:tcPr>
          <w:p w14:paraId="3ADE10A2" w14:textId="77777777" w:rsidR="00ED7434" w:rsidRPr="00CF73D0" w:rsidRDefault="00ED7434" w:rsidP="00ED7434">
            <w:pPr>
              <w:pStyle w:val="ATASlideFacNoteLevel01"/>
              <w:numPr>
                <w:ilvl w:val="0"/>
                <w:numId w:val="2"/>
              </w:numPr>
              <w:ind w:hanging="288"/>
            </w:pPr>
            <w:r w:rsidRPr="00CF73D0">
              <w:t>Lists the skills to be demonstrated</w:t>
            </w:r>
          </w:p>
          <w:p w14:paraId="7A90182C" w14:textId="7430EEE4" w:rsidR="000561DB" w:rsidRPr="00B7142E" w:rsidRDefault="00ED7434" w:rsidP="00ED7434">
            <w:pPr>
              <w:pStyle w:val="ATABulletLevel01BodySlide"/>
            </w:pPr>
            <w:r w:rsidRPr="00CF73D0">
              <w:t>Used to provide feedback</w:t>
            </w:r>
          </w:p>
        </w:tc>
      </w:tr>
      <w:tr w:rsidR="000561DB" w:rsidRPr="00F61D07" w14:paraId="42DDCDC0" w14:textId="77777777" w:rsidTr="008E5F96">
        <w:tc>
          <w:tcPr>
            <w:tcW w:w="5000" w:type="pct"/>
            <w:gridSpan w:val="4"/>
            <w:shd w:val="clear" w:color="auto" w:fill="EAEAEA"/>
            <w:vAlign w:val="center"/>
          </w:tcPr>
          <w:p w14:paraId="5FEA842E" w14:textId="4F473BDE" w:rsidR="000561DB" w:rsidRPr="0020077B" w:rsidRDefault="000561DB" w:rsidP="005F158D">
            <w:pPr>
              <w:pStyle w:val="ATAGraphicDescription"/>
            </w:pPr>
            <w:r w:rsidRPr="0020077B">
              <w:t xml:space="preserve">Graphic Description: </w:t>
            </w:r>
            <w:r w:rsidR="005F158D">
              <w:t>Checklist with items selected</w:t>
            </w:r>
          </w:p>
        </w:tc>
      </w:tr>
    </w:tbl>
    <w:p w14:paraId="522B0DF3" w14:textId="77777777" w:rsidR="000561DB" w:rsidRDefault="000561DB" w:rsidP="000561DB">
      <w:pPr>
        <w:pStyle w:val="ATABody"/>
      </w:pPr>
    </w:p>
    <w:p w14:paraId="6D2F79E1" w14:textId="30898AE7" w:rsidR="00ED7434" w:rsidRDefault="00ED7434" w:rsidP="00ED7434">
      <w:pPr>
        <w:pStyle w:val="ATASlideFacNoteLevel01"/>
        <w:numPr>
          <w:ilvl w:val="0"/>
          <w:numId w:val="2"/>
        </w:numPr>
        <w:ind w:hanging="288"/>
      </w:pPr>
      <w:r>
        <w:t xml:space="preserve">Refer the participants to </w:t>
      </w:r>
      <w:r w:rsidR="00310E79">
        <w:rPr>
          <w:rStyle w:val="ATAEmphasis"/>
        </w:rPr>
        <w:t>Workbook</w:t>
      </w:r>
      <w:r w:rsidRPr="00ED7434">
        <w:rPr>
          <w:rStyle w:val="ATAEmphasis"/>
        </w:rPr>
        <w:t xml:space="preserve"> 5.1: Facilitation Checklist</w:t>
      </w:r>
      <w:r>
        <w:t>.</w:t>
      </w:r>
    </w:p>
    <w:p w14:paraId="5163A958" w14:textId="77777777" w:rsidR="00ED7434" w:rsidRDefault="00ED7434" w:rsidP="00ED7434">
      <w:pPr>
        <w:pStyle w:val="ATASlideFacNoteLevel01"/>
        <w:numPr>
          <w:ilvl w:val="0"/>
          <w:numId w:val="2"/>
        </w:numPr>
        <w:ind w:hanging="288"/>
      </w:pPr>
      <w:r w:rsidRPr="00284534">
        <w:t xml:space="preserve">Tell the participants that they will receive individual feedback using this </w:t>
      </w:r>
      <w:r>
        <w:t>checklist.</w:t>
      </w:r>
    </w:p>
    <w:p w14:paraId="77647181" w14:textId="77777777" w:rsidR="00ED7434" w:rsidRDefault="00ED7434" w:rsidP="00ED7434">
      <w:pPr>
        <w:pStyle w:val="ATASlideFacNoteLevel01"/>
        <w:numPr>
          <w:ilvl w:val="0"/>
          <w:numId w:val="2"/>
        </w:numPr>
        <w:ind w:hanging="288"/>
      </w:pPr>
      <w:r w:rsidRPr="00284534">
        <w:t>Ask the</w:t>
      </w:r>
      <w:r>
        <w:t xml:space="preserve"> participants</w:t>
      </w:r>
      <w:r w:rsidRPr="00284534">
        <w:t xml:space="preserve"> to </w:t>
      </w:r>
      <w:r>
        <w:t xml:space="preserve">review the checklist carefully. Point out that every presentation should begin with an introduction. Encourage participants to use this checklist as they prepare their presentations. </w:t>
      </w:r>
    </w:p>
    <w:p w14:paraId="76732BE8" w14:textId="77777777" w:rsidR="00ED7434" w:rsidRDefault="00ED7434" w:rsidP="00ED743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561DB" w:rsidRPr="00F61D07" w14:paraId="27B7627E" w14:textId="77777777" w:rsidTr="008E5F96">
        <w:trPr>
          <w:trHeight w:val="432"/>
        </w:trPr>
        <w:tc>
          <w:tcPr>
            <w:tcW w:w="3968" w:type="pct"/>
            <w:shd w:val="clear" w:color="auto" w:fill="DDDDDD"/>
            <w:vAlign w:val="center"/>
          </w:tcPr>
          <w:p w14:paraId="3BDDDFCA" w14:textId="215C56E5" w:rsidR="000561DB" w:rsidRPr="00D4655D" w:rsidRDefault="000561DB" w:rsidP="00ED7434">
            <w:pPr>
              <w:pStyle w:val="ATASlideNoteHeading"/>
            </w:pPr>
            <w:r w:rsidRPr="00AA3B58">
              <w:t>Slide</w:t>
            </w:r>
            <w:r>
              <w:t xml:space="preserve"> </w:t>
            </w:r>
            <w:fldSimple w:instr=" SEQ ataslide \s ">
              <w:r w:rsidR="005F158D">
                <w:rPr>
                  <w:noProof/>
                </w:rPr>
                <w:t>7</w:t>
              </w:r>
            </w:fldSimple>
            <w:r>
              <w:rPr>
                <w:noProof/>
              </w:rPr>
              <w:t xml:space="preserve"> </w:t>
            </w:r>
            <w:r w:rsidR="00ED7434">
              <w:t>Feedback Process (</w:t>
            </w:r>
            <w:r w:rsidR="00310E79">
              <w:t>Workbook</w:t>
            </w:r>
            <w:r w:rsidR="00ED7434">
              <w:t xml:space="preserve"> 5.1)</w:t>
            </w:r>
          </w:p>
        </w:tc>
        <w:tc>
          <w:tcPr>
            <w:tcW w:w="344" w:type="pct"/>
            <w:shd w:val="clear" w:color="auto" w:fill="DDDDDD"/>
            <w:vAlign w:val="center"/>
          </w:tcPr>
          <w:p w14:paraId="49DF0BF8" w14:textId="77777777" w:rsidR="000561DB" w:rsidRPr="005D57E5" w:rsidRDefault="000561DB" w:rsidP="008E5F96"/>
        </w:tc>
        <w:tc>
          <w:tcPr>
            <w:tcW w:w="345" w:type="pct"/>
            <w:shd w:val="clear" w:color="auto" w:fill="DDDDDD"/>
            <w:vAlign w:val="center"/>
          </w:tcPr>
          <w:p w14:paraId="0CDAFCCB" w14:textId="3211373B" w:rsidR="000561DB" w:rsidRPr="00DF2552" w:rsidRDefault="000561DB" w:rsidP="008E5F96">
            <w:pPr>
              <w:jc w:val="center"/>
            </w:pPr>
          </w:p>
        </w:tc>
        <w:tc>
          <w:tcPr>
            <w:tcW w:w="344" w:type="pct"/>
            <w:shd w:val="clear" w:color="auto" w:fill="DDDDDD"/>
            <w:vAlign w:val="center"/>
          </w:tcPr>
          <w:p w14:paraId="4820A71A" w14:textId="1E6B92A2" w:rsidR="000561DB" w:rsidRPr="005D57E5" w:rsidRDefault="00310E79" w:rsidP="008E5F96">
            <w:pPr>
              <w:jc w:val="center"/>
            </w:pPr>
            <w:r>
              <w:rPr>
                <w:noProof/>
              </w:rPr>
              <w:drawing>
                <wp:inline distT="0" distB="0" distL="0" distR="0" wp14:anchorId="1FE5168A" wp14:editId="329E5CC3">
                  <wp:extent cx="271780" cy="2743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0561DB" w:rsidRPr="00F61D07" w14:paraId="3149C851" w14:textId="77777777" w:rsidTr="008E5F96">
        <w:tc>
          <w:tcPr>
            <w:tcW w:w="5000" w:type="pct"/>
            <w:gridSpan w:val="4"/>
            <w:shd w:val="clear" w:color="auto" w:fill="EAEAEA"/>
            <w:tcMar>
              <w:left w:w="72" w:type="dxa"/>
              <w:right w:w="72" w:type="dxa"/>
            </w:tcMar>
          </w:tcPr>
          <w:p w14:paraId="08E04C8A" w14:textId="77777777" w:rsidR="00ED7434" w:rsidRPr="00446F66" w:rsidRDefault="00ED7434" w:rsidP="00ED7434">
            <w:pPr>
              <w:pStyle w:val="ATASlideFacNoteLevel01"/>
              <w:numPr>
                <w:ilvl w:val="0"/>
                <w:numId w:val="2"/>
              </w:numPr>
              <w:ind w:hanging="288"/>
            </w:pPr>
            <w:r w:rsidRPr="00446F66">
              <w:t>What did you do well?</w:t>
            </w:r>
          </w:p>
          <w:p w14:paraId="1FE4F49F" w14:textId="77777777" w:rsidR="00ED7434" w:rsidRPr="00446F66" w:rsidRDefault="00ED7434" w:rsidP="00ED7434">
            <w:pPr>
              <w:pStyle w:val="ATASlideFacNoteLevel02"/>
              <w:numPr>
                <w:ilvl w:val="0"/>
                <w:numId w:val="3"/>
              </w:numPr>
              <w:ind w:left="648" w:hanging="288"/>
            </w:pPr>
            <w:r w:rsidRPr="00446F66">
              <w:t>Presenter</w:t>
            </w:r>
          </w:p>
          <w:p w14:paraId="1D6959FA" w14:textId="77777777" w:rsidR="00ED7434" w:rsidRDefault="00ED7434" w:rsidP="00ED7434">
            <w:pPr>
              <w:pStyle w:val="ATABulletLevel02BodySlide"/>
            </w:pPr>
            <w:r w:rsidRPr="00446F66">
              <w:t>Observers</w:t>
            </w:r>
          </w:p>
          <w:p w14:paraId="023E357C" w14:textId="6DAD98B2" w:rsidR="00ED7434" w:rsidRPr="00446F66" w:rsidRDefault="00ED7434" w:rsidP="00ED7434">
            <w:pPr>
              <w:pStyle w:val="ATASlideFacNoteLevel02"/>
              <w:numPr>
                <w:ilvl w:val="0"/>
                <w:numId w:val="2"/>
              </w:numPr>
              <w:ind w:hanging="288"/>
            </w:pPr>
            <w:r w:rsidRPr="00446F66">
              <w:t xml:space="preserve">What would you do differently next time? </w:t>
            </w:r>
          </w:p>
          <w:p w14:paraId="27967751" w14:textId="77777777" w:rsidR="00ED7434" w:rsidRPr="00446F66" w:rsidRDefault="00ED7434" w:rsidP="00ED7434">
            <w:pPr>
              <w:pStyle w:val="ATASlideFacNoteLevel02"/>
              <w:numPr>
                <w:ilvl w:val="0"/>
                <w:numId w:val="3"/>
              </w:numPr>
              <w:ind w:left="648" w:hanging="288"/>
            </w:pPr>
            <w:r w:rsidRPr="00446F66">
              <w:t>Presenter</w:t>
            </w:r>
          </w:p>
          <w:p w14:paraId="526C2AC7" w14:textId="63CE0EDF" w:rsidR="00ED7434" w:rsidRPr="00446F66" w:rsidRDefault="00ED7434" w:rsidP="00ED7434">
            <w:pPr>
              <w:pStyle w:val="ATASlideFacNoteLevel02"/>
              <w:numPr>
                <w:ilvl w:val="0"/>
                <w:numId w:val="3"/>
              </w:numPr>
              <w:ind w:left="648" w:hanging="288"/>
            </w:pPr>
            <w:r w:rsidRPr="00446F66">
              <w:t>Observers</w:t>
            </w:r>
          </w:p>
          <w:p w14:paraId="1AB208A9" w14:textId="77777777" w:rsidR="00ED7434" w:rsidRPr="00446F66" w:rsidRDefault="00ED7434" w:rsidP="00ED7434">
            <w:pPr>
              <w:pStyle w:val="ATASlideFacNoteLevel01"/>
              <w:numPr>
                <w:ilvl w:val="0"/>
                <w:numId w:val="2"/>
              </w:numPr>
              <w:ind w:hanging="288"/>
            </w:pPr>
            <w:r w:rsidRPr="00446F66">
              <w:t>Feedback should be:</w:t>
            </w:r>
          </w:p>
          <w:p w14:paraId="3B02F23E" w14:textId="77777777" w:rsidR="00ED7434" w:rsidRPr="00446F66" w:rsidRDefault="00ED7434" w:rsidP="00ED7434">
            <w:pPr>
              <w:pStyle w:val="ATASlideFacNoteLevel02"/>
              <w:numPr>
                <w:ilvl w:val="0"/>
                <w:numId w:val="3"/>
              </w:numPr>
              <w:ind w:left="648" w:hanging="288"/>
            </w:pPr>
            <w:r w:rsidRPr="00446F66">
              <w:t>Constructive</w:t>
            </w:r>
          </w:p>
          <w:p w14:paraId="7B140CDC" w14:textId="77777777" w:rsidR="00ED7434" w:rsidRPr="00446F66" w:rsidRDefault="00ED7434" w:rsidP="00ED7434">
            <w:pPr>
              <w:pStyle w:val="ATASlideFacNoteLevel02"/>
              <w:numPr>
                <w:ilvl w:val="0"/>
                <w:numId w:val="3"/>
              </w:numPr>
              <w:ind w:left="648" w:hanging="288"/>
            </w:pPr>
            <w:r w:rsidRPr="00446F66">
              <w:t>Specific</w:t>
            </w:r>
          </w:p>
          <w:p w14:paraId="6D1DF4EB" w14:textId="4B3E5A0B" w:rsidR="000561DB" w:rsidRPr="00B7142E" w:rsidRDefault="00ED7434" w:rsidP="00ED7434">
            <w:pPr>
              <w:pStyle w:val="ATABulletLevel02BodySlide"/>
            </w:pPr>
            <w:r w:rsidRPr="00446F66">
              <w:t>Concise</w:t>
            </w:r>
          </w:p>
        </w:tc>
      </w:tr>
      <w:tr w:rsidR="000561DB" w:rsidRPr="00F61D07" w14:paraId="0CEFEC23" w14:textId="77777777" w:rsidTr="008E5F96">
        <w:tc>
          <w:tcPr>
            <w:tcW w:w="5000" w:type="pct"/>
            <w:gridSpan w:val="4"/>
            <w:shd w:val="clear" w:color="auto" w:fill="EAEAEA"/>
            <w:vAlign w:val="center"/>
          </w:tcPr>
          <w:p w14:paraId="7696A975" w14:textId="0C18D990" w:rsidR="000561DB" w:rsidRPr="0020077B" w:rsidRDefault="000561DB" w:rsidP="005F158D">
            <w:pPr>
              <w:pStyle w:val="ATAGraphicDescription"/>
            </w:pPr>
            <w:r w:rsidRPr="0020077B">
              <w:t xml:space="preserve">Graphic Description: </w:t>
            </w:r>
            <w:r w:rsidR="005F158D">
              <w:t>No graphic</w:t>
            </w:r>
          </w:p>
        </w:tc>
      </w:tr>
    </w:tbl>
    <w:p w14:paraId="6B42AD4A" w14:textId="77777777" w:rsidR="000561DB" w:rsidRDefault="000561DB" w:rsidP="000561DB">
      <w:pPr>
        <w:pStyle w:val="ATABody"/>
      </w:pPr>
    </w:p>
    <w:p w14:paraId="6A9B00B5" w14:textId="77777777" w:rsidR="00ED7434" w:rsidRDefault="00ED7434" w:rsidP="00ED7434">
      <w:pPr>
        <w:pStyle w:val="ATASlideFacNoteLevel01"/>
        <w:numPr>
          <w:ilvl w:val="0"/>
          <w:numId w:val="2"/>
        </w:numPr>
        <w:ind w:hanging="288"/>
      </w:pPr>
      <w:r>
        <w:t>Explain that feedback is provided after each presentation. First, the presenter and observers will discuss the strengths and areas for improvement.</w:t>
      </w:r>
    </w:p>
    <w:p w14:paraId="0AF38910" w14:textId="00CFBDC2" w:rsidR="000561DB" w:rsidRDefault="00ED7434" w:rsidP="00ED7434">
      <w:pPr>
        <w:pStyle w:val="ATABulletLevel01BodySlide"/>
      </w:pPr>
      <w:r>
        <w:t xml:space="preserve">Next, the presenter will complete the self-assessment feedback checklist </w:t>
      </w:r>
      <w:r w:rsidRPr="005F158D">
        <w:rPr>
          <w:rStyle w:val="ATAHeadingLevel1Char"/>
        </w:rPr>
        <w:t>(</w:t>
      </w:r>
      <w:r w:rsidR="00310E79">
        <w:rPr>
          <w:rStyle w:val="ATAHeadingLevel1Char"/>
        </w:rPr>
        <w:t>Workbook</w:t>
      </w:r>
      <w:r w:rsidRPr="005F158D">
        <w:rPr>
          <w:rStyle w:val="ATAHeadingLevel1Char"/>
        </w:rPr>
        <w:t xml:space="preserve"> 5.1)</w:t>
      </w:r>
      <w:r>
        <w:t xml:space="preserve"> and then meet with the ATA facilitator for additional feedback.</w:t>
      </w:r>
    </w:p>
    <w:p w14:paraId="0D3A8C66" w14:textId="77777777" w:rsidR="00ED7434" w:rsidRDefault="00ED7434" w:rsidP="00ED743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561DB" w:rsidRPr="00F61D07" w14:paraId="71EC425F" w14:textId="77777777" w:rsidTr="008E5F96">
        <w:trPr>
          <w:trHeight w:val="432"/>
        </w:trPr>
        <w:tc>
          <w:tcPr>
            <w:tcW w:w="3968" w:type="pct"/>
            <w:shd w:val="clear" w:color="auto" w:fill="DDDDDD"/>
            <w:vAlign w:val="center"/>
          </w:tcPr>
          <w:p w14:paraId="3E5AD888" w14:textId="2FD068DE" w:rsidR="000561DB" w:rsidRPr="00D4655D" w:rsidRDefault="000561DB" w:rsidP="00917296">
            <w:pPr>
              <w:pStyle w:val="ATASlideNoteHeading"/>
            </w:pPr>
            <w:r w:rsidRPr="00AA3B58">
              <w:t>Slide</w:t>
            </w:r>
            <w:r>
              <w:t xml:space="preserve"> </w:t>
            </w:r>
            <w:fldSimple w:instr=" SEQ ataslide \s ">
              <w:r w:rsidR="005F158D">
                <w:rPr>
                  <w:noProof/>
                </w:rPr>
                <w:t>8</w:t>
              </w:r>
            </w:fldSimple>
            <w:r>
              <w:rPr>
                <w:noProof/>
              </w:rPr>
              <w:t xml:space="preserve"> </w:t>
            </w:r>
            <w:r w:rsidR="00327973">
              <w:t>Practice Facilitation (</w:t>
            </w:r>
            <w:r w:rsidR="00310E79">
              <w:t>Workbook</w:t>
            </w:r>
            <w:r w:rsidR="00704A6F">
              <w:t xml:space="preserve"> 5.1 and </w:t>
            </w:r>
            <w:r w:rsidR="00310E79">
              <w:t>Handout 3.1</w:t>
            </w:r>
            <w:r w:rsidR="00327973">
              <w:t>)</w:t>
            </w:r>
          </w:p>
        </w:tc>
        <w:tc>
          <w:tcPr>
            <w:tcW w:w="344" w:type="pct"/>
            <w:shd w:val="clear" w:color="auto" w:fill="DDDDDD"/>
            <w:vAlign w:val="center"/>
          </w:tcPr>
          <w:p w14:paraId="3E31A6E2" w14:textId="77777777" w:rsidR="000561DB" w:rsidRPr="005D57E5" w:rsidRDefault="000561DB" w:rsidP="008E5F96"/>
        </w:tc>
        <w:tc>
          <w:tcPr>
            <w:tcW w:w="345" w:type="pct"/>
            <w:shd w:val="clear" w:color="auto" w:fill="DDDDDD"/>
            <w:vAlign w:val="center"/>
          </w:tcPr>
          <w:p w14:paraId="11DBFEE7" w14:textId="3FD4EF5D" w:rsidR="000561DB" w:rsidRPr="00DF2552" w:rsidRDefault="00310E79" w:rsidP="008E5F96">
            <w:pPr>
              <w:jc w:val="center"/>
            </w:pPr>
            <w:r>
              <w:rPr>
                <w:noProof/>
              </w:rPr>
              <w:drawing>
                <wp:inline distT="0" distB="0" distL="0" distR="0" wp14:anchorId="66EF92BB" wp14:editId="0FDD08DF">
                  <wp:extent cx="271780" cy="2743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c>
          <w:tcPr>
            <w:tcW w:w="344" w:type="pct"/>
            <w:shd w:val="clear" w:color="auto" w:fill="DDDDDD"/>
            <w:vAlign w:val="center"/>
          </w:tcPr>
          <w:p w14:paraId="3FCE8C61" w14:textId="1DE917F1" w:rsidR="000561DB" w:rsidRPr="005D57E5" w:rsidRDefault="00310E79" w:rsidP="008E5F96">
            <w:pPr>
              <w:jc w:val="center"/>
            </w:pPr>
            <w:r>
              <w:rPr>
                <w:noProof/>
              </w:rPr>
              <w:drawing>
                <wp:inline distT="0" distB="0" distL="0" distR="0" wp14:anchorId="1248376B" wp14:editId="7782C68E">
                  <wp:extent cx="271780" cy="2743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0561DB" w:rsidRPr="00F61D07" w14:paraId="3F292ACF" w14:textId="77777777" w:rsidTr="008E5F96">
        <w:tc>
          <w:tcPr>
            <w:tcW w:w="5000" w:type="pct"/>
            <w:gridSpan w:val="4"/>
            <w:shd w:val="clear" w:color="auto" w:fill="EAEAEA"/>
            <w:tcMar>
              <w:left w:w="72" w:type="dxa"/>
              <w:right w:w="72" w:type="dxa"/>
            </w:tcMar>
          </w:tcPr>
          <w:p w14:paraId="6D1A6CAF" w14:textId="77777777" w:rsidR="00327973" w:rsidRPr="006D652A" w:rsidRDefault="00327973" w:rsidP="00327973">
            <w:pPr>
              <w:pStyle w:val="ATASlideFacNoteLevel01"/>
              <w:numPr>
                <w:ilvl w:val="0"/>
                <w:numId w:val="2"/>
              </w:numPr>
              <w:ind w:hanging="288"/>
            </w:pPr>
            <w:r>
              <w:t xml:space="preserve">Preparation </w:t>
            </w:r>
          </w:p>
          <w:p w14:paraId="29C87973" w14:textId="77777777" w:rsidR="00327973" w:rsidRPr="006D652A" w:rsidRDefault="00327973" w:rsidP="00327973">
            <w:pPr>
              <w:pStyle w:val="ATASlideFacNoteLevel02"/>
              <w:numPr>
                <w:ilvl w:val="0"/>
                <w:numId w:val="3"/>
              </w:numPr>
              <w:ind w:left="648" w:hanging="288"/>
            </w:pPr>
            <w:r>
              <w:t xml:space="preserve">Review the </w:t>
            </w:r>
            <w:r w:rsidRPr="006D652A">
              <w:t>assignment</w:t>
            </w:r>
            <w:r>
              <w:t xml:space="preserve"> handout</w:t>
            </w:r>
          </w:p>
          <w:p w14:paraId="0AE7FEA2" w14:textId="77777777" w:rsidR="00327973" w:rsidRDefault="00327973" w:rsidP="00327973">
            <w:pPr>
              <w:pStyle w:val="ATASlideFacNoteLevel02"/>
              <w:numPr>
                <w:ilvl w:val="0"/>
                <w:numId w:val="3"/>
              </w:numPr>
              <w:ind w:left="648" w:hanging="288"/>
            </w:pPr>
            <w:r>
              <w:t>Plan how to use your preparation time</w:t>
            </w:r>
          </w:p>
          <w:p w14:paraId="012035C4" w14:textId="77777777" w:rsidR="00327973" w:rsidRPr="006D652A" w:rsidRDefault="00327973" w:rsidP="00327973">
            <w:pPr>
              <w:pStyle w:val="ATASlideFacNoteLevel02"/>
              <w:numPr>
                <w:ilvl w:val="0"/>
                <w:numId w:val="3"/>
              </w:numPr>
              <w:ind w:left="648" w:hanging="288"/>
            </w:pPr>
            <w:r>
              <w:t>Gather all needed items</w:t>
            </w:r>
          </w:p>
          <w:p w14:paraId="4BBB5A6C" w14:textId="77777777" w:rsidR="00327973" w:rsidRPr="006D652A" w:rsidRDefault="00327973" w:rsidP="00327973">
            <w:pPr>
              <w:pStyle w:val="ATASlideFacNoteLevel02"/>
              <w:numPr>
                <w:ilvl w:val="0"/>
                <w:numId w:val="3"/>
              </w:numPr>
              <w:ind w:left="648" w:hanging="288"/>
            </w:pPr>
            <w:r>
              <w:t xml:space="preserve">Practice </w:t>
            </w:r>
            <w:r w:rsidRPr="006D652A">
              <w:t>the presentation</w:t>
            </w:r>
          </w:p>
          <w:p w14:paraId="6D88C03E" w14:textId="77777777" w:rsidR="00327973" w:rsidRDefault="00327973" w:rsidP="00327973">
            <w:pPr>
              <w:pStyle w:val="ATASlideFacNoteLevel01"/>
              <w:numPr>
                <w:ilvl w:val="0"/>
                <w:numId w:val="2"/>
              </w:numPr>
              <w:ind w:hanging="288"/>
            </w:pPr>
            <w:r>
              <w:t>Presentation</w:t>
            </w:r>
          </w:p>
          <w:p w14:paraId="7C46B20A" w14:textId="3243FC1E" w:rsidR="000561DB" w:rsidRPr="00B7142E" w:rsidRDefault="00327973" w:rsidP="00327973">
            <w:pPr>
              <w:pStyle w:val="ATABulletLevel01BodySlide"/>
            </w:pPr>
            <w:r w:rsidRPr="006D652A">
              <w:t>Feedback</w:t>
            </w:r>
          </w:p>
        </w:tc>
      </w:tr>
      <w:tr w:rsidR="000561DB" w:rsidRPr="00F61D07" w14:paraId="4F46C47A" w14:textId="77777777" w:rsidTr="008E5F96">
        <w:tc>
          <w:tcPr>
            <w:tcW w:w="5000" w:type="pct"/>
            <w:gridSpan w:val="4"/>
            <w:shd w:val="clear" w:color="auto" w:fill="EAEAEA"/>
            <w:vAlign w:val="center"/>
          </w:tcPr>
          <w:p w14:paraId="295C26BC" w14:textId="51F23EDF" w:rsidR="000561DB" w:rsidRPr="0020077B" w:rsidRDefault="000561DB" w:rsidP="00856515">
            <w:pPr>
              <w:pStyle w:val="ATAGraphicDescription"/>
            </w:pPr>
            <w:r w:rsidRPr="0020077B">
              <w:t xml:space="preserve">Graphic Description: </w:t>
            </w:r>
            <w:r w:rsidR="00856515">
              <w:t>No graphic</w:t>
            </w:r>
          </w:p>
        </w:tc>
      </w:tr>
    </w:tbl>
    <w:p w14:paraId="68EC4F6A" w14:textId="77777777" w:rsidR="000561DB" w:rsidRDefault="000561DB" w:rsidP="000561DB">
      <w:pPr>
        <w:pStyle w:val="ATABody"/>
      </w:pPr>
    </w:p>
    <w:p w14:paraId="54097119" w14:textId="77777777" w:rsidR="00327973" w:rsidRPr="003B037A" w:rsidRDefault="00327973" w:rsidP="00327973">
      <w:pPr>
        <w:pStyle w:val="ATABulletLevel01BodySlide"/>
      </w:pPr>
      <w:r>
        <w:t>P</w:t>
      </w:r>
      <w:r w:rsidRPr="003B037A">
        <w:t xml:space="preserve">repare the </w:t>
      </w:r>
      <w:r>
        <w:t xml:space="preserve">separate training areas. </w:t>
      </w:r>
      <w:r w:rsidRPr="003B037A">
        <w:t>Be sure each training area includes:</w:t>
      </w:r>
    </w:p>
    <w:p w14:paraId="0944A83F" w14:textId="77777777" w:rsidR="00327973" w:rsidRPr="003B037A" w:rsidRDefault="00327973" w:rsidP="00327973">
      <w:pPr>
        <w:pStyle w:val="ATABulletLevel02BodySlide"/>
      </w:pPr>
      <w:r w:rsidRPr="003B037A">
        <w:t>One table for equipment</w:t>
      </w:r>
    </w:p>
    <w:p w14:paraId="29F73C66" w14:textId="77777777" w:rsidR="00327973" w:rsidRPr="003B037A" w:rsidRDefault="00327973" w:rsidP="00327973">
      <w:pPr>
        <w:pStyle w:val="ATABulletLevel02BodySlide"/>
      </w:pPr>
      <w:r w:rsidRPr="003B037A">
        <w:t xml:space="preserve">One computer </w:t>
      </w:r>
    </w:p>
    <w:p w14:paraId="0CD4E1C9" w14:textId="77777777" w:rsidR="00327973" w:rsidRPr="003B037A" w:rsidRDefault="00327973" w:rsidP="00327973">
      <w:pPr>
        <w:pStyle w:val="ATABulletLevel02BodySlide"/>
      </w:pPr>
      <w:r>
        <w:lastRenderedPageBreak/>
        <w:t xml:space="preserve">One projector </w:t>
      </w:r>
    </w:p>
    <w:p w14:paraId="5DE68F7E" w14:textId="77777777" w:rsidR="00327973" w:rsidRPr="003B037A" w:rsidRDefault="00327973" w:rsidP="00327973">
      <w:pPr>
        <w:pStyle w:val="ATABulletLevel02BodySlide"/>
      </w:pPr>
      <w:r w:rsidRPr="003B037A">
        <w:t>One easel and chart paper</w:t>
      </w:r>
    </w:p>
    <w:p w14:paraId="711BCCCE" w14:textId="77777777" w:rsidR="00327973" w:rsidRDefault="00327973" w:rsidP="00327973">
      <w:pPr>
        <w:pStyle w:val="ATABulletLevel02BodySlide"/>
      </w:pPr>
      <w:r w:rsidRPr="003B037A">
        <w:t>Markers</w:t>
      </w:r>
    </w:p>
    <w:p w14:paraId="7E96A67C" w14:textId="77777777" w:rsidR="00327973" w:rsidRDefault="00327973" w:rsidP="00327973">
      <w:pPr>
        <w:pStyle w:val="ATABulletLevel02BodySlide"/>
      </w:pPr>
      <w:r>
        <w:t>Any other equipment and supplies needed to present the assignments</w:t>
      </w:r>
    </w:p>
    <w:p w14:paraId="77611340" w14:textId="77777777" w:rsidR="00327973" w:rsidRDefault="00327973" w:rsidP="00327973">
      <w:pPr>
        <w:pStyle w:val="ATABulletLevel02BodySlide"/>
        <w:numPr>
          <w:ilvl w:val="0"/>
          <w:numId w:val="2"/>
        </w:numPr>
        <w:ind w:hanging="288"/>
      </w:pPr>
      <w:r w:rsidRPr="003B037A">
        <w:t xml:space="preserve">Make sure there are enough tables and chairs for all participants and for </w:t>
      </w:r>
      <w:r>
        <w:t>the ATA facilitator</w:t>
      </w:r>
      <w:r w:rsidRPr="003B037A">
        <w:t xml:space="preserve">. </w:t>
      </w:r>
    </w:p>
    <w:p w14:paraId="24AE6E41" w14:textId="622C71DD" w:rsidR="00327973" w:rsidRPr="003B037A" w:rsidRDefault="00327973" w:rsidP="00327973">
      <w:pPr>
        <w:pStyle w:val="ATABulletLevel02BodySlide"/>
        <w:numPr>
          <w:ilvl w:val="0"/>
          <w:numId w:val="2"/>
        </w:numPr>
        <w:ind w:hanging="288"/>
      </w:pPr>
      <w:r>
        <w:t>Work with the interpreters to p</w:t>
      </w:r>
      <w:r w:rsidRPr="003B037A">
        <w:t>repare signs on 8½-by-11-inch paper that read:</w:t>
      </w:r>
    </w:p>
    <w:p w14:paraId="52C87B78" w14:textId="77777777" w:rsidR="00327973" w:rsidRPr="003B037A" w:rsidRDefault="00327973" w:rsidP="00327973">
      <w:pPr>
        <w:pStyle w:val="ATABulletLevel02BodySlide"/>
      </w:pPr>
      <w:r w:rsidRPr="003B037A">
        <w:t>5 minutes</w:t>
      </w:r>
    </w:p>
    <w:p w14:paraId="70358BD9" w14:textId="77777777" w:rsidR="00327973" w:rsidRPr="003B037A" w:rsidRDefault="00327973" w:rsidP="00327973">
      <w:pPr>
        <w:pStyle w:val="ATABulletLevel02BodySlide"/>
      </w:pPr>
      <w:r w:rsidRPr="003B037A">
        <w:t>3 minutes</w:t>
      </w:r>
    </w:p>
    <w:p w14:paraId="5142FB31" w14:textId="77777777" w:rsidR="00327973" w:rsidRDefault="00327973" w:rsidP="00327973">
      <w:pPr>
        <w:pStyle w:val="ATABulletLevel02BodySlide"/>
      </w:pPr>
      <w:r w:rsidRPr="003B037A">
        <w:t>1 minute</w:t>
      </w:r>
    </w:p>
    <w:p w14:paraId="57C73C8F" w14:textId="116B22B4" w:rsidR="00327973" w:rsidRDefault="00327973" w:rsidP="00327973">
      <w:pPr>
        <w:pStyle w:val="ATABulletLevel02BodySlide"/>
      </w:pPr>
      <w:r>
        <w:t>Time to stop</w:t>
      </w:r>
    </w:p>
    <w:p w14:paraId="6E4FDEE0" w14:textId="09261F9B" w:rsidR="00327973" w:rsidRDefault="00327973" w:rsidP="00327973">
      <w:pPr>
        <w:pStyle w:val="ATABulletLevel01BodySlide"/>
      </w:pPr>
      <w:r>
        <w:t>Make sure the PowerPoint files have been copied onto each computer that will be used for the presentations. If possible, extract only those slides that will be used in each 20-minute presentation. Providing a subset of slides will reduce possible confusion.</w:t>
      </w:r>
    </w:p>
    <w:p w14:paraId="25CB98D5" w14:textId="5AE34854" w:rsidR="00327973" w:rsidRDefault="00327973" w:rsidP="00327973">
      <w:pPr>
        <w:pStyle w:val="ATASlideFacNoteLevel01"/>
        <w:numPr>
          <w:ilvl w:val="0"/>
          <w:numId w:val="2"/>
        </w:numPr>
        <w:ind w:hanging="288"/>
      </w:pPr>
      <w:r w:rsidRPr="007372DE">
        <w:t>Divide the particip</w:t>
      </w:r>
      <w:r>
        <w:t xml:space="preserve">ants into two groups. </w:t>
      </w:r>
      <w:r w:rsidRPr="007372DE">
        <w:t>The total number of individuals per group should b</w:t>
      </w:r>
      <w:r>
        <w:t xml:space="preserve">e five </w:t>
      </w:r>
      <w:r w:rsidR="00C2387E">
        <w:t>but</w:t>
      </w:r>
      <w:r>
        <w:t xml:space="preserve"> no more than </w:t>
      </w:r>
      <w:r w:rsidR="005602CB">
        <w:t>eight</w:t>
      </w:r>
      <w:r>
        <w:t xml:space="preserve">. </w:t>
      </w:r>
      <w:r w:rsidRPr="007372DE">
        <w:t>Write the groupings on chart paper and</w:t>
      </w:r>
      <w:r>
        <w:t xml:space="preserve"> show them to the participants.</w:t>
      </w:r>
      <w:r w:rsidRPr="007372DE">
        <w:t xml:space="preserve"> (In creating the groups, you may want to consider ba</w:t>
      </w:r>
      <w:r>
        <w:t>lancing participants’</w:t>
      </w:r>
      <w:r w:rsidRPr="007372DE">
        <w:t xml:space="preserve"> strengths and weaknesses or putting members of similar organizations together.) </w:t>
      </w:r>
    </w:p>
    <w:p w14:paraId="22C0A59C" w14:textId="02952B6F" w:rsidR="00327973" w:rsidRDefault="00327973" w:rsidP="00327973">
      <w:pPr>
        <w:pStyle w:val="ATABulletLevel01BodySlide"/>
      </w:pPr>
      <w:r>
        <w:t>Inform participants of class time allocated for preparing their presentation.</w:t>
      </w:r>
    </w:p>
    <w:p w14:paraId="2B05E4FF" w14:textId="1C2EE321" w:rsidR="00327973" w:rsidRDefault="00327973" w:rsidP="00327973">
      <w:pPr>
        <w:pStyle w:val="ATABulletLevel01BodySlide"/>
      </w:pPr>
      <w:r w:rsidRPr="007372DE">
        <w:t xml:space="preserve">Prepare pieces of chart paper </w:t>
      </w:r>
      <w:r>
        <w:t xml:space="preserve">for each group </w:t>
      </w:r>
      <w:r w:rsidRPr="007372DE">
        <w:t xml:space="preserve">to schedule and sequence the </w:t>
      </w:r>
      <w:r>
        <w:t xml:space="preserve">assigned </w:t>
      </w:r>
      <w:r w:rsidRPr="007372DE">
        <w:t>pr</w:t>
      </w:r>
      <w:r>
        <w:t xml:space="preserve">esentations within each group. </w:t>
      </w:r>
      <w:r w:rsidRPr="007372DE">
        <w:t xml:space="preserve">Post the chart paper </w:t>
      </w:r>
      <w:r>
        <w:t xml:space="preserve">presentation schedules </w:t>
      </w:r>
      <w:r w:rsidRPr="007372DE">
        <w:t>in the</w:t>
      </w:r>
      <w:r>
        <w:t xml:space="preserve"> breakout rooms or </w:t>
      </w:r>
      <w:r w:rsidRPr="007372DE">
        <w:t>sections of the training area where participants will make their presentations.</w:t>
      </w:r>
    </w:p>
    <w:p w14:paraId="52C75E55" w14:textId="457AC7A8" w:rsidR="00327973" w:rsidRDefault="00327973" w:rsidP="00327973">
      <w:pPr>
        <w:pStyle w:val="ATABulletLevel01BodySlide"/>
      </w:pPr>
      <w:r w:rsidRPr="007372DE">
        <w:t>Make sure the assignment</w:t>
      </w:r>
      <w:r>
        <w:t>s</w:t>
      </w:r>
      <w:r w:rsidRPr="007372DE">
        <w:t xml:space="preserve"> clearly delineate the beginning and ending point of each presentation. Schedule each presentation on the chart paper</w:t>
      </w:r>
      <w:r>
        <w:t>.</w:t>
      </w:r>
    </w:p>
    <w:p w14:paraId="36313CCA" w14:textId="1895775D" w:rsidR="00327973" w:rsidRDefault="00327973" w:rsidP="00327973">
      <w:pPr>
        <w:pStyle w:val="ATABulletLevel01BodySlide"/>
      </w:pPr>
      <w:r w:rsidRPr="007372DE">
        <w:t>Ask participants to find their assignments within the Facilitator Guide</w:t>
      </w:r>
      <w:r>
        <w:t xml:space="preserve">. </w:t>
      </w:r>
      <w:r w:rsidR="00C2387E">
        <w:t>H</w:t>
      </w:r>
      <w:r>
        <w:t xml:space="preserve">ave the participants use their </w:t>
      </w:r>
      <w:r w:rsidR="00C2387E">
        <w:t>translated Facilitator Guide, if necessary, in their</w:t>
      </w:r>
      <w:r>
        <w:t xml:space="preserve"> CDs</w:t>
      </w:r>
      <w:r w:rsidRPr="007372DE">
        <w:t xml:space="preserve">. You may need to work with the interpreters to help clarify the assignments. Walk each participant through each page of the </w:t>
      </w:r>
      <w:r>
        <w:t>assigned training materials</w:t>
      </w:r>
      <w:r w:rsidRPr="007372DE">
        <w:t xml:space="preserve"> and any related materials. Answer any questions the participants might have. Stay with the assigned breakout group during the entire preparation process. Participants are more likely to seek help and guidance if you are sitting with them rather than the other ATA facilitators.</w:t>
      </w:r>
    </w:p>
    <w:p w14:paraId="4DA61D34" w14:textId="495D7E8E" w:rsidR="00327973" w:rsidRDefault="00327973" w:rsidP="00327973">
      <w:pPr>
        <w:pStyle w:val="ATABulletLevel01BodySlide"/>
      </w:pPr>
      <w:r w:rsidRPr="007372DE">
        <w:t xml:space="preserve">Tell the participants </w:t>
      </w:r>
      <w:r>
        <w:t>when</w:t>
      </w:r>
      <w:r w:rsidRPr="007372DE">
        <w:t xml:space="preserve"> the first presentation will begin. Provide the participants with any index cards or other supplies they will need. Remind them that they should bring their Participant </w:t>
      </w:r>
      <w:r>
        <w:t>Guide</w:t>
      </w:r>
      <w:r w:rsidRPr="007372DE">
        <w:t>s</w:t>
      </w:r>
      <w:r>
        <w:t xml:space="preserve"> from the ATA course and this training course </w:t>
      </w:r>
      <w:r w:rsidRPr="007372DE">
        <w:t>with them.</w:t>
      </w:r>
    </w:p>
    <w:p w14:paraId="29E7D81F" w14:textId="77777777" w:rsidR="000561DB" w:rsidRPr="00456C29" w:rsidRDefault="000561DB"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50F15938" w14:textId="77777777" w:rsidTr="00314C1C">
        <w:trPr>
          <w:trHeight w:val="432"/>
        </w:trPr>
        <w:tc>
          <w:tcPr>
            <w:tcW w:w="3968" w:type="pct"/>
            <w:shd w:val="clear" w:color="auto" w:fill="DDDDDD"/>
            <w:vAlign w:val="center"/>
          </w:tcPr>
          <w:p w14:paraId="50F15934" w14:textId="3A275848" w:rsidR="002C5D82" w:rsidRPr="00D4655D" w:rsidRDefault="002C5D82" w:rsidP="005F158D">
            <w:pPr>
              <w:pStyle w:val="ATASlideNoteHeading"/>
            </w:pPr>
            <w:r w:rsidRPr="00AA3B58">
              <w:t>Slide</w:t>
            </w:r>
            <w:r>
              <w:t xml:space="preserve"> </w:t>
            </w:r>
            <w:r w:rsidR="00B93FAD">
              <w:fldChar w:fldCharType="begin"/>
            </w:r>
            <w:r w:rsidR="00B93FAD">
              <w:instrText xml:space="preserve"> SEQ ataslide \s </w:instrText>
            </w:r>
            <w:r w:rsidR="00B93FAD">
              <w:fldChar w:fldCharType="separate"/>
            </w:r>
            <w:r w:rsidR="005F158D">
              <w:rPr>
                <w:noProof/>
              </w:rPr>
              <w:t>9</w:t>
            </w:r>
            <w:r w:rsidR="00B93FAD">
              <w:rPr>
                <w:noProof/>
              </w:rPr>
              <w:fldChar w:fldCharType="end"/>
            </w:r>
            <w:r>
              <w:rPr>
                <w:noProof/>
              </w:rPr>
              <w:t xml:space="preserve"> </w:t>
            </w:r>
            <w:r w:rsidR="00314C1C">
              <w:t>Facilitate Training</w:t>
            </w:r>
            <w:r w:rsidR="005F158D">
              <w:t xml:space="preserve"> </w:t>
            </w:r>
          </w:p>
        </w:tc>
        <w:tc>
          <w:tcPr>
            <w:tcW w:w="344" w:type="pct"/>
            <w:shd w:val="clear" w:color="auto" w:fill="DDDDDD"/>
            <w:vAlign w:val="center"/>
          </w:tcPr>
          <w:p w14:paraId="50F15935" w14:textId="77777777" w:rsidR="002C5D82" w:rsidRPr="005D57E5" w:rsidRDefault="002C5D82" w:rsidP="00DE7B0F"/>
        </w:tc>
        <w:tc>
          <w:tcPr>
            <w:tcW w:w="345" w:type="pct"/>
            <w:shd w:val="clear" w:color="auto" w:fill="DDDDDD"/>
            <w:vAlign w:val="center"/>
          </w:tcPr>
          <w:p w14:paraId="50F15936" w14:textId="77777777" w:rsidR="002C5D82" w:rsidRPr="00DF2552" w:rsidRDefault="002C5D82" w:rsidP="00DE7B0F">
            <w:pPr>
              <w:jc w:val="center"/>
            </w:pPr>
          </w:p>
        </w:tc>
        <w:tc>
          <w:tcPr>
            <w:tcW w:w="344" w:type="pct"/>
            <w:shd w:val="clear" w:color="auto" w:fill="DDDDDD"/>
            <w:vAlign w:val="center"/>
          </w:tcPr>
          <w:p w14:paraId="50F15937" w14:textId="6C0EB14F" w:rsidR="002C5D82" w:rsidRPr="005D57E5" w:rsidRDefault="002C5D82" w:rsidP="00DE7B0F">
            <w:pPr>
              <w:jc w:val="center"/>
            </w:pPr>
          </w:p>
        </w:tc>
      </w:tr>
      <w:tr w:rsidR="002C5D82" w:rsidRPr="00F61D07" w14:paraId="50F1593C" w14:textId="77777777" w:rsidTr="00DE7B0F">
        <w:tc>
          <w:tcPr>
            <w:tcW w:w="5000" w:type="pct"/>
            <w:gridSpan w:val="4"/>
            <w:shd w:val="clear" w:color="auto" w:fill="EAEAEA"/>
            <w:tcMar>
              <w:left w:w="72" w:type="dxa"/>
              <w:right w:w="72" w:type="dxa"/>
            </w:tcMar>
          </w:tcPr>
          <w:p w14:paraId="50F1593B" w14:textId="6F589E2E" w:rsidR="002C5D82" w:rsidRPr="00314C1C" w:rsidRDefault="00314C1C" w:rsidP="00314C1C">
            <w:pPr>
              <w:pStyle w:val="ATABulletLevel01BodySlide"/>
              <w:rPr>
                <w:rStyle w:val="ATAAnswers"/>
              </w:rPr>
            </w:pPr>
            <w:r w:rsidRPr="00314C1C">
              <w:rPr>
                <w:rStyle w:val="ATAAnswers"/>
              </w:rPr>
              <w:t>No text</w:t>
            </w:r>
          </w:p>
        </w:tc>
      </w:tr>
      <w:tr w:rsidR="002C5D82" w:rsidRPr="00F61D07" w14:paraId="50F1593E" w14:textId="77777777" w:rsidTr="00E1334A">
        <w:tc>
          <w:tcPr>
            <w:tcW w:w="5000" w:type="pct"/>
            <w:gridSpan w:val="4"/>
            <w:shd w:val="clear" w:color="auto" w:fill="EAEAEA"/>
            <w:vAlign w:val="center"/>
          </w:tcPr>
          <w:p w14:paraId="50F1593D" w14:textId="17931537" w:rsidR="002C5D82" w:rsidRPr="0020077B" w:rsidRDefault="002C5D82" w:rsidP="00856515">
            <w:pPr>
              <w:pStyle w:val="ATAGraphicDescription"/>
            </w:pPr>
            <w:r w:rsidRPr="0020077B">
              <w:t xml:space="preserve">Graphic Description: </w:t>
            </w:r>
            <w:r w:rsidR="00856515">
              <w:t>No graphic</w:t>
            </w:r>
          </w:p>
        </w:tc>
      </w:tr>
    </w:tbl>
    <w:p w14:paraId="5BDAF4C2" w14:textId="77777777" w:rsidR="00314C1C" w:rsidRDefault="00314C1C" w:rsidP="00314C1C">
      <w:pPr>
        <w:pStyle w:val="ATABulletLevel01BodySlide"/>
        <w:numPr>
          <w:ilvl w:val="0"/>
          <w:numId w:val="0"/>
        </w:numPr>
        <w:ind w:left="360" w:hanging="288"/>
      </w:pPr>
    </w:p>
    <w:p w14:paraId="485692B2" w14:textId="77777777" w:rsidR="00314C1C" w:rsidRDefault="00314C1C" w:rsidP="00314C1C">
      <w:pPr>
        <w:pStyle w:val="ATASlideFacNoteLevel01"/>
        <w:numPr>
          <w:ilvl w:val="0"/>
          <w:numId w:val="2"/>
        </w:numPr>
        <w:ind w:hanging="288"/>
      </w:pPr>
      <w:r w:rsidRPr="003B037A">
        <w:t xml:space="preserve">On the </w:t>
      </w:r>
      <w:r>
        <w:t>day</w:t>
      </w:r>
      <w:r w:rsidRPr="003B037A">
        <w:t xml:space="preserve"> of the presentations, give par</w:t>
      </w:r>
      <w:r>
        <w:t xml:space="preserve">ticipants sufficient time to prepare (see the Preparation Guide for guidance). </w:t>
      </w:r>
      <w:r w:rsidRPr="003B037A">
        <w:t xml:space="preserve">Encourage participants to test the equipment and </w:t>
      </w:r>
      <w:r w:rsidRPr="003B037A">
        <w:lastRenderedPageBreak/>
        <w:t xml:space="preserve">review their </w:t>
      </w:r>
      <w:r>
        <w:t xml:space="preserve">slides on the projector. </w:t>
      </w:r>
      <w:r w:rsidRPr="003B037A">
        <w:t>En</w:t>
      </w:r>
      <w:r>
        <w:t xml:space="preserve">courage them to ask questions. </w:t>
      </w:r>
      <w:r w:rsidRPr="003B037A">
        <w:t>Remind participants of the time remaining before the presentations.</w:t>
      </w:r>
      <w:r>
        <w:t xml:space="preserve"> </w:t>
      </w:r>
    </w:p>
    <w:p w14:paraId="18A35038" w14:textId="77777777" w:rsidR="00314C1C" w:rsidRDefault="00314C1C" w:rsidP="00314C1C">
      <w:pPr>
        <w:pStyle w:val="ATASlideFacNoteLevel01"/>
        <w:numPr>
          <w:ilvl w:val="0"/>
          <w:numId w:val="2"/>
        </w:numPr>
        <w:ind w:hanging="288"/>
      </w:pPr>
      <w:r w:rsidRPr="003B037A">
        <w:t>Find a private location near each presentation area to meet with the participants after their presentations.</w:t>
      </w:r>
    </w:p>
    <w:p w14:paraId="381413DB" w14:textId="2E1C0E5E" w:rsidR="00314C1C" w:rsidRPr="003B037A" w:rsidRDefault="00314C1C" w:rsidP="00314C1C">
      <w:pPr>
        <w:pStyle w:val="ATASlideFacNoteLevel01"/>
        <w:numPr>
          <w:ilvl w:val="0"/>
          <w:numId w:val="2"/>
        </w:numPr>
        <w:ind w:hanging="288"/>
      </w:pPr>
      <w:r w:rsidRPr="003B037A">
        <w:t xml:space="preserve">Start the presentations on time. </w:t>
      </w:r>
    </w:p>
    <w:p w14:paraId="754A8BA7" w14:textId="52F4B8A0" w:rsidR="00314C1C" w:rsidRPr="003B037A" w:rsidRDefault="00314C1C" w:rsidP="00314C1C">
      <w:pPr>
        <w:pStyle w:val="ATASlideFacNoteLevel01"/>
        <w:numPr>
          <w:ilvl w:val="0"/>
          <w:numId w:val="2"/>
        </w:numPr>
        <w:ind w:hanging="288"/>
      </w:pPr>
      <w:r>
        <w:t>A</w:t>
      </w:r>
      <w:r w:rsidRPr="003B037A">
        <w:t xml:space="preserve">s </w:t>
      </w:r>
      <w:r>
        <w:t>each participant</w:t>
      </w:r>
      <w:r w:rsidRPr="003B037A">
        <w:t xml:space="preserve"> give</w:t>
      </w:r>
      <w:r>
        <w:t>s</w:t>
      </w:r>
      <w:r w:rsidRPr="003B037A">
        <w:t xml:space="preserve"> </w:t>
      </w:r>
      <w:r>
        <w:t>his or her presentation</w:t>
      </w:r>
      <w:r w:rsidRPr="003B037A">
        <w:t xml:space="preserve">, </w:t>
      </w:r>
      <w:r>
        <w:t xml:space="preserve">observe how well the participant performs the skills listed in </w:t>
      </w:r>
      <w:r w:rsidR="00310E79">
        <w:t>Workbook</w:t>
      </w:r>
      <w:r>
        <w:t xml:space="preserve"> 5.1, Presentation Checklist.</w:t>
      </w:r>
      <w:r w:rsidRPr="003B037A">
        <w:t xml:space="preserve"> Give participants warnings about the time remaining using the signs you created the day before.</w:t>
      </w:r>
    </w:p>
    <w:p w14:paraId="47DC705E" w14:textId="4D010D0B" w:rsidR="00314C1C" w:rsidRPr="003B037A" w:rsidRDefault="00314C1C" w:rsidP="00314C1C">
      <w:pPr>
        <w:pStyle w:val="ATASlideFacNoteLevel01"/>
        <w:numPr>
          <w:ilvl w:val="0"/>
          <w:numId w:val="2"/>
        </w:numPr>
        <w:ind w:hanging="288"/>
      </w:pPr>
      <w:r>
        <w:t>Stop the presentations on time.</w:t>
      </w:r>
      <w:r w:rsidRPr="003B037A">
        <w:t xml:space="preserve"> </w:t>
      </w:r>
    </w:p>
    <w:p w14:paraId="6ECF92CC" w14:textId="7C9A2F85" w:rsidR="00314C1C" w:rsidRPr="003B037A" w:rsidRDefault="00314C1C" w:rsidP="00314C1C">
      <w:pPr>
        <w:pStyle w:val="ATASlideFacNoteLevel01"/>
        <w:numPr>
          <w:ilvl w:val="0"/>
          <w:numId w:val="2"/>
        </w:numPr>
        <w:ind w:hanging="288"/>
      </w:pPr>
      <w:r w:rsidRPr="003B037A">
        <w:t xml:space="preserve">At the end of each presentation, </w:t>
      </w:r>
      <w:r>
        <w:t>e</w:t>
      </w:r>
      <w:r w:rsidRPr="003B037A">
        <w:t>ncourage the next participant to begin setting up his or her presentation</w:t>
      </w:r>
      <w:r>
        <w:t xml:space="preserve"> and go to the preselected area to provide the feedback. A</w:t>
      </w:r>
      <w:r w:rsidRPr="003B037A">
        <w:t>sk the presenters what they</w:t>
      </w:r>
      <w:r>
        <w:t xml:space="preserve"> thought their strengths were. </w:t>
      </w:r>
      <w:r w:rsidRPr="003B037A">
        <w:t>Ask them what they would have done differentl</w:t>
      </w:r>
      <w:r>
        <w:t xml:space="preserve">y if they could do it again. </w:t>
      </w:r>
    </w:p>
    <w:p w14:paraId="79EC95C8" w14:textId="049357E6" w:rsidR="00314C1C" w:rsidRDefault="00314C1C" w:rsidP="00314C1C">
      <w:pPr>
        <w:pStyle w:val="ATABulletLevel01BodySlide"/>
      </w:pPr>
      <w:r w:rsidRPr="003B037A">
        <w:t xml:space="preserve">After feedback has been given, ask the presenter to fill out the </w:t>
      </w:r>
      <w:r>
        <w:t xml:space="preserve">self-assessment </w:t>
      </w:r>
      <w:r w:rsidRPr="003B037A">
        <w:t xml:space="preserve">checklist </w:t>
      </w:r>
      <w:r w:rsidRPr="00856515">
        <w:rPr>
          <w:rStyle w:val="ATAHeadingLevel1Char"/>
        </w:rPr>
        <w:t>(</w:t>
      </w:r>
      <w:r w:rsidR="00310E79">
        <w:rPr>
          <w:rStyle w:val="ATAHeadingLevel1Char"/>
        </w:rPr>
        <w:t>Workbook</w:t>
      </w:r>
      <w:r w:rsidRPr="00856515">
        <w:rPr>
          <w:rStyle w:val="ATAHeadingLevel1Char"/>
        </w:rPr>
        <w:t xml:space="preserve"> 5.1)</w:t>
      </w:r>
      <w:r>
        <w:t xml:space="preserve"> </w:t>
      </w:r>
      <w:r w:rsidRPr="003B037A">
        <w:t xml:space="preserve">in his or her Participant </w:t>
      </w:r>
      <w:r>
        <w:t>Guide.</w:t>
      </w:r>
      <w:r w:rsidRPr="003B037A">
        <w:t xml:space="preserve"> </w:t>
      </w:r>
    </w:p>
    <w:p w14:paraId="50F159A9" w14:textId="77777777" w:rsidR="002C5D82"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50F159AC" w14:textId="77777777" w:rsidTr="00DE7B0F">
        <w:trPr>
          <w:trHeight w:val="432"/>
        </w:trPr>
        <w:tc>
          <w:tcPr>
            <w:tcW w:w="8109" w:type="dxa"/>
            <w:shd w:val="clear" w:color="auto" w:fill="auto"/>
            <w:vAlign w:val="center"/>
          </w:tcPr>
          <w:p w14:paraId="50F159AA" w14:textId="77777777" w:rsidR="002C5D82" w:rsidRPr="00EB497D" w:rsidRDefault="002C5D82" w:rsidP="00DE7B0F">
            <w:pPr>
              <w:pStyle w:val="ATATopicHeading"/>
            </w:pPr>
            <w:r w:rsidRPr="00807F5D">
              <w:t>Topic</w:t>
            </w:r>
            <w:r w:rsidRPr="005C650F">
              <w:t xml:space="preserve">: </w:t>
            </w:r>
            <w:r>
              <w:t>Module Summary</w:t>
            </w:r>
          </w:p>
        </w:tc>
        <w:tc>
          <w:tcPr>
            <w:tcW w:w="1261" w:type="dxa"/>
            <w:shd w:val="clear" w:color="auto" w:fill="auto"/>
            <w:vAlign w:val="center"/>
          </w:tcPr>
          <w:p w14:paraId="50F159AB" w14:textId="28AA74FC" w:rsidR="002C5D82" w:rsidRPr="00EB497D" w:rsidRDefault="00314C1C" w:rsidP="00DE7B0F">
            <w:pPr>
              <w:pStyle w:val="ATATopicTime"/>
            </w:pPr>
            <w:r>
              <w:t>5</w:t>
            </w:r>
            <w:r w:rsidR="002C5D82" w:rsidRPr="00EB497D">
              <w:t xml:space="preserve"> Minutes</w:t>
            </w:r>
          </w:p>
        </w:tc>
      </w:tr>
    </w:tbl>
    <w:p w14:paraId="50F159AD"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0F159B2" w14:textId="77777777" w:rsidTr="00DE7B0F">
        <w:trPr>
          <w:trHeight w:val="432"/>
        </w:trPr>
        <w:tc>
          <w:tcPr>
            <w:tcW w:w="3967" w:type="pct"/>
            <w:shd w:val="clear" w:color="auto" w:fill="DDDDDD"/>
            <w:vAlign w:val="center"/>
          </w:tcPr>
          <w:p w14:paraId="50F159AE" w14:textId="0A8ECEF0" w:rsidR="002C5D82" w:rsidRPr="00D4655D" w:rsidRDefault="002C5D82" w:rsidP="00314C1C">
            <w:pPr>
              <w:pStyle w:val="ATASlideNoteHeading"/>
            </w:pPr>
            <w:r w:rsidRPr="00AA3B58">
              <w:t>Slide</w:t>
            </w:r>
            <w:r>
              <w:t xml:space="preserve"> </w:t>
            </w:r>
            <w:r w:rsidR="00B93FAD">
              <w:fldChar w:fldCharType="begin"/>
            </w:r>
            <w:r w:rsidR="00B93FAD">
              <w:instrText xml:space="preserve"> SEQ ataslide \s </w:instrText>
            </w:r>
            <w:r w:rsidR="00B93FAD">
              <w:fldChar w:fldCharType="separate"/>
            </w:r>
            <w:r w:rsidR="005F158D">
              <w:rPr>
                <w:noProof/>
              </w:rPr>
              <w:t>10</w:t>
            </w:r>
            <w:r w:rsidR="00B93FAD">
              <w:rPr>
                <w:noProof/>
              </w:rPr>
              <w:fldChar w:fldCharType="end"/>
            </w:r>
            <w:r>
              <w:rPr>
                <w:noProof/>
              </w:rPr>
              <w:t xml:space="preserve"> </w:t>
            </w:r>
            <w:r w:rsidR="00314C1C">
              <w:t>Module Summary</w:t>
            </w:r>
            <w:r>
              <w:t xml:space="preserve"> </w:t>
            </w:r>
          </w:p>
        </w:tc>
        <w:tc>
          <w:tcPr>
            <w:tcW w:w="344" w:type="pct"/>
            <w:shd w:val="clear" w:color="auto" w:fill="DDDDDD"/>
            <w:vAlign w:val="center"/>
          </w:tcPr>
          <w:p w14:paraId="50F159AF" w14:textId="77777777" w:rsidR="002C5D82" w:rsidRPr="005D57E5" w:rsidRDefault="002C5D82" w:rsidP="00DE7B0F"/>
        </w:tc>
        <w:tc>
          <w:tcPr>
            <w:tcW w:w="345" w:type="pct"/>
            <w:shd w:val="clear" w:color="auto" w:fill="DDDDDD"/>
            <w:vAlign w:val="center"/>
          </w:tcPr>
          <w:p w14:paraId="50F159B0" w14:textId="77777777" w:rsidR="002C5D82" w:rsidRPr="00DF2552" w:rsidRDefault="002C5D82" w:rsidP="00DE7B0F">
            <w:pPr>
              <w:jc w:val="center"/>
            </w:pPr>
          </w:p>
        </w:tc>
        <w:tc>
          <w:tcPr>
            <w:tcW w:w="344" w:type="pct"/>
            <w:shd w:val="clear" w:color="auto" w:fill="DDDDDD"/>
            <w:vAlign w:val="center"/>
          </w:tcPr>
          <w:p w14:paraId="50F159B1" w14:textId="23A57128" w:rsidR="002C5D82" w:rsidRPr="005D57E5" w:rsidRDefault="002C5D82" w:rsidP="00DE7B0F">
            <w:pPr>
              <w:jc w:val="center"/>
            </w:pPr>
          </w:p>
        </w:tc>
      </w:tr>
      <w:tr w:rsidR="002C5D82" w:rsidRPr="00F61D07" w14:paraId="50F159B5" w14:textId="77777777" w:rsidTr="00DE7B0F">
        <w:tc>
          <w:tcPr>
            <w:tcW w:w="5000" w:type="pct"/>
            <w:gridSpan w:val="4"/>
            <w:shd w:val="clear" w:color="auto" w:fill="EAEAEA"/>
            <w:tcMar>
              <w:left w:w="72" w:type="dxa"/>
              <w:right w:w="72" w:type="dxa"/>
            </w:tcMar>
          </w:tcPr>
          <w:p w14:paraId="5A6F5EBB" w14:textId="77777777" w:rsidR="00314C1C" w:rsidRDefault="00314C1C" w:rsidP="00314C1C">
            <w:pPr>
              <w:pStyle w:val="ATASlideFacNoteLevel01"/>
              <w:numPr>
                <w:ilvl w:val="0"/>
                <w:numId w:val="2"/>
              </w:numPr>
              <w:ind w:hanging="288"/>
            </w:pPr>
            <w:r>
              <w:t>Great Challenges</w:t>
            </w:r>
          </w:p>
          <w:p w14:paraId="7D920ED6" w14:textId="77777777" w:rsidR="00314C1C" w:rsidRDefault="00314C1C" w:rsidP="00314C1C">
            <w:pPr>
              <w:pStyle w:val="ATASlideFacNoteLevel01"/>
              <w:numPr>
                <w:ilvl w:val="0"/>
                <w:numId w:val="2"/>
              </w:numPr>
              <w:ind w:hanging="288"/>
            </w:pPr>
            <w:r>
              <w:t>Lessons Learned</w:t>
            </w:r>
          </w:p>
          <w:p w14:paraId="50F159B4" w14:textId="67501EF3" w:rsidR="002C5D82" w:rsidRPr="00B7142E" w:rsidRDefault="00314C1C" w:rsidP="00314C1C">
            <w:pPr>
              <w:pStyle w:val="ATABulletLevel01BodySlide"/>
            </w:pPr>
            <w:r>
              <w:t>Continued Improvement</w:t>
            </w:r>
          </w:p>
        </w:tc>
      </w:tr>
      <w:tr w:rsidR="002C5D82" w:rsidRPr="00F61D07" w14:paraId="50F159B7" w14:textId="77777777" w:rsidTr="00E1334A">
        <w:tc>
          <w:tcPr>
            <w:tcW w:w="5000" w:type="pct"/>
            <w:gridSpan w:val="4"/>
            <w:shd w:val="clear" w:color="auto" w:fill="EAEAEA"/>
            <w:vAlign w:val="center"/>
          </w:tcPr>
          <w:p w14:paraId="50F159B6" w14:textId="17B2072D" w:rsidR="002C5D82" w:rsidRPr="0020077B" w:rsidRDefault="002C5D82" w:rsidP="00856515">
            <w:pPr>
              <w:pStyle w:val="ATAGraphicDescription"/>
            </w:pPr>
            <w:r w:rsidRPr="0020077B">
              <w:t xml:space="preserve">Graphic Description: </w:t>
            </w:r>
            <w:r>
              <w:t xml:space="preserve">No </w:t>
            </w:r>
            <w:r w:rsidR="00856515">
              <w:t>g</w:t>
            </w:r>
            <w:r>
              <w:t xml:space="preserve">raphic </w:t>
            </w:r>
          </w:p>
        </w:tc>
      </w:tr>
    </w:tbl>
    <w:p w14:paraId="50F159B8" w14:textId="77777777" w:rsidR="002C5D82" w:rsidRDefault="002C5D82" w:rsidP="002C5D82">
      <w:pPr>
        <w:pStyle w:val="ATABody"/>
      </w:pPr>
    </w:p>
    <w:p w14:paraId="35E80DB8" w14:textId="77777777" w:rsidR="00314C1C" w:rsidRPr="005E5D07" w:rsidRDefault="00314C1C" w:rsidP="00314C1C">
      <w:pPr>
        <w:pStyle w:val="ATABulletLevel01BodySlide"/>
      </w:pPr>
      <w:r>
        <w:t>After completing the individual presentations, reconvene the entire class.</w:t>
      </w:r>
    </w:p>
    <w:p w14:paraId="22631221" w14:textId="77777777" w:rsidR="00314C1C" w:rsidRDefault="00314C1C" w:rsidP="00314C1C">
      <w:pPr>
        <w:pStyle w:val="ATABulletLevel01BodySlide"/>
      </w:pPr>
      <w:r>
        <w:t>Begin by congratulating and thanking the class for their hard work and excellent presentations.</w:t>
      </w:r>
    </w:p>
    <w:p w14:paraId="341FA96F" w14:textId="6B6101E3" w:rsidR="00314C1C" w:rsidRDefault="00314C1C" w:rsidP="00314C1C">
      <w:pPr>
        <w:pStyle w:val="ATABulletLevel01BodySlide"/>
      </w:pPr>
      <w:r>
        <w:t>Remind the participants that this module provided an opportunity to practice using all of the skills taught during the facilitation. This training session is just a starting point. Perfecting your presentation and facilitation skills requires continued practice</w:t>
      </w:r>
      <w:r w:rsidR="00CC05FF">
        <w:t>.</w:t>
      </w:r>
    </w:p>
    <w:p w14:paraId="4DBB3E00" w14:textId="4232455C" w:rsidR="00314C1C" w:rsidRDefault="00CC05FF" w:rsidP="00314C1C">
      <w:pPr>
        <w:pStyle w:val="ATABulletLevel01BodySlide"/>
      </w:pPr>
      <w:r>
        <w:t xml:space="preserve">Facilitate </w:t>
      </w:r>
      <w:r w:rsidR="00314C1C">
        <w:t>a discussion by asking participants the following questions:</w:t>
      </w:r>
    </w:p>
    <w:p w14:paraId="234660D1" w14:textId="77777777" w:rsidR="00314C1C" w:rsidRDefault="00314C1C" w:rsidP="00314C1C">
      <w:pPr>
        <w:pStyle w:val="ATABulletLevel02BodySlide"/>
      </w:pPr>
      <w:r>
        <w:t>What were the greatest challenges encountered when preparing and conducting the presentations?</w:t>
      </w:r>
    </w:p>
    <w:p w14:paraId="5DFCEB18" w14:textId="77777777" w:rsidR="00314C1C" w:rsidRDefault="00314C1C" w:rsidP="00314C1C">
      <w:pPr>
        <w:pStyle w:val="ATABulletLevel02BodySlide"/>
      </w:pPr>
      <w:r>
        <w:t>What lessons did you learn from the exercise?</w:t>
      </w:r>
    </w:p>
    <w:p w14:paraId="4AD3E843" w14:textId="77777777" w:rsidR="00314C1C" w:rsidRDefault="00314C1C" w:rsidP="00314C1C">
      <w:pPr>
        <w:pStyle w:val="ATABulletLevel02BodySlide"/>
      </w:pPr>
      <w:r>
        <w:t>What are some steps you can take to continue to improve your presentation and facilitation skills?</w:t>
      </w:r>
    </w:p>
    <w:p w14:paraId="50F159BD" w14:textId="3E822570" w:rsidR="00D55EF9" w:rsidRDefault="00314C1C" w:rsidP="00314C1C">
      <w:pPr>
        <w:pStyle w:val="ATABulletLevel01BodySlide"/>
      </w:pPr>
      <w:r>
        <w:t>Summarize your observations and final guidance. Ask the other facilitators to add their comments.</w:t>
      </w:r>
    </w:p>
    <w:p w14:paraId="6C997E45" w14:textId="0431C9C2" w:rsidR="00314C1C" w:rsidRDefault="00314C1C" w:rsidP="007F0E46"/>
    <w:sectPr w:rsidR="00314C1C" w:rsidSect="00D55EF9">
      <w:headerReference w:type="default" r:id="rId16"/>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159DC" w14:textId="77777777" w:rsidR="007F2F7C" w:rsidRDefault="007F2F7C" w:rsidP="00C82114">
      <w:r>
        <w:separator/>
      </w:r>
    </w:p>
    <w:p w14:paraId="50F159DD" w14:textId="77777777" w:rsidR="007F2F7C" w:rsidRDefault="007F2F7C"/>
    <w:p w14:paraId="50F159DE" w14:textId="77777777" w:rsidR="007F2F7C" w:rsidRDefault="007F2F7C"/>
    <w:p w14:paraId="50F159DF" w14:textId="77777777" w:rsidR="007F2F7C" w:rsidRDefault="007F2F7C"/>
    <w:p w14:paraId="50F159E0" w14:textId="77777777" w:rsidR="007F2F7C" w:rsidRDefault="007F2F7C"/>
  </w:endnote>
  <w:endnote w:type="continuationSeparator" w:id="0">
    <w:p w14:paraId="50F159E1" w14:textId="77777777" w:rsidR="007F2F7C" w:rsidRDefault="007F2F7C" w:rsidP="00C82114">
      <w:r>
        <w:continuationSeparator/>
      </w:r>
    </w:p>
    <w:p w14:paraId="50F159E2" w14:textId="77777777" w:rsidR="007F2F7C" w:rsidRDefault="007F2F7C"/>
    <w:p w14:paraId="50F159E3" w14:textId="77777777" w:rsidR="007F2F7C" w:rsidRDefault="007F2F7C"/>
    <w:p w14:paraId="50F159E4" w14:textId="77777777" w:rsidR="007F2F7C" w:rsidRDefault="007F2F7C"/>
    <w:p w14:paraId="50F159E5" w14:textId="77777777" w:rsidR="007F2F7C" w:rsidRDefault="007F2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742321552"/>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9C19D8" w:rsidRPr="001640EA" w14:paraId="59A6FECC" w14:textId="77777777" w:rsidTr="008E5F96">
          <w:tc>
            <w:tcPr>
              <w:tcW w:w="8100" w:type="dxa"/>
            </w:tcPr>
            <w:p w14:paraId="063445B6" w14:textId="10EC3C20" w:rsidR="009C19D8" w:rsidRPr="001640EA" w:rsidRDefault="00B93FAD" w:rsidP="009C19D8">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288692801"/>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cs="Arial"/>
                      <w:color w:val="808080"/>
                      <w:sz w:val="18"/>
                      <w:szCs w:val="18"/>
                    </w:rPr>
                    <w:t>CISR Train-The-Trainer</w:t>
                  </w:r>
                </w:sdtContent>
              </w:sdt>
              <w:r w:rsidR="009C19D8"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40644603"/>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Pr>
                      <w:rStyle w:val="PlaceholderText"/>
                      <w:rFonts w:ascii="Arial" w:hAnsi="Arial" w:cs="Arial"/>
                      <w:sz w:val="18"/>
                      <w:szCs w:val="18"/>
                    </w:rPr>
                    <w:t>v1.00</w:t>
                  </w:r>
                </w:sdtContent>
              </w:sdt>
            </w:p>
          </w:tc>
          <w:tc>
            <w:tcPr>
              <w:tcW w:w="1260" w:type="dxa"/>
            </w:tcPr>
            <w:p w14:paraId="1E63119A" w14:textId="77777777" w:rsidR="009C19D8" w:rsidRPr="001640EA" w:rsidRDefault="009C19D8" w:rsidP="008E5F96">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B93FAD">
                <w:rPr>
                  <w:rStyle w:val="PlaceholderText"/>
                  <w:rFonts w:ascii="Arial" w:eastAsia="Arial Unicode MS" w:hAnsi="Arial" w:cs="Arial"/>
                  <w:noProof/>
                  <w:sz w:val="18"/>
                  <w:szCs w:val="18"/>
                </w:rPr>
                <w:t>1</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B93FAD">
                <w:rPr>
                  <w:rStyle w:val="PlaceholderText"/>
                  <w:rFonts w:ascii="Arial" w:eastAsia="Arial Unicode MS" w:hAnsi="Arial" w:cs="Arial"/>
                  <w:noProof/>
                  <w:sz w:val="18"/>
                  <w:szCs w:val="18"/>
                </w:rPr>
                <w:t>6</w:t>
              </w:r>
              <w:r w:rsidRPr="001640EA">
                <w:rPr>
                  <w:rStyle w:val="PlaceholderText"/>
                  <w:rFonts w:ascii="Arial" w:eastAsia="Arial Unicode MS" w:hAnsi="Arial" w:cs="Arial"/>
                  <w:sz w:val="18"/>
                  <w:szCs w:val="18"/>
                </w:rPr>
                <w:fldChar w:fldCharType="end"/>
              </w:r>
            </w:p>
          </w:tc>
        </w:tr>
      </w:tbl>
      <w:p w14:paraId="7689C2FE" w14:textId="77777777" w:rsidR="009C19D8" w:rsidRPr="001640EA" w:rsidRDefault="009C19D8" w:rsidP="009C19D8">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p w14:paraId="50F159ED" w14:textId="77777777" w:rsidR="002C5D82" w:rsidRPr="001640EA" w:rsidRDefault="002C5D82" w:rsidP="00CB0E8C">
    <w:pPr>
      <w:jc w:val="center"/>
      <w:rPr>
        <w:rFonts w:ascii="Arial" w:eastAsia="Arial Unicode MS" w:hAnsi="Arial" w:cs="Arial"/>
        <w:b/>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2C5D82" w:rsidRPr="001640EA" w14:paraId="50F159F2" w14:textId="77777777" w:rsidTr="00F31268">
          <w:tc>
            <w:tcPr>
              <w:tcW w:w="8100" w:type="dxa"/>
            </w:tcPr>
            <w:p w14:paraId="50F159F0" w14:textId="5B087909" w:rsidR="002C5D82" w:rsidRPr="001640EA" w:rsidRDefault="00B93FAD" w:rsidP="00B93FAD">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cs="Arial"/>
                      <w:color w:val="808080"/>
                      <w:sz w:val="18"/>
                      <w:szCs w:val="18"/>
                    </w:rPr>
                    <w:t xml:space="preserve">CISR </w:t>
                  </w:r>
                  <w:r w:rsidR="009C19D8">
                    <w:rPr>
                      <w:rFonts w:ascii="Arial" w:hAnsi="Arial" w:cs="Arial"/>
                      <w:color w:val="808080"/>
                      <w:sz w:val="18"/>
                      <w:szCs w:val="18"/>
                    </w:rPr>
                    <w:t>Train-The-Trainer</w:t>
                  </w:r>
                </w:sdtContent>
              </w:sdt>
              <w:r w:rsidR="002C5D82"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9C19D8">
                    <w:rPr>
                      <w:rStyle w:val="PlaceholderText"/>
                      <w:rFonts w:ascii="Arial" w:hAnsi="Arial" w:cs="Arial"/>
                      <w:sz w:val="18"/>
                      <w:szCs w:val="18"/>
                    </w:rPr>
                    <w:t>v</w:t>
                  </w:r>
                  <w:r>
                    <w:rPr>
                      <w:rStyle w:val="PlaceholderText"/>
                      <w:rFonts w:ascii="Arial" w:hAnsi="Arial" w:cs="Arial"/>
                      <w:sz w:val="18"/>
                      <w:szCs w:val="18"/>
                    </w:rPr>
                    <w:t>1</w:t>
                  </w:r>
                  <w:r w:rsidR="009C19D8">
                    <w:rPr>
                      <w:rStyle w:val="PlaceholderText"/>
                      <w:rFonts w:ascii="Arial" w:hAnsi="Arial" w:cs="Arial"/>
                      <w:sz w:val="18"/>
                      <w:szCs w:val="18"/>
                    </w:rPr>
                    <w:t>.00</w:t>
                  </w:r>
                </w:sdtContent>
              </w:sdt>
            </w:p>
          </w:tc>
          <w:tc>
            <w:tcPr>
              <w:tcW w:w="1260" w:type="dxa"/>
            </w:tcPr>
            <w:p w14:paraId="50F159F1" w14:textId="77777777" w:rsidR="002C5D82" w:rsidRPr="001640EA" w:rsidRDefault="002C5D82"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B93FAD">
                <w:rPr>
                  <w:rStyle w:val="PlaceholderText"/>
                  <w:rFonts w:ascii="Arial" w:eastAsia="Arial Unicode MS" w:hAnsi="Arial" w:cs="Arial"/>
                  <w:noProof/>
                  <w:sz w:val="18"/>
                  <w:szCs w:val="18"/>
                </w:rPr>
                <w:t>2</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B93FAD">
                <w:rPr>
                  <w:rStyle w:val="PlaceholderText"/>
                  <w:rFonts w:ascii="Arial" w:eastAsia="Arial Unicode MS" w:hAnsi="Arial" w:cs="Arial"/>
                  <w:noProof/>
                  <w:sz w:val="18"/>
                  <w:szCs w:val="18"/>
                </w:rPr>
                <w:t>6</w:t>
              </w:r>
              <w:r w:rsidRPr="001640EA">
                <w:rPr>
                  <w:rStyle w:val="PlaceholderText"/>
                  <w:rFonts w:ascii="Arial" w:eastAsia="Arial Unicode MS" w:hAnsi="Arial" w:cs="Arial"/>
                  <w:sz w:val="18"/>
                  <w:szCs w:val="18"/>
                </w:rPr>
                <w:fldChar w:fldCharType="end"/>
              </w:r>
            </w:p>
          </w:tc>
        </w:tr>
      </w:tbl>
      <w:p w14:paraId="50F159F3" w14:textId="77777777" w:rsidR="002C5D82" w:rsidRPr="001640EA" w:rsidRDefault="002C5D82"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159D2" w14:textId="77777777" w:rsidR="007F2F7C" w:rsidRDefault="007F2F7C" w:rsidP="00C82114">
      <w:r>
        <w:separator/>
      </w:r>
    </w:p>
    <w:p w14:paraId="50F159D3" w14:textId="77777777" w:rsidR="007F2F7C" w:rsidRDefault="007F2F7C"/>
    <w:p w14:paraId="50F159D4" w14:textId="77777777" w:rsidR="007F2F7C" w:rsidRDefault="007F2F7C"/>
    <w:p w14:paraId="50F159D5" w14:textId="77777777" w:rsidR="007F2F7C" w:rsidRDefault="007F2F7C"/>
    <w:p w14:paraId="50F159D6" w14:textId="77777777" w:rsidR="007F2F7C" w:rsidRDefault="007F2F7C"/>
  </w:footnote>
  <w:footnote w:type="continuationSeparator" w:id="0">
    <w:p w14:paraId="50F159D7" w14:textId="77777777" w:rsidR="007F2F7C" w:rsidRDefault="007F2F7C" w:rsidP="00C82114">
      <w:r>
        <w:continuationSeparator/>
      </w:r>
    </w:p>
    <w:p w14:paraId="50F159D8" w14:textId="77777777" w:rsidR="007F2F7C" w:rsidRDefault="007F2F7C"/>
    <w:p w14:paraId="50F159D9" w14:textId="77777777" w:rsidR="007F2F7C" w:rsidRDefault="007F2F7C"/>
    <w:p w14:paraId="50F159DA" w14:textId="77777777" w:rsidR="007F2F7C" w:rsidRDefault="007F2F7C"/>
    <w:p w14:paraId="50F159DB" w14:textId="77777777" w:rsidR="007F2F7C" w:rsidRDefault="007F2F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11632" w14:textId="33C857E9" w:rsidR="009C19D8" w:rsidRPr="00CB0E8C" w:rsidRDefault="00B93FAD" w:rsidP="009C19D8">
    <w:pPr>
      <w:pStyle w:val="ATAHeader"/>
      <w:tabs>
        <w:tab w:val="clear" w:pos="9720"/>
        <w:tab w:val="right" w:pos="9360"/>
      </w:tabs>
    </w:pPr>
    <w:sdt>
      <w:sdtPr>
        <w:alias w:val="Title"/>
        <w:tag w:val=""/>
        <w:id w:val="-1709330194"/>
        <w:dataBinding w:prefixMappings="xmlns:ns0='http://purl.org/dc/elements/1.1/' xmlns:ns1='http://schemas.openxmlformats.org/package/2006/metadata/core-properties' " w:xpath="/ns1:coreProperties[1]/ns0:title[1]" w:storeItemID="{6C3C8BC8-F283-45AE-878A-BAB7291924A1}"/>
        <w:text/>
      </w:sdtPr>
      <w:sdtEndPr/>
      <w:sdtContent>
        <w:r w:rsidR="009C19D8">
          <w:t>Module 5: Capstone</w:t>
        </w:r>
      </w:sdtContent>
    </w:sdt>
    <w:r w:rsidR="009C19D8" w:rsidRPr="00CB1F8E">
      <w:tab/>
    </w:r>
    <w:sdt>
      <w:sdtPr>
        <w:alias w:val="Guide Type"/>
        <w:tag w:val="guide"/>
        <w:id w:val="23834873"/>
        <w:dropDownList>
          <w:listItem w:displayText="Facilitator Guide" w:value="FG"/>
          <w:listItem w:displayText="Participant Guide" w:value="PG"/>
        </w:dropDownList>
      </w:sdtPr>
      <w:sdtEndPr/>
      <w:sdtContent>
        <w:r w:rsidR="009C19D8">
          <w:t>Facilitator Guide</w:t>
        </w:r>
      </w:sdtContent>
    </w:sdt>
  </w:p>
  <w:p w14:paraId="50F159EC" w14:textId="77777777" w:rsidR="002C5D82" w:rsidRPr="009C19D8" w:rsidRDefault="002C5D82" w:rsidP="009C19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159EE" w14:textId="51E99E5F" w:rsidR="002C5D82" w:rsidRPr="00CB0E8C" w:rsidRDefault="00B93FAD"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9C19D8">
          <w:t>Module 5: Capstone</w:t>
        </w:r>
      </w:sdtContent>
    </w:sdt>
    <w:r w:rsidR="002C5D82" w:rsidRPr="00CB1F8E">
      <w:tab/>
    </w:r>
    <w:sdt>
      <w:sdtPr>
        <w:alias w:val="Guide Type"/>
        <w:tag w:val="guide"/>
        <w:id w:val="-1379011496"/>
        <w:dropDownList>
          <w:listItem w:displayText="Facilitator Guide" w:value="FG"/>
          <w:listItem w:displayText="Participant Guide" w:value="PG"/>
        </w:dropDownList>
      </w:sdtPr>
      <w:sdtEndPr/>
      <w:sdtContent>
        <w:r w:rsidR="002C5D82">
          <w:t>Facilitator Guide</w:t>
        </w:r>
      </w:sdtContent>
    </w:sdt>
  </w:p>
  <w:p w14:paraId="50F159EF" w14:textId="77777777" w:rsidR="002C5D82" w:rsidRPr="00D55EF9" w:rsidRDefault="002C5D82"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46846EF"/>
    <w:multiLevelType w:val="hybridMultilevel"/>
    <w:tmpl w:val="5E460A7A"/>
    <w:lvl w:ilvl="0" w:tplc="69FEC920">
      <w:start w:val="1"/>
      <w:numFmt w:val="bullet"/>
      <w:pStyle w:val="ATABodyBulletLevel0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3"/>
  </w:num>
  <w:num w:numId="3">
    <w:abstractNumId w:val="6"/>
  </w:num>
  <w:num w:numId="4">
    <w:abstractNumId w:val="2"/>
  </w:num>
  <w:num w:numId="5">
    <w:abstractNumId w:val="14"/>
  </w:num>
  <w:num w:numId="6">
    <w:abstractNumId w:val="9"/>
  </w:num>
  <w:num w:numId="7">
    <w:abstractNumId w:val="1"/>
  </w:num>
  <w:num w:numId="8">
    <w:abstractNumId w:val="7"/>
  </w:num>
  <w:num w:numId="9">
    <w:abstractNumId w:val="3"/>
  </w:num>
  <w:num w:numId="10">
    <w:abstractNumId w:val="11"/>
  </w:num>
  <w:num w:numId="11">
    <w:abstractNumId w:val="0"/>
  </w:num>
  <w:num w:numId="12">
    <w:abstractNumId w:val="12"/>
  </w:num>
  <w:num w:numId="13">
    <w:abstractNumId w:val="12"/>
    <w:lvlOverride w:ilvl="0">
      <w:startOverride w:val="1"/>
    </w:lvlOverride>
  </w:num>
  <w:num w:numId="14">
    <w:abstractNumId w:val="1"/>
    <w:lvlOverride w:ilvl="0">
      <w:startOverride w:val="1"/>
    </w:lvlOverride>
  </w:num>
  <w:num w:numId="15">
    <w:abstractNumId w:val="7"/>
    <w:lvlOverride w:ilvl="0">
      <w:startOverride w:val="1"/>
    </w:lvlOverride>
  </w:num>
  <w:num w:numId="16">
    <w:abstractNumId w:val="1"/>
    <w:lvlOverride w:ilvl="0">
      <w:startOverride w:val="1"/>
    </w:lvlOverride>
  </w:num>
  <w:num w:numId="17">
    <w:abstractNumId w:val="13"/>
  </w:num>
  <w:num w:numId="18">
    <w:abstractNumId w:val="10"/>
  </w:num>
  <w:num w:numId="19">
    <w:abstractNumId w:val="6"/>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3072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2B65"/>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38F"/>
    <w:rsid w:val="000244DC"/>
    <w:rsid w:val="000270AF"/>
    <w:rsid w:val="000273D0"/>
    <w:rsid w:val="00030039"/>
    <w:rsid w:val="0003028C"/>
    <w:rsid w:val="000307C7"/>
    <w:rsid w:val="000313F9"/>
    <w:rsid w:val="0003286F"/>
    <w:rsid w:val="00034294"/>
    <w:rsid w:val="000345A1"/>
    <w:rsid w:val="00035445"/>
    <w:rsid w:val="000354AA"/>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61DB"/>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1BA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3714"/>
    <w:rsid w:val="000B4F36"/>
    <w:rsid w:val="000B519C"/>
    <w:rsid w:val="000B55A3"/>
    <w:rsid w:val="000B7848"/>
    <w:rsid w:val="000B794E"/>
    <w:rsid w:val="000C02D3"/>
    <w:rsid w:val="000C0DE6"/>
    <w:rsid w:val="000C1B18"/>
    <w:rsid w:val="000C528C"/>
    <w:rsid w:val="000C64CE"/>
    <w:rsid w:val="000C6B13"/>
    <w:rsid w:val="000C78A3"/>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4F54"/>
    <w:rsid w:val="001051C7"/>
    <w:rsid w:val="001063E0"/>
    <w:rsid w:val="00107216"/>
    <w:rsid w:val="0011397E"/>
    <w:rsid w:val="00114072"/>
    <w:rsid w:val="001142A3"/>
    <w:rsid w:val="001148A1"/>
    <w:rsid w:val="0011592D"/>
    <w:rsid w:val="00117566"/>
    <w:rsid w:val="001211DF"/>
    <w:rsid w:val="001227DB"/>
    <w:rsid w:val="00122F6F"/>
    <w:rsid w:val="0012440A"/>
    <w:rsid w:val="0012472D"/>
    <w:rsid w:val="00124ABF"/>
    <w:rsid w:val="00124F0D"/>
    <w:rsid w:val="001259FD"/>
    <w:rsid w:val="00130433"/>
    <w:rsid w:val="00130E62"/>
    <w:rsid w:val="001317F2"/>
    <w:rsid w:val="00132CA1"/>
    <w:rsid w:val="00134898"/>
    <w:rsid w:val="0014038A"/>
    <w:rsid w:val="00140812"/>
    <w:rsid w:val="001449E0"/>
    <w:rsid w:val="00144E2F"/>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630"/>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56FE"/>
    <w:rsid w:val="002C5D82"/>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6E72"/>
    <w:rsid w:val="00306FF5"/>
    <w:rsid w:val="00310E79"/>
    <w:rsid w:val="00311AB8"/>
    <w:rsid w:val="00312331"/>
    <w:rsid w:val="00312397"/>
    <w:rsid w:val="00314C1C"/>
    <w:rsid w:val="0031609E"/>
    <w:rsid w:val="0031631B"/>
    <w:rsid w:val="00317268"/>
    <w:rsid w:val="00320CE0"/>
    <w:rsid w:val="00322DB2"/>
    <w:rsid w:val="00322F9C"/>
    <w:rsid w:val="00324284"/>
    <w:rsid w:val="00325776"/>
    <w:rsid w:val="00327973"/>
    <w:rsid w:val="00330223"/>
    <w:rsid w:val="00332751"/>
    <w:rsid w:val="00332DE1"/>
    <w:rsid w:val="0033389E"/>
    <w:rsid w:val="003346A0"/>
    <w:rsid w:val="00334CC0"/>
    <w:rsid w:val="00335C18"/>
    <w:rsid w:val="0034112C"/>
    <w:rsid w:val="00342056"/>
    <w:rsid w:val="0034270A"/>
    <w:rsid w:val="00342ADB"/>
    <w:rsid w:val="00343FEB"/>
    <w:rsid w:val="0034539C"/>
    <w:rsid w:val="003465C1"/>
    <w:rsid w:val="0035101F"/>
    <w:rsid w:val="00351167"/>
    <w:rsid w:val="00351359"/>
    <w:rsid w:val="00352441"/>
    <w:rsid w:val="003527AB"/>
    <w:rsid w:val="003528D0"/>
    <w:rsid w:val="0035325B"/>
    <w:rsid w:val="00356C98"/>
    <w:rsid w:val="00360997"/>
    <w:rsid w:val="0036182D"/>
    <w:rsid w:val="0036353C"/>
    <w:rsid w:val="0036366F"/>
    <w:rsid w:val="00364C1E"/>
    <w:rsid w:val="00365F60"/>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C13"/>
    <w:rsid w:val="00384DB7"/>
    <w:rsid w:val="003856D6"/>
    <w:rsid w:val="00385980"/>
    <w:rsid w:val="00385B8F"/>
    <w:rsid w:val="0038734C"/>
    <w:rsid w:val="00390366"/>
    <w:rsid w:val="00390CC8"/>
    <w:rsid w:val="0039122B"/>
    <w:rsid w:val="00392757"/>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20DC"/>
    <w:rsid w:val="003C225C"/>
    <w:rsid w:val="003C2412"/>
    <w:rsid w:val="003C4674"/>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67C"/>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693"/>
    <w:rsid w:val="00492864"/>
    <w:rsid w:val="0049374E"/>
    <w:rsid w:val="00494C38"/>
    <w:rsid w:val="004A11D4"/>
    <w:rsid w:val="004A40F0"/>
    <w:rsid w:val="004A4DD1"/>
    <w:rsid w:val="004A5E97"/>
    <w:rsid w:val="004B1ACC"/>
    <w:rsid w:val="004B20C4"/>
    <w:rsid w:val="004B21D1"/>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2CB"/>
    <w:rsid w:val="005604BA"/>
    <w:rsid w:val="00560A97"/>
    <w:rsid w:val="005613A0"/>
    <w:rsid w:val="00562AF3"/>
    <w:rsid w:val="00562D27"/>
    <w:rsid w:val="0056501F"/>
    <w:rsid w:val="00565EFE"/>
    <w:rsid w:val="00565F2B"/>
    <w:rsid w:val="00566B18"/>
    <w:rsid w:val="005677D2"/>
    <w:rsid w:val="00567D7F"/>
    <w:rsid w:val="005729A2"/>
    <w:rsid w:val="00572FE0"/>
    <w:rsid w:val="00574575"/>
    <w:rsid w:val="00577D43"/>
    <w:rsid w:val="00580329"/>
    <w:rsid w:val="0058269B"/>
    <w:rsid w:val="00582E2F"/>
    <w:rsid w:val="0058318D"/>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2879"/>
    <w:rsid w:val="005E33A9"/>
    <w:rsid w:val="005E3762"/>
    <w:rsid w:val="005E456C"/>
    <w:rsid w:val="005E474A"/>
    <w:rsid w:val="005E4939"/>
    <w:rsid w:val="005F158D"/>
    <w:rsid w:val="005F1695"/>
    <w:rsid w:val="005F1A13"/>
    <w:rsid w:val="005F1DF1"/>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498E"/>
    <w:rsid w:val="006D628A"/>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4A6F"/>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148"/>
    <w:rsid w:val="007215D0"/>
    <w:rsid w:val="00722D21"/>
    <w:rsid w:val="00723FB3"/>
    <w:rsid w:val="007245BF"/>
    <w:rsid w:val="0072468A"/>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E46"/>
    <w:rsid w:val="007F0FAC"/>
    <w:rsid w:val="007F18DA"/>
    <w:rsid w:val="007F2F7C"/>
    <w:rsid w:val="007F325E"/>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DAB"/>
    <w:rsid w:val="00844DF8"/>
    <w:rsid w:val="00845C4D"/>
    <w:rsid w:val="00847511"/>
    <w:rsid w:val="0085163B"/>
    <w:rsid w:val="0085460A"/>
    <w:rsid w:val="00854BEF"/>
    <w:rsid w:val="00856515"/>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565"/>
    <w:rsid w:val="00892F46"/>
    <w:rsid w:val="00894BB5"/>
    <w:rsid w:val="00895681"/>
    <w:rsid w:val="00896DE2"/>
    <w:rsid w:val="008A07AA"/>
    <w:rsid w:val="008A300F"/>
    <w:rsid w:val="008A31DE"/>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D3"/>
    <w:rsid w:val="008C70BE"/>
    <w:rsid w:val="008C70E0"/>
    <w:rsid w:val="008C7962"/>
    <w:rsid w:val="008D0D13"/>
    <w:rsid w:val="008D1BB5"/>
    <w:rsid w:val="008D3A9D"/>
    <w:rsid w:val="008D40DF"/>
    <w:rsid w:val="008D4CAB"/>
    <w:rsid w:val="008D6E18"/>
    <w:rsid w:val="008D708E"/>
    <w:rsid w:val="008D7F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7296"/>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66B4"/>
    <w:rsid w:val="009B704B"/>
    <w:rsid w:val="009B7A3B"/>
    <w:rsid w:val="009C19D8"/>
    <w:rsid w:val="009C2778"/>
    <w:rsid w:val="009C2D4B"/>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2E5D"/>
    <w:rsid w:val="009E38E9"/>
    <w:rsid w:val="009E5B43"/>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22D6"/>
    <w:rsid w:val="00A42BAF"/>
    <w:rsid w:val="00A465D6"/>
    <w:rsid w:val="00A46836"/>
    <w:rsid w:val="00A46D96"/>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527C"/>
    <w:rsid w:val="00A96512"/>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57B35"/>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3FAD"/>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4E19"/>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592"/>
    <w:rsid w:val="00BE58C5"/>
    <w:rsid w:val="00BE5D35"/>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387E"/>
    <w:rsid w:val="00C24C50"/>
    <w:rsid w:val="00C24DA7"/>
    <w:rsid w:val="00C2563D"/>
    <w:rsid w:val="00C26541"/>
    <w:rsid w:val="00C30C39"/>
    <w:rsid w:val="00C32A9B"/>
    <w:rsid w:val="00C340BA"/>
    <w:rsid w:val="00C348EE"/>
    <w:rsid w:val="00C34A31"/>
    <w:rsid w:val="00C351DF"/>
    <w:rsid w:val="00C3637C"/>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5FF"/>
    <w:rsid w:val="00CC0DB7"/>
    <w:rsid w:val="00CC2E4A"/>
    <w:rsid w:val="00CC457F"/>
    <w:rsid w:val="00CC4590"/>
    <w:rsid w:val="00CC545D"/>
    <w:rsid w:val="00CC56F1"/>
    <w:rsid w:val="00CC61FD"/>
    <w:rsid w:val="00CC71B0"/>
    <w:rsid w:val="00CD124D"/>
    <w:rsid w:val="00CD2203"/>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7F0A"/>
    <w:rsid w:val="00DB116B"/>
    <w:rsid w:val="00DB265C"/>
    <w:rsid w:val="00DB3120"/>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35ED"/>
    <w:rsid w:val="00E043AF"/>
    <w:rsid w:val="00E04B39"/>
    <w:rsid w:val="00E04C32"/>
    <w:rsid w:val="00E07D0B"/>
    <w:rsid w:val="00E11938"/>
    <w:rsid w:val="00E123E5"/>
    <w:rsid w:val="00E1334A"/>
    <w:rsid w:val="00E20F8E"/>
    <w:rsid w:val="00E213DF"/>
    <w:rsid w:val="00E27DA9"/>
    <w:rsid w:val="00E3093C"/>
    <w:rsid w:val="00E318C1"/>
    <w:rsid w:val="00E31AD6"/>
    <w:rsid w:val="00E32ABD"/>
    <w:rsid w:val="00E338A3"/>
    <w:rsid w:val="00E36917"/>
    <w:rsid w:val="00E36C3B"/>
    <w:rsid w:val="00E37FF2"/>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62857"/>
    <w:rsid w:val="00E645BB"/>
    <w:rsid w:val="00E65A78"/>
    <w:rsid w:val="00E65B53"/>
    <w:rsid w:val="00E6657C"/>
    <w:rsid w:val="00E6691D"/>
    <w:rsid w:val="00E67103"/>
    <w:rsid w:val="00E67E10"/>
    <w:rsid w:val="00E7088D"/>
    <w:rsid w:val="00E72879"/>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6B2"/>
    <w:rsid w:val="00EA197B"/>
    <w:rsid w:val="00EA23C6"/>
    <w:rsid w:val="00EA2992"/>
    <w:rsid w:val="00EA37FC"/>
    <w:rsid w:val="00EA3BBA"/>
    <w:rsid w:val="00EA46EC"/>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D7434"/>
    <w:rsid w:val="00EE077E"/>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B06"/>
    <w:rsid w:val="00F01D87"/>
    <w:rsid w:val="00F024EB"/>
    <w:rsid w:val="00F0304A"/>
    <w:rsid w:val="00F0372E"/>
    <w:rsid w:val="00F0554F"/>
    <w:rsid w:val="00F05D07"/>
    <w:rsid w:val="00F0640B"/>
    <w:rsid w:val="00F073BB"/>
    <w:rsid w:val="00F10282"/>
    <w:rsid w:val="00F13B0A"/>
    <w:rsid w:val="00F16ACC"/>
    <w:rsid w:val="00F1771A"/>
    <w:rsid w:val="00F17A62"/>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377"/>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101F"/>
    <w:rsid w:val="00FB2503"/>
    <w:rsid w:val="00FB4831"/>
    <w:rsid w:val="00FB56FA"/>
    <w:rsid w:val="00FB6846"/>
    <w:rsid w:val="00FB6DCE"/>
    <w:rsid w:val="00FB6FFD"/>
    <w:rsid w:val="00FC1122"/>
    <w:rsid w:val="00FC1985"/>
    <w:rsid w:val="00FC1C90"/>
    <w:rsid w:val="00FC284B"/>
    <w:rsid w:val="00FC3069"/>
    <w:rsid w:val="00FC37EE"/>
    <w:rsid w:val="00FC3882"/>
    <w:rsid w:val="00FC60C9"/>
    <w:rsid w:val="00FD08BB"/>
    <w:rsid w:val="00FD0B93"/>
    <w:rsid w:val="00FD0E73"/>
    <w:rsid w:val="00FD2DBA"/>
    <w:rsid w:val="00FD3D1D"/>
    <w:rsid w:val="00FD3FD9"/>
    <w:rsid w:val="00FD42B1"/>
    <w:rsid w:val="00FD44C5"/>
    <w:rsid w:val="00FD5BC4"/>
    <w:rsid w:val="00FD5E74"/>
    <w:rsid w:val="00FD7249"/>
    <w:rsid w:val="00FD766A"/>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fillcolor="white">
      <v:fill color="white"/>
    </o:shapedefaults>
    <o:shapelayout v:ext="edit">
      <o:idmap v:ext="edit" data="1"/>
    </o:shapelayout>
  </w:shapeDefaults>
  <w:decimalSymbol w:val="."/>
  <w:listSeparator w:val=","/>
  <w14:docId w14:val="50F1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0" w:defQFormat="0" w:count="267">
    <w:lsdException w:name="Normal" w:locked="0" w:semiHidden="0" w:uiPriority="0"/>
    <w:lsdException w:name="heading 1" w:semiHidden="0"/>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footnote text" w:uiPriority="99" w:unhideWhenUsed="1"/>
    <w:lsdException w:name="annotation text" w:unhideWhenUsed="1"/>
    <w:lsdException w:name="header" w:uiPriority="0" w:unhideWhenUsed="1" w:qFormat="1"/>
    <w:lsdException w:name="footer" w:uiPriority="99" w:unhideWhenUsed="1"/>
    <w:lsdException w:name="index heading" w:unhideWhenUsed="1"/>
    <w:lsdException w:name="caption" w:unhideWhenUsed="1"/>
    <w:lsdException w:name="envelope address" w:unhideWhenUsed="1"/>
    <w:lsdException w:name="envelope return" w:unhideWhenUsed="1"/>
    <w:lsdException w:name="annotation reference" w:unhideWhenUsed="1"/>
    <w:lsdException w:name="endnote text" w:uiPriority="99"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Closing" w:uiPriority="99" w:unhideWhenUsed="1"/>
    <w:lsdException w:name="Default Paragraph Font" w:locked="0" w:uiPriority="1" w:unhideWhenUsed="1"/>
    <w:lsdException w:name="Body Text" w:uiPriority="0" w:unhideWhenUsed="1"/>
    <w:lsdException w:name="Body Text Indent" w:uiPriority="99"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Date" w:uiPriority="99" w:unhideWhenUsed="1"/>
    <w:lsdException w:name="Body Text First Indent" w:uiPriority="99" w:unhideWhenUsed="1"/>
    <w:lsdException w:name="Body Text First Indent 2" w:uiPriority="99" w:unhideWhenUsed="1"/>
    <w:lsdException w:name="Note Heading" w:unhideWhenUsed="1"/>
    <w:lsdException w:name="Body Text 2" w:uiPriority="99" w:unhideWhenUsed="1"/>
    <w:lsdException w:name="Body Text 3" w:uiPriority="99" w:unhideWhenUsed="1"/>
    <w:lsdException w:name="Body Text Indent 2" w:uiPriority="99" w:unhideWhenUsed="1"/>
    <w:lsdException w:name="Body Text Indent 3" w:uiPriority="99" w:unhideWhenUsed="1"/>
    <w:lsdException w:name="Block Text" w:unhideWhenUsed="1"/>
    <w:lsdException w:name="Strong" w:uiPriority="22" w:qFormat="1"/>
    <w:lsdException w:name="Document Map" w:uiPriority="99" w:unhideWhenUsed="1"/>
    <w:lsdException w:name="E-mail Signature" w:uiPriority="99" w:unhideWhenUsed="1"/>
    <w:lsdException w:name="HTML Top of Form" w:locked="0" w:uiPriority="99" w:unhideWhenUsed="1"/>
    <w:lsdException w:name="HTML Bottom of Form" w:locked="0" w:uiPriority="99" w:unhideWhenUsed="1"/>
    <w:lsdException w:name="Normal (Web)" w:uiPriority="99" w:unhideWhenUsed="1"/>
    <w:lsdException w:name="HTML Address" w:unhideWhenUsed="1"/>
    <w:lsdException w:name="HTML Preformatted" w:unhideWhenUsed="1"/>
    <w:lsdException w:name="Normal Table" w:locked="0" w:uiPriority="99" w:unhideWhenUsed="1"/>
    <w:lsdException w:name="annotation subject" w:uiPriority="0" w:unhideWhenUsed="1"/>
    <w:lsdException w:name="No List" w:locked="0"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locked="0" w:uiPriority="0"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uiPriority="99" w:unhideWhenUsed="1"/>
    <w:lsdException w:name="Table Grid" w:locked="0" w:semiHidden="0" w:uiPriority="59"/>
    <w:lsdException w:name="Table Theme"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uiPriority="99"/>
    <w:lsdException w:name="List Paragraph"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unhideWhenUsed="1"/>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uiPriority w:va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customStyle="1" w:styleId="ATASlideFacNoteLevel02">
    <w:name w:val="ATA Slide/Fac Note Level 02"/>
    <w:basedOn w:val="ATASlideFacNoteLevel01"/>
    <w:link w:val="ATASlideFacNoteLevel02Char"/>
    <w:qFormat/>
    <w:rsid w:val="009C19D8"/>
    <w:pPr>
      <w:ind w:left="648"/>
    </w:pPr>
  </w:style>
  <w:style w:type="character" w:customStyle="1" w:styleId="ATABodyBulletLevel02Char">
    <w:name w:val="ATA Body Bullet Level 02 Char"/>
    <w:basedOn w:val="ATABodyChar"/>
    <w:link w:val="ATABodyBulletLevel02"/>
    <w:rsid w:val="009C19D8"/>
    <w:rPr>
      <w:color w:val="262626" w:themeColor="text1" w:themeTint="D9"/>
    </w:rPr>
  </w:style>
  <w:style w:type="character" w:customStyle="1" w:styleId="ATASlideFacNoteLevel02Char">
    <w:name w:val="ATA Slide/Fac Note Level 02 Char"/>
    <w:basedOn w:val="ATASlideFacNoteLevel01Char"/>
    <w:link w:val="ATASlideFacNoteLevel02"/>
    <w:rsid w:val="009C19D8"/>
    <w:rPr>
      <w:rFonts w:eastAsiaTheme="minorEastAsia"/>
      <w:color w:val="000000"/>
    </w:rPr>
  </w:style>
  <w:style w:type="paragraph" w:customStyle="1" w:styleId="ATABodyBulletLevel02">
    <w:name w:val="ATA Body Bullet Level 02"/>
    <w:basedOn w:val="ATABody"/>
    <w:next w:val="Normal"/>
    <w:link w:val="ATABodyBulletLevel02Char"/>
    <w:qFormat/>
    <w:rsid w:val="009C19D8"/>
    <w:pPr>
      <w:numPr>
        <w:numId w:val="21"/>
      </w:numPr>
    </w:pPr>
    <w:rPr>
      <w:color w:val="auto"/>
    </w:rPr>
  </w:style>
  <w:style w:type="paragraph" w:customStyle="1" w:styleId="ATASlideFacNoteLevel01">
    <w:name w:val="ATA Slide/Fac Note Level 01"/>
    <w:link w:val="ATASlideFacNoteLevel01Char"/>
    <w:qFormat/>
    <w:rsid w:val="009C19D8"/>
    <w:pPr>
      <w:ind w:left="360" w:right="72" w:hanging="288"/>
    </w:pPr>
    <w:rPr>
      <w:rFonts w:eastAsiaTheme="minorEastAsia"/>
      <w:color w:val="000000"/>
    </w:rPr>
  </w:style>
  <w:style w:type="character" w:customStyle="1" w:styleId="ATASlideFacNoteLevel01Char">
    <w:name w:val="ATA Slide/Fac Note Level 01 Char"/>
    <w:basedOn w:val="DefaultParagraphFont"/>
    <w:link w:val="ATASlideFacNoteLevel01"/>
    <w:rsid w:val="009C19D8"/>
    <w:rPr>
      <w:rFonts w:eastAsiaTheme="minorEastAsia"/>
      <w:color w:val="000000"/>
    </w:rPr>
  </w:style>
  <w:style w:type="paragraph" w:customStyle="1" w:styleId="ATASlideFacNoteHeading">
    <w:name w:val="ATA Slide/Fac Note Heading"/>
    <w:next w:val="ATASlideFacNoteLevel01"/>
    <w:link w:val="ATASlideFacNoteHeadingChar"/>
    <w:uiPriority w:val="3"/>
    <w:qFormat/>
    <w:rsid w:val="00ED7434"/>
    <w:pPr>
      <w:spacing w:before="80"/>
    </w:pPr>
    <w:rPr>
      <w:b/>
    </w:rPr>
  </w:style>
  <w:style w:type="character" w:customStyle="1" w:styleId="ATASlideFacNoteHeadingChar">
    <w:name w:val="ATA Slide/Fac Note Heading Char"/>
    <w:basedOn w:val="DefaultParagraphFont"/>
    <w:link w:val="ATASlideFacNoteHeading"/>
    <w:uiPriority w:val="3"/>
    <w:locked/>
    <w:rsid w:val="00ED7434"/>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0" w:defQFormat="0" w:count="267">
    <w:lsdException w:name="Normal" w:locked="0" w:semiHidden="0" w:uiPriority="0"/>
    <w:lsdException w:name="heading 1" w:semiHidden="0"/>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footnote text" w:uiPriority="99" w:unhideWhenUsed="1"/>
    <w:lsdException w:name="annotation text" w:unhideWhenUsed="1"/>
    <w:lsdException w:name="header" w:uiPriority="0" w:unhideWhenUsed="1" w:qFormat="1"/>
    <w:lsdException w:name="footer" w:uiPriority="99" w:unhideWhenUsed="1"/>
    <w:lsdException w:name="index heading" w:unhideWhenUsed="1"/>
    <w:lsdException w:name="caption" w:unhideWhenUsed="1"/>
    <w:lsdException w:name="envelope address" w:unhideWhenUsed="1"/>
    <w:lsdException w:name="envelope return" w:unhideWhenUsed="1"/>
    <w:lsdException w:name="annotation reference" w:unhideWhenUsed="1"/>
    <w:lsdException w:name="endnote text" w:uiPriority="99"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Closing" w:uiPriority="99" w:unhideWhenUsed="1"/>
    <w:lsdException w:name="Default Paragraph Font" w:locked="0" w:uiPriority="1" w:unhideWhenUsed="1"/>
    <w:lsdException w:name="Body Text" w:uiPriority="0" w:unhideWhenUsed="1"/>
    <w:lsdException w:name="Body Text Indent" w:uiPriority="99"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Date" w:uiPriority="99" w:unhideWhenUsed="1"/>
    <w:lsdException w:name="Body Text First Indent" w:uiPriority="99" w:unhideWhenUsed="1"/>
    <w:lsdException w:name="Body Text First Indent 2" w:uiPriority="99" w:unhideWhenUsed="1"/>
    <w:lsdException w:name="Note Heading" w:unhideWhenUsed="1"/>
    <w:lsdException w:name="Body Text 2" w:uiPriority="99" w:unhideWhenUsed="1"/>
    <w:lsdException w:name="Body Text 3" w:uiPriority="99" w:unhideWhenUsed="1"/>
    <w:lsdException w:name="Body Text Indent 2" w:uiPriority="99" w:unhideWhenUsed="1"/>
    <w:lsdException w:name="Body Text Indent 3" w:uiPriority="99" w:unhideWhenUsed="1"/>
    <w:lsdException w:name="Block Text" w:unhideWhenUsed="1"/>
    <w:lsdException w:name="Strong" w:uiPriority="22" w:qFormat="1"/>
    <w:lsdException w:name="Document Map" w:uiPriority="99" w:unhideWhenUsed="1"/>
    <w:lsdException w:name="E-mail Signature" w:uiPriority="99" w:unhideWhenUsed="1"/>
    <w:lsdException w:name="HTML Top of Form" w:locked="0" w:uiPriority="99" w:unhideWhenUsed="1"/>
    <w:lsdException w:name="HTML Bottom of Form" w:locked="0" w:uiPriority="99" w:unhideWhenUsed="1"/>
    <w:lsdException w:name="Normal (Web)" w:uiPriority="99" w:unhideWhenUsed="1"/>
    <w:lsdException w:name="HTML Address" w:unhideWhenUsed="1"/>
    <w:lsdException w:name="HTML Preformatted" w:unhideWhenUsed="1"/>
    <w:lsdException w:name="Normal Table" w:locked="0" w:uiPriority="99" w:unhideWhenUsed="1"/>
    <w:lsdException w:name="annotation subject" w:uiPriority="0" w:unhideWhenUsed="1"/>
    <w:lsdException w:name="No List" w:locked="0"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locked="0" w:uiPriority="0"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uiPriority="99" w:unhideWhenUsed="1"/>
    <w:lsdException w:name="Table Grid" w:locked="0" w:semiHidden="0" w:uiPriority="59"/>
    <w:lsdException w:name="Table Theme"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uiPriority="99"/>
    <w:lsdException w:name="List Paragraph"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unhideWhenUsed="1"/>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uiPriority w:va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customStyle="1" w:styleId="ATASlideFacNoteLevel02">
    <w:name w:val="ATA Slide/Fac Note Level 02"/>
    <w:basedOn w:val="ATASlideFacNoteLevel01"/>
    <w:link w:val="ATASlideFacNoteLevel02Char"/>
    <w:qFormat/>
    <w:rsid w:val="009C19D8"/>
    <w:pPr>
      <w:ind w:left="648"/>
    </w:pPr>
  </w:style>
  <w:style w:type="character" w:customStyle="1" w:styleId="ATABodyBulletLevel02Char">
    <w:name w:val="ATA Body Bullet Level 02 Char"/>
    <w:basedOn w:val="ATABodyChar"/>
    <w:link w:val="ATABodyBulletLevel02"/>
    <w:rsid w:val="009C19D8"/>
    <w:rPr>
      <w:color w:val="262626" w:themeColor="text1" w:themeTint="D9"/>
    </w:rPr>
  </w:style>
  <w:style w:type="character" w:customStyle="1" w:styleId="ATASlideFacNoteLevel02Char">
    <w:name w:val="ATA Slide/Fac Note Level 02 Char"/>
    <w:basedOn w:val="ATASlideFacNoteLevel01Char"/>
    <w:link w:val="ATASlideFacNoteLevel02"/>
    <w:rsid w:val="009C19D8"/>
    <w:rPr>
      <w:rFonts w:eastAsiaTheme="minorEastAsia"/>
      <w:color w:val="000000"/>
    </w:rPr>
  </w:style>
  <w:style w:type="paragraph" w:customStyle="1" w:styleId="ATABodyBulletLevel02">
    <w:name w:val="ATA Body Bullet Level 02"/>
    <w:basedOn w:val="ATABody"/>
    <w:next w:val="Normal"/>
    <w:link w:val="ATABodyBulletLevel02Char"/>
    <w:qFormat/>
    <w:rsid w:val="009C19D8"/>
    <w:pPr>
      <w:numPr>
        <w:numId w:val="21"/>
      </w:numPr>
    </w:pPr>
    <w:rPr>
      <w:color w:val="auto"/>
    </w:rPr>
  </w:style>
  <w:style w:type="paragraph" w:customStyle="1" w:styleId="ATASlideFacNoteLevel01">
    <w:name w:val="ATA Slide/Fac Note Level 01"/>
    <w:link w:val="ATASlideFacNoteLevel01Char"/>
    <w:qFormat/>
    <w:rsid w:val="009C19D8"/>
    <w:pPr>
      <w:ind w:left="360" w:right="72" w:hanging="288"/>
    </w:pPr>
    <w:rPr>
      <w:rFonts w:eastAsiaTheme="minorEastAsia"/>
      <w:color w:val="000000"/>
    </w:rPr>
  </w:style>
  <w:style w:type="character" w:customStyle="1" w:styleId="ATASlideFacNoteLevel01Char">
    <w:name w:val="ATA Slide/Fac Note Level 01 Char"/>
    <w:basedOn w:val="DefaultParagraphFont"/>
    <w:link w:val="ATASlideFacNoteLevel01"/>
    <w:rsid w:val="009C19D8"/>
    <w:rPr>
      <w:rFonts w:eastAsiaTheme="minorEastAsia"/>
      <w:color w:val="000000"/>
    </w:rPr>
  </w:style>
  <w:style w:type="paragraph" w:customStyle="1" w:styleId="ATASlideFacNoteHeading">
    <w:name w:val="ATA Slide/Fac Note Heading"/>
    <w:next w:val="ATASlideFacNoteLevel01"/>
    <w:link w:val="ATASlideFacNoteHeadingChar"/>
    <w:uiPriority w:val="3"/>
    <w:qFormat/>
    <w:rsid w:val="00ED7434"/>
    <w:pPr>
      <w:spacing w:before="80"/>
    </w:pPr>
    <w:rPr>
      <w:b/>
    </w:rPr>
  </w:style>
  <w:style w:type="character" w:customStyle="1" w:styleId="ATASlideFacNoteHeadingChar">
    <w:name w:val="ATA Slide/Fac Note Heading Char"/>
    <w:basedOn w:val="DefaultParagraphFont"/>
    <w:link w:val="ATASlideFacNoteHeading"/>
    <w:uiPriority w:val="3"/>
    <w:locked/>
    <w:rsid w:val="00ED743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14:paraId="0ACE3A31" w14:textId="77777777"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14:paraId="0ACE3A32" w14:textId="77777777"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14:paraId="0ACE3A33" w14:textId="77777777"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3E4832"/>
    <w:rsid w:val="00696DC4"/>
    <w:rsid w:val="008F41D3"/>
    <w:rsid w:val="00F33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CE3A3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lders xmlns="0b39b100-34c8-42a1-9ad6-b6ff7a1420fd">Facilitator Guide</Folders>
    <LS_x0020_Folder xmlns="0b39b100-34c8-42a1-9ad6-b6ff7a1420fd">EFG</LS_x0020_Folder>
    <Print xmlns="0b39b100-34c8-42a1-9ad6-b6ff7a1420fd">DO NOT PRINT</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DEA599D-098F-4B99-ABEF-C4157D09B235}"/>
</file>

<file path=customXml/itemProps2.xml><?xml version="1.0" encoding="utf-8"?>
<ds:datastoreItem xmlns:ds="http://schemas.openxmlformats.org/officeDocument/2006/customXml" ds:itemID="{C967CFEE-62A0-4870-93CC-994B3AE3D35C}">
  <ds:schemaRefs>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4.xml><?xml version="1.0" encoding="utf-8"?>
<ds:datastoreItem xmlns:ds="http://schemas.openxmlformats.org/officeDocument/2006/customXml" ds:itemID="{F8B84EE4-5B76-4FEC-8349-169D623E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0</TotalTime>
  <Pages>6</Pages>
  <Words>1695</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Module 5: Capstone</vt:lpstr>
    </vt:vector>
  </TitlesOfParts>
  <LinksUpToDate>false</LinksUpToDate>
  <CharactersWithSpaces>11340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5: Capstone</dc:title>
  <dc:subject>CISR Train-The-Trainer</dc:subject>
  <dc:creator/>
  <cp:lastModifiedBy/>
  <cp:revision>1</cp:revision>
  <dcterms:created xsi:type="dcterms:W3CDTF">2018-02-08T19:47:00Z</dcterms:created>
  <dcterms:modified xsi:type="dcterms:W3CDTF">2018-02-08T19:48:00Z</dcterms:modified>
  <cp:contentStatus>v1.00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iteId">
    <vt:lpwstr>66cf5074-5afe-48d1-a691-a12b2121f44b</vt:lpwstr>
  </property>
  <property fmtid="{D5CDD505-2E9C-101B-9397-08002B2CF9AE}" pid="6" name="MSIP_Label_1665d9ee-429a-4d5f-97cc-cfb56e044a6e_SetDate">
    <vt:lpwstr>2025-03-19T18:54:32Z</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ActionId">
    <vt:lpwstr>93b86de8-3452-4372-8c7a-32bc33f3c670</vt:lpwstr>
  </property>
  <property fmtid="{D5CDD505-2E9C-101B-9397-08002B2CF9AE}" pid="9" name="MSIP_Label_1665d9ee-429a-4d5f-97cc-cfb56e044a6e_Removed">
    <vt:lpwstr>False</vt:lpwstr>
  </property>
  <property fmtid="{D5CDD505-2E9C-101B-9397-08002B2CF9AE}" pid="10" name="MSIP_Label_1665d9ee-429a-4d5f-97cc-cfb56e044a6e_Extended_MSFT_Method">
    <vt:lpwstr>Privileged</vt:lpwstr>
  </property>
  <property fmtid="{D5CDD505-2E9C-101B-9397-08002B2CF9AE}" pid="11" name="Sensitivity">
    <vt:lpwstr>1665d9ee-429a-4d5f-97cc-cfb56e044a6e</vt:lpwstr>
  </property>
</Properties>
</file>